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47AB40" w14:textId="447D5064" w:rsidR="00BB3D53" w:rsidRPr="00D736E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rPr>
          <w:b/>
          <w:sz w:val="32"/>
          <w:szCs w:val="32"/>
          <w:u w:val="single"/>
        </w:rPr>
      </w:pPr>
      <w:r w:rsidRPr="00D736E3">
        <w:rPr>
          <w:b/>
          <w:sz w:val="32"/>
          <w:szCs w:val="32"/>
          <w:u w:val="single"/>
        </w:rPr>
        <w:t xml:space="preserve">British Values </w:t>
      </w:r>
      <w:proofErr w:type="gramStart"/>
      <w:r w:rsidRPr="00D736E3">
        <w:rPr>
          <w:b/>
          <w:sz w:val="32"/>
          <w:szCs w:val="32"/>
          <w:u w:val="single"/>
        </w:rPr>
        <w:t>Poster</w:t>
      </w:r>
      <w:r w:rsidR="00ED175D">
        <w:rPr>
          <w:b/>
          <w:sz w:val="32"/>
          <w:szCs w:val="32"/>
          <w:u w:val="single"/>
        </w:rPr>
        <w:t xml:space="preserve">  </w:t>
      </w:r>
      <w:r w:rsidRPr="00D736E3">
        <w:rPr>
          <w:b/>
          <w:sz w:val="32"/>
          <w:szCs w:val="32"/>
          <w:u w:val="single"/>
        </w:rPr>
        <w:t>Homework</w:t>
      </w:r>
      <w:proofErr w:type="gramEnd"/>
      <w:r w:rsidRPr="00D736E3">
        <w:rPr>
          <w:b/>
          <w:sz w:val="32"/>
          <w:szCs w:val="32"/>
          <w:u w:val="single"/>
        </w:rPr>
        <w:t xml:space="preserve"> task</w:t>
      </w:r>
      <w:r w:rsidR="00237525">
        <w:rPr>
          <w:b/>
          <w:sz w:val="32"/>
          <w:szCs w:val="32"/>
          <w:u w:val="single"/>
        </w:rPr>
        <w:t xml:space="preserve"> </w:t>
      </w:r>
    </w:p>
    <w:p w14:paraId="25819051" w14:textId="2033AC68" w:rsidR="00BB3D53" w:rsidRPr="00237525"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rPr>
          <w:b/>
          <w:sz w:val="24"/>
          <w:szCs w:val="24"/>
        </w:rPr>
      </w:pPr>
      <w:r w:rsidRPr="00D736E3">
        <w:rPr>
          <w:sz w:val="24"/>
          <w:szCs w:val="24"/>
        </w:rPr>
        <w:t>We need some posters to put around the school to help us appreciate our British Values.</w:t>
      </w:r>
      <w:r w:rsidR="00237525">
        <w:rPr>
          <w:sz w:val="24"/>
          <w:szCs w:val="24"/>
        </w:rPr>
        <w:t xml:space="preserve"> </w:t>
      </w:r>
      <w:r w:rsidRPr="00D736E3">
        <w:rPr>
          <w:sz w:val="24"/>
          <w:szCs w:val="24"/>
        </w:rPr>
        <w:t>We want you to design them.</w:t>
      </w:r>
      <w:r w:rsidR="00237525">
        <w:rPr>
          <w:sz w:val="24"/>
          <w:szCs w:val="24"/>
        </w:rPr>
        <w:t xml:space="preserve"> </w:t>
      </w:r>
      <w:r w:rsidRPr="00B66A85">
        <w:rPr>
          <w:sz w:val="24"/>
          <w:szCs w:val="24"/>
          <w:highlight w:val="yellow"/>
        </w:rPr>
        <w:t>You can either do a poster for just ONE value OR a poster that shows ALL FOUR.</w:t>
      </w:r>
      <w:r w:rsidR="00237525" w:rsidRPr="00B66A85">
        <w:rPr>
          <w:sz w:val="24"/>
          <w:szCs w:val="24"/>
          <w:highlight w:val="yellow"/>
        </w:rPr>
        <w:t xml:space="preserve"> </w:t>
      </w:r>
      <w:r w:rsidRPr="00B66A85">
        <w:rPr>
          <w:b/>
          <w:sz w:val="24"/>
          <w:szCs w:val="24"/>
          <w:highlight w:val="yellow"/>
        </w:rPr>
        <w:t xml:space="preserve">It </w:t>
      </w:r>
      <w:r w:rsidR="00563DDE" w:rsidRPr="00B66A85">
        <w:rPr>
          <w:b/>
          <w:sz w:val="24"/>
          <w:szCs w:val="24"/>
          <w:highlight w:val="yellow"/>
        </w:rPr>
        <w:t>must</w:t>
      </w:r>
      <w:r w:rsidRPr="00B66A85">
        <w:rPr>
          <w:b/>
          <w:sz w:val="24"/>
          <w:szCs w:val="24"/>
          <w:highlight w:val="yellow"/>
        </w:rPr>
        <w:t xml:space="preserve"> include…the name of the value…a line to explain it and at least one image to go with it</w:t>
      </w:r>
      <w:r w:rsidR="00237525" w:rsidRPr="00B66A85">
        <w:rPr>
          <w:b/>
          <w:sz w:val="24"/>
          <w:szCs w:val="24"/>
          <w:highlight w:val="yellow"/>
        </w:rPr>
        <w:t>. Make it clear, interesting, eye-catching, colourful and well spaced out</w:t>
      </w:r>
      <w:r w:rsidR="00237525">
        <w:rPr>
          <w:b/>
          <w:sz w:val="24"/>
          <w:szCs w:val="24"/>
        </w:rPr>
        <w:t>.</w:t>
      </w:r>
      <w:r w:rsidR="00302BE0">
        <w:rPr>
          <w:b/>
          <w:sz w:val="24"/>
          <w:szCs w:val="24"/>
        </w:rPr>
        <w:t xml:space="preserve"> </w:t>
      </w:r>
      <w:r w:rsidR="00302BE0" w:rsidRPr="00B66A85">
        <w:rPr>
          <w:b/>
          <w:sz w:val="24"/>
          <w:szCs w:val="24"/>
          <w:highlight w:val="green"/>
        </w:rPr>
        <w:t>Even better if you can include on the back which value an adult you know thinks is most important and why.</w:t>
      </w:r>
      <w:bookmarkStart w:id="0" w:name="_GoBack"/>
      <w:bookmarkEnd w:id="0"/>
    </w:p>
    <w:p w14:paraId="768A33A3" w14:textId="77777777" w:rsidR="00BB3D5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pPr>
      <w:r w:rsidRPr="00D736E3">
        <w:rPr>
          <w:b/>
          <w:u w:val="single"/>
        </w:rPr>
        <w:t xml:space="preserve">Democracy </w:t>
      </w:r>
      <w:proofErr w:type="gramStart"/>
      <w:r w:rsidRPr="00D736E3">
        <w:rPr>
          <w:b/>
          <w:u w:val="single"/>
        </w:rPr>
        <w:t>=</w:t>
      </w:r>
      <w:r w:rsidR="00A45656">
        <w:t xml:space="preserve"> </w:t>
      </w:r>
      <w:r>
        <w:t xml:space="preserve"> we</w:t>
      </w:r>
      <w:proofErr w:type="gramEnd"/>
      <w:r>
        <w:t xml:space="preserve"> have a say in how things are run. In school we make our own class rules and we elect a student council rep. When we are older we can vote or become MPs and have a say in how the country is run. However old or young we are we can let MPs and Parliament know our views. In some countries there is no democracy and no one listens to what ordinary people think.</w:t>
      </w:r>
    </w:p>
    <w:p w14:paraId="2EEBE79B" w14:textId="77777777" w:rsidR="00BB3D5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pPr>
      <w:r w:rsidRPr="00D736E3">
        <w:rPr>
          <w:b/>
          <w:u w:val="single"/>
        </w:rPr>
        <w:t>Individual liberty =</w:t>
      </w:r>
      <w:r>
        <w:t xml:space="preserve"> we are free to have our own views and choose how we spend our time.  At school we can choose which clubs to join. At home we often choose what to watch on TV or electronic devices.</w:t>
      </w:r>
      <w:r w:rsidR="00237525">
        <w:t xml:space="preserve"> We can give our opinions. </w:t>
      </w:r>
      <w:r>
        <w:t xml:space="preserve"> In some countries people cannot use the internet and social media like we do. They do not have freedom to watch and read what they want.</w:t>
      </w:r>
      <w:r w:rsidR="00237525">
        <w:t xml:space="preserve"> They can be put in prison for saying what they think.</w:t>
      </w:r>
    </w:p>
    <w:p w14:paraId="2B20F4A9" w14:textId="77777777" w:rsidR="00BB3D5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pPr>
      <w:r w:rsidRPr="00D736E3">
        <w:rPr>
          <w:b/>
          <w:u w:val="single"/>
        </w:rPr>
        <w:t>Rule of law =</w:t>
      </w:r>
      <w:r>
        <w:t xml:space="preserve"> there are rules and laws to protect us and make life run more smoothly. At school we have rules so that we do not get hurt. Rules about driving stop chaos on the road. If we break rules or laws there are punishments. </w:t>
      </w:r>
      <w:r w:rsidR="00563DDE">
        <w:t>In some countries where there are wars, laws get ignored and there is a lot of crime and fear.</w:t>
      </w:r>
    </w:p>
    <w:p w14:paraId="2A56B895" w14:textId="77777777" w:rsidR="00BB3D53" w:rsidRDefault="00BB3D53" w:rsidP="00302BE0">
      <w:pPr>
        <w:pBdr>
          <w:top w:val="thinThickThinMediumGap" w:sz="24" w:space="1" w:color="auto"/>
          <w:left w:val="thinThickThinMediumGap" w:sz="24" w:space="4" w:color="auto"/>
          <w:bottom w:val="thinThickThinMediumGap" w:sz="24" w:space="1" w:color="auto"/>
          <w:right w:val="thinThickThinMediumGap" w:sz="24" w:space="4" w:color="auto"/>
        </w:pBdr>
      </w:pPr>
      <w:r w:rsidRPr="00D736E3">
        <w:rPr>
          <w:b/>
          <w:u w:val="single"/>
        </w:rPr>
        <w:t>Mutual respect/tolerance =</w:t>
      </w:r>
      <w:r>
        <w:t xml:space="preserve"> we listen to each other.</w:t>
      </w:r>
      <w:r w:rsidR="00237525">
        <w:t xml:space="preserve"> We help each other and help others in our community.</w:t>
      </w:r>
      <w:r>
        <w:t xml:space="preserve"> We learn about how other people do things differently to us. We do not make fun of people because they are different from us. We respect other religions. We try not to judge people by stereotypes</w:t>
      </w:r>
      <w:r w:rsidR="00563DDE">
        <w:t xml:space="preserve"> to do with age, gender, race or religion. In some countries people are put in prison because of their beliefs or because they are a bit different.</w:t>
      </w:r>
    </w:p>
    <w:p w14:paraId="5BF40704" w14:textId="77777777" w:rsidR="00302BE0" w:rsidRDefault="00237525"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pPr>
      <w:r>
        <w:rPr>
          <w:noProof/>
        </w:rPr>
        <w:drawing>
          <wp:inline distT="0" distB="0" distL="0" distR="0" wp14:anchorId="38BFBD55" wp14:editId="2ECF444B">
            <wp:extent cx="1947435" cy="137942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10705" r="11027"/>
                    <a:stretch>
                      <a:fillRect/>
                    </a:stretch>
                  </pic:blipFill>
                  <pic:spPr bwMode="auto">
                    <a:xfrm>
                      <a:off x="0" y="0"/>
                      <a:ext cx="1951093" cy="1382014"/>
                    </a:xfrm>
                    <a:prstGeom prst="rect">
                      <a:avLst/>
                    </a:prstGeom>
                    <a:noFill/>
                    <a:ln w="9525">
                      <a:noFill/>
                      <a:miter lim="800000"/>
                      <a:headEnd/>
                      <a:tailEnd/>
                    </a:ln>
                  </pic:spPr>
                </pic:pic>
              </a:graphicData>
            </a:graphic>
          </wp:inline>
        </w:drawing>
      </w:r>
      <w:r>
        <w:rPr>
          <w:noProof/>
        </w:rPr>
        <w:drawing>
          <wp:inline distT="0" distB="0" distL="0" distR="0" wp14:anchorId="607BAE03" wp14:editId="03CF8ED9">
            <wp:extent cx="1340623" cy="125197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cstate="print"/>
                    <a:srcRect/>
                    <a:stretch>
                      <a:fillRect/>
                    </a:stretch>
                  </pic:blipFill>
                  <pic:spPr bwMode="auto">
                    <a:xfrm>
                      <a:off x="0" y="0"/>
                      <a:ext cx="1344965" cy="1256030"/>
                    </a:xfrm>
                    <a:prstGeom prst="rect">
                      <a:avLst/>
                    </a:prstGeom>
                    <a:noFill/>
                    <a:ln w="9525">
                      <a:noFill/>
                      <a:miter lim="800000"/>
                      <a:headEnd/>
                      <a:tailEnd/>
                    </a:ln>
                  </pic:spPr>
                </pic:pic>
              </a:graphicData>
            </a:graphic>
          </wp:inline>
        </w:drawing>
      </w:r>
      <w:r>
        <w:rPr>
          <w:noProof/>
        </w:rPr>
        <w:drawing>
          <wp:inline distT="0" distB="0" distL="0" distR="0" wp14:anchorId="4CA7C192" wp14:editId="5AB9D45B">
            <wp:extent cx="1573373" cy="1248355"/>
            <wp:effectExtent l="19050" t="0" r="7777"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583492" cy="1256383"/>
                    </a:xfrm>
                    <a:prstGeom prst="rect">
                      <a:avLst/>
                    </a:prstGeom>
                    <a:noFill/>
                    <a:ln w="9525">
                      <a:noFill/>
                      <a:miter lim="800000"/>
                      <a:headEnd/>
                      <a:tailEnd/>
                    </a:ln>
                  </pic:spPr>
                </pic:pic>
              </a:graphicData>
            </a:graphic>
          </wp:inline>
        </w:drawing>
      </w:r>
    </w:p>
    <w:p w14:paraId="3BBE0AF5" w14:textId="77777777" w:rsidR="00237525" w:rsidRDefault="00237525"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pPr>
      <w:r>
        <w:rPr>
          <w:noProof/>
        </w:rPr>
        <w:drawing>
          <wp:inline distT="0" distB="0" distL="0" distR="0" wp14:anchorId="26148A7E" wp14:editId="7D11B8AB">
            <wp:extent cx="1563260" cy="1098494"/>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1566708" cy="1100917"/>
                    </a:xfrm>
                    <a:prstGeom prst="rect">
                      <a:avLst/>
                    </a:prstGeom>
                    <a:noFill/>
                    <a:ln w="9525">
                      <a:noFill/>
                      <a:miter lim="800000"/>
                      <a:headEnd/>
                      <a:tailEnd/>
                    </a:ln>
                  </pic:spPr>
                </pic:pic>
              </a:graphicData>
            </a:graphic>
          </wp:inline>
        </w:drawing>
      </w:r>
      <w:r>
        <w:rPr>
          <w:noProof/>
        </w:rPr>
        <w:drawing>
          <wp:inline distT="0" distB="0" distL="0" distR="0" wp14:anchorId="2BE68177" wp14:editId="45018A1F">
            <wp:extent cx="1837055" cy="835025"/>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a:stretch>
                      <a:fillRect/>
                    </a:stretch>
                  </pic:blipFill>
                  <pic:spPr bwMode="auto">
                    <a:xfrm>
                      <a:off x="0" y="0"/>
                      <a:ext cx="1837055" cy="835025"/>
                    </a:xfrm>
                    <a:prstGeom prst="rect">
                      <a:avLst/>
                    </a:prstGeom>
                    <a:noFill/>
                    <a:ln w="9525">
                      <a:noFill/>
                      <a:miter lim="800000"/>
                      <a:headEnd/>
                      <a:tailEnd/>
                    </a:ln>
                  </pic:spPr>
                </pic:pic>
              </a:graphicData>
            </a:graphic>
          </wp:inline>
        </w:drawing>
      </w:r>
      <w:r>
        <w:rPr>
          <w:noProof/>
        </w:rPr>
        <w:drawing>
          <wp:inline distT="0" distB="0" distL="0" distR="0" wp14:anchorId="671CA392" wp14:editId="50BC0FD9">
            <wp:extent cx="1157743" cy="1074036"/>
            <wp:effectExtent l="19050" t="0" r="4307"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cstate="print"/>
                    <a:srcRect/>
                    <a:stretch>
                      <a:fillRect/>
                    </a:stretch>
                  </pic:blipFill>
                  <pic:spPr bwMode="auto">
                    <a:xfrm>
                      <a:off x="0" y="0"/>
                      <a:ext cx="1160540" cy="1076631"/>
                    </a:xfrm>
                    <a:prstGeom prst="rect">
                      <a:avLst/>
                    </a:prstGeom>
                    <a:noFill/>
                    <a:ln w="9525">
                      <a:noFill/>
                      <a:miter lim="800000"/>
                      <a:headEnd/>
                      <a:tailEnd/>
                    </a:ln>
                  </pic:spPr>
                </pic:pic>
              </a:graphicData>
            </a:graphic>
          </wp:inline>
        </w:drawing>
      </w:r>
    </w:p>
    <w:p w14:paraId="04B71F11" w14:textId="77777777" w:rsidR="00237525" w:rsidRDefault="00237525"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pPr>
    </w:p>
    <w:p w14:paraId="002F7C49" w14:textId="77777777" w:rsidR="00BB3D53" w:rsidRDefault="00237525" w:rsidP="00302BE0">
      <w:pPr>
        <w:pBdr>
          <w:top w:val="thinThickThinMediumGap" w:sz="24" w:space="1" w:color="auto"/>
          <w:left w:val="thinThickThinMediumGap" w:sz="24" w:space="4" w:color="auto"/>
          <w:bottom w:val="thinThickThinMediumGap" w:sz="24" w:space="1" w:color="auto"/>
          <w:right w:val="thinThickThinMediumGap" w:sz="24" w:space="4" w:color="auto"/>
        </w:pBdr>
        <w:jc w:val="center"/>
      </w:pPr>
      <w:r>
        <w:rPr>
          <w:noProof/>
        </w:rPr>
        <w:drawing>
          <wp:inline distT="0" distB="0" distL="0" distR="0" wp14:anchorId="59B8E2AE" wp14:editId="24DD07CD">
            <wp:extent cx="1722285" cy="1213373"/>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a:stretch>
                      <a:fillRect/>
                    </a:stretch>
                  </pic:blipFill>
                  <pic:spPr bwMode="auto">
                    <a:xfrm>
                      <a:off x="0" y="0"/>
                      <a:ext cx="1726288" cy="1216193"/>
                    </a:xfrm>
                    <a:prstGeom prst="rect">
                      <a:avLst/>
                    </a:prstGeom>
                    <a:noFill/>
                    <a:ln w="9525">
                      <a:noFill/>
                      <a:miter lim="800000"/>
                      <a:headEnd/>
                      <a:tailEnd/>
                    </a:ln>
                  </pic:spPr>
                </pic:pic>
              </a:graphicData>
            </a:graphic>
          </wp:inline>
        </w:drawing>
      </w:r>
      <w:r>
        <w:rPr>
          <w:noProof/>
        </w:rPr>
        <w:drawing>
          <wp:inline distT="0" distB="0" distL="0" distR="0" wp14:anchorId="4E810E1A" wp14:editId="4806D1FD">
            <wp:extent cx="620370" cy="1216550"/>
            <wp:effectExtent l="19050" t="0" r="82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623805" cy="1223287"/>
                    </a:xfrm>
                    <a:prstGeom prst="rect">
                      <a:avLst/>
                    </a:prstGeom>
                    <a:noFill/>
                    <a:ln w="9525">
                      <a:noFill/>
                      <a:miter lim="800000"/>
                      <a:headEnd/>
                      <a:tailEnd/>
                    </a:ln>
                  </pic:spPr>
                </pic:pic>
              </a:graphicData>
            </a:graphic>
          </wp:inline>
        </w:drawing>
      </w:r>
      <w:r>
        <w:rPr>
          <w:noProof/>
        </w:rPr>
        <w:drawing>
          <wp:inline distT="0" distB="0" distL="0" distR="0" wp14:anchorId="48B2A8E2" wp14:editId="0905B501">
            <wp:extent cx="2846705" cy="114490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2846705" cy="1144905"/>
                    </a:xfrm>
                    <a:prstGeom prst="rect">
                      <a:avLst/>
                    </a:prstGeom>
                    <a:noFill/>
                    <a:ln w="9525">
                      <a:noFill/>
                      <a:miter lim="800000"/>
                      <a:headEnd/>
                      <a:tailEnd/>
                    </a:ln>
                  </pic:spPr>
                </pic:pic>
              </a:graphicData>
            </a:graphic>
          </wp:inline>
        </w:drawing>
      </w:r>
    </w:p>
    <w:sectPr w:rsidR="00BB3D53" w:rsidSect="0093522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3433E7"/>
    <w:multiLevelType w:val="hybridMultilevel"/>
    <w:tmpl w:val="4D563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29"/>
    <w:rsid w:val="00006FDA"/>
    <w:rsid w:val="00145495"/>
    <w:rsid w:val="00163EDF"/>
    <w:rsid w:val="0019493F"/>
    <w:rsid w:val="00237525"/>
    <w:rsid w:val="003022B8"/>
    <w:rsid w:val="00302BE0"/>
    <w:rsid w:val="00374F32"/>
    <w:rsid w:val="003D30C3"/>
    <w:rsid w:val="00520128"/>
    <w:rsid w:val="0055324C"/>
    <w:rsid w:val="00563DDE"/>
    <w:rsid w:val="006373FE"/>
    <w:rsid w:val="00645721"/>
    <w:rsid w:val="00712BDB"/>
    <w:rsid w:val="007D347D"/>
    <w:rsid w:val="00935229"/>
    <w:rsid w:val="00943780"/>
    <w:rsid w:val="00A23CB3"/>
    <w:rsid w:val="00A45656"/>
    <w:rsid w:val="00A76896"/>
    <w:rsid w:val="00AA7F58"/>
    <w:rsid w:val="00B06960"/>
    <w:rsid w:val="00B66A85"/>
    <w:rsid w:val="00BB3D53"/>
    <w:rsid w:val="00C57F2F"/>
    <w:rsid w:val="00C605E2"/>
    <w:rsid w:val="00C71690"/>
    <w:rsid w:val="00D736E3"/>
    <w:rsid w:val="00ED175D"/>
    <w:rsid w:val="00F15721"/>
    <w:rsid w:val="00F23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3CA10"/>
  <w15:docId w15:val="{5E95C02D-35C4-4F8B-B707-617698328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229"/>
    <w:pPr>
      <w:ind w:left="720"/>
      <w:contextualSpacing/>
    </w:pPr>
  </w:style>
  <w:style w:type="table" w:styleId="TableGrid">
    <w:name w:val="Table Grid"/>
    <w:basedOn w:val="TableNormal"/>
    <w:uiPriority w:val="59"/>
    <w:rsid w:val="009352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375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5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6F134F28</Template>
  <TotalTime>5</TotalTime>
  <Pages>1</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Deb.Lund</dc:creator>
  <cp:lastModifiedBy>Deborah Lund</cp:lastModifiedBy>
  <cp:revision>4</cp:revision>
  <cp:lastPrinted>2022-09-05T11:21:00Z</cp:lastPrinted>
  <dcterms:created xsi:type="dcterms:W3CDTF">2022-09-02T11:20:00Z</dcterms:created>
  <dcterms:modified xsi:type="dcterms:W3CDTF">2023-09-15T08:04:00Z</dcterms:modified>
</cp:coreProperties>
</file>