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36C16C" w14:textId="7E34BE0C" w:rsidR="003B3858" w:rsidRPr="00DA3545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2F0BEB34">
                <wp:simplePos x="0" y="0"/>
                <wp:positionH relativeFrom="column">
                  <wp:posOffset>-201930</wp:posOffset>
                </wp:positionH>
                <wp:positionV relativeFrom="paragraph">
                  <wp:posOffset>304800</wp:posOffset>
                </wp:positionV>
                <wp:extent cx="6795770" cy="9906000"/>
                <wp:effectExtent l="19050" t="19050" r="43180" b="3810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906000"/>
                        </a:xfrm>
                        <a:prstGeom prst="rect">
                          <a:avLst/>
                        </a:prstGeom>
                        <a:noFill/>
                        <a:ln w="5715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566DBDE" id="Rectangle 5" o:spid="_x0000_s1026" style="position:absolute;margin-left:-15.9pt;margin-top:24pt;width:535.1pt;height:780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" filled="f" strokecolor="#1f3763 [1604]" strokeweight="4.5pt"/>
            </w:pict>
          </mc:Fallback>
        </mc:AlternateContent>
      </w:r>
    </w:p>
    <w:p w14:paraId="65A70314" w14:textId="66D2A364" w:rsidR="003B3858" w:rsidRPr="009D0C92" w:rsidRDefault="00D90C8D" w:rsidP="004D0C88">
      <w:pPr>
        <w:jc w:val="center"/>
        <w:rPr>
          <w:rFonts w:ascii="XCCW Joined 7a" w:hAnsi="XCCW Joined 7a" w:cs="Arial"/>
          <w:sz w:val="28"/>
          <w:szCs w:val="20"/>
          <w:u w:val="single"/>
        </w:rPr>
      </w:pPr>
      <w:r w:rsidRPr="00DA3545">
        <w:rPr>
          <w:rFonts w:ascii="XCCW Joined 7a" w:hAnsi="XCCW Joined 7a" w:cs="Arial"/>
          <w:sz w:val="20"/>
          <w:szCs w:val="20"/>
          <w:u w:val="single"/>
        </w:rPr>
        <w:br/>
      </w:r>
      <w:r w:rsidR="003B3858" w:rsidRPr="009D0C92">
        <w:rPr>
          <w:rFonts w:ascii="XCCW Joined 7a" w:hAnsi="XCCW Joined 7a" w:cs="Arial"/>
          <w:sz w:val="28"/>
          <w:szCs w:val="20"/>
          <w:u w:val="single"/>
        </w:rPr>
        <w:t xml:space="preserve">Week </w:t>
      </w:r>
      <w:r w:rsidR="005235A1" w:rsidRPr="009D0C92">
        <w:rPr>
          <w:rFonts w:ascii="XCCW Joined 7a" w:hAnsi="XCCW Joined 7a" w:cs="Arial"/>
          <w:sz w:val="28"/>
          <w:szCs w:val="20"/>
          <w:u w:val="single"/>
        </w:rPr>
        <w:t>Ending</w:t>
      </w:r>
      <w:r w:rsidR="003B3858" w:rsidRPr="009D0C92">
        <w:rPr>
          <w:rFonts w:ascii="XCCW Joined 7a" w:hAnsi="XCCW Joined 7a" w:cs="Arial"/>
          <w:sz w:val="28"/>
          <w:szCs w:val="20"/>
          <w:u w:val="single"/>
        </w:rPr>
        <w:t xml:space="preserve">: </w:t>
      </w:r>
      <w:r w:rsidR="003E28E1">
        <w:rPr>
          <w:rFonts w:ascii="XCCW Joined 7a" w:hAnsi="XCCW Joined 7a" w:cs="Arial"/>
          <w:sz w:val="28"/>
          <w:szCs w:val="20"/>
          <w:u w:val="single"/>
        </w:rPr>
        <w:t>15</w:t>
      </w:r>
      <w:r w:rsidR="003B3858" w:rsidRPr="009D0C92">
        <w:rPr>
          <w:rFonts w:ascii="XCCW Joined 7a" w:hAnsi="XCCW Joined 7a" w:cs="Arial"/>
          <w:sz w:val="28"/>
          <w:szCs w:val="20"/>
          <w:u w:val="single"/>
        </w:rPr>
        <w:t>.</w:t>
      </w:r>
      <w:r w:rsidR="002F54CE">
        <w:rPr>
          <w:rFonts w:ascii="XCCW Joined 7a" w:hAnsi="XCCW Joined 7a" w:cs="Arial"/>
          <w:sz w:val="28"/>
          <w:szCs w:val="20"/>
          <w:u w:val="single"/>
        </w:rPr>
        <w:t>09</w:t>
      </w:r>
      <w:r w:rsidR="003B3858" w:rsidRPr="009D0C92">
        <w:rPr>
          <w:rFonts w:ascii="XCCW Joined 7a" w:hAnsi="XCCW Joined 7a" w:cs="Arial"/>
          <w:sz w:val="28"/>
          <w:szCs w:val="20"/>
          <w:u w:val="single"/>
        </w:rPr>
        <w:t>.2</w:t>
      </w:r>
      <w:r w:rsidR="00494AB4" w:rsidRPr="009D0C92">
        <w:rPr>
          <w:rFonts w:ascii="XCCW Joined 7a" w:hAnsi="XCCW Joined 7a" w:cs="Arial"/>
          <w:sz w:val="28"/>
          <w:szCs w:val="20"/>
          <w:u w:val="single"/>
        </w:rPr>
        <w:t>3</w:t>
      </w:r>
    </w:p>
    <w:p w14:paraId="0B9AA8A4" w14:textId="537ECE4A" w:rsidR="00D90C8D" w:rsidRPr="009D0C92" w:rsidRDefault="003B3858" w:rsidP="00D90C8D">
      <w:pPr>
        <w:jc w:val="center"/>
        <w:rPr>
          <w:rFonts w:ascii="XCCW Joined 7a" w:hAnsi="XCCW Joined 7a" w:cs="Arial"/>
          <w:b/>
          <w:sz w:val="28"/>
          <w:szCs w:val="20"/>
          <w:u w:val="single"/>
        </w:rPr>
      </w:pPr>
      <w:r w:rsidRPr="009D0C92">
        <w:rPr>
          <w:rFonts w:ascii="XCCW Joined 7a" w:hAnsi="XCCW Joined 7a" w:cs="Arial"/>
          <w:sz w:val="28"/>
          <w:szCs w:val="20"/>
          <w:u w:val="single"/>
        </w:rPr>
        <w:t xml:space="preserve">Homework due: </w:t>
      </w:r>
      <w:r w:rsidRPr="009D0C92">
        <w:rPr>
          <w:rFonts w:ascii="XCCW Joined 7a" w:hAnsi="XCCW Joined 7a" w:cs="Arial"/>
          <w:b/>
          <w:color w:val="FF0000"/>
          <w:sz w:val="28"/>
          <w:szCs w:val="20"/>
          <w:u w:val="single"/>
        </w:rPr>
        <w:t xml:space="preserve">Wednesday </w:t>
      </w:r>
      <w:r w:rsidR="003E28E1">
        <w:rPr>
          <w:rFonts w:ascii="XCCW Joined 7a" w:hAnsi="XCCW Joined 7a" w:cs="Arial"/>
          <w:b/>
          <w:color w:val="FF0000"/>
          <w:sz w:val="28"/>
          <w:szCs w:val="20"/>
          <w:u w:val="single"/>
        </w:rPr>
        <w:t>20</w:t>
      </w:r>
      <w:r w:rsidR="002F54CE" w:rsidRPr="002F54CE">
        <w:rPr>
          <w:rFonts w:ascii="XCCW Joined 7a" w:hAnsi="XCCW Joined 7a" w:cs="Arial"/>
          <w:b/>
          <w:color w:val="FF0000"/>
          <w:sz w:val="28"/>
          <w:szCs w:val="20"/>
          <w:u w:val="single"/>
          <w:vertAlign w:val="superscript"/>
        </w:rPr>
        <w:t>th</w:t>
      </w:r>
      <w:r w:rsidR="002F54CE">
        <w:rPr>
          <w:rFonts w:ascii="XCCW Joined 7a" w:hAnsi="XCCW Joined 7a" w:cs="Arial"/>
          <w:b/>
          <w:color w:val="FF0000"/>
          <w:sz w:val="28"/>
          <w:szCs w:val="20"/>
          <w:u w:val="single"/>
        </w:rPr>
        <w:t xml:space="preserve"> September</w:t>
      </w:r>
    </w:p>
    <w:p w14:paraId="29E74DDB" w14:textId="09D32255" w:rsidR="003B3858" w:rsidRPr="00DA3545" w:rsidRDefault="002F54CE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261E0D49">
                <wp:simplePos x="0" y="0"/>
                <wp:positionH relativeFrom="column">
                  <wp:posOffset>2718435</wp:posOffset>
                </wp:positionH>
                <wp:positionV relativeFrom="paragraph">
                  <wp:posOffset>81280</wp:posOffset>
                </wp:positionV>
                <wp:extent cx="3793490" cy="2466975"/>
                <wp:effectExtent l="0" t="0" r="16510" b="2857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93490" cy="24669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5AE76D" w14:textId="77777777" w:rsidR="00A76F98" w:rsidRPr="00DA3545" w:rsidRDefault="00A76F98" w:rsidP="00A76F98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</w:pPr>
                            <w:r w:rsidRPr="00DA3545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Next week…</w:t>
                            </w:r>
                          </w:p>
                          <w:p w14:paraId="6CD1C180" w14:textId="77777777" w:rsidR="003E28E1" w:rsidRDefault="00B87BF4" w:rsidP="003E28E1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</w:pPr>
                            <w:r w:rsidRPr="009D0C92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 xml:space="preserve">PE – </w:t>
                            </w:r>
                            <w:r w:rsidR="002F54CE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 xml:space="preserve">Monday </w:t>
                            </w:r>
                            <w:r w:rsidR="002F54CE" w:rsidRPr="003E28E1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 xml:space="preserve">and Friday. </w:t>
                            </w:r>
                          </w:p>
                          <w:p w14:paraId="388C9511" w14:textId="17B61A65" w:rsidR="002F54CE" w:rsidRPr="003E28E1" w:rsidRDefault="003E28E1" w:rsidP="003E28E1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</w:pPr>
                            <w:r w:rsidRPr="003E28E1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>Meet the Teacher – Wed 5:30pm</w:t>
                            </w: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 xml:space="preserve"> </w:t>
                            </w:r>
                          </w:p>
                          <w:p w14:paraId="5EE46F6D" w14:textId="4B434C71" w:rsidR="00A76F98" w:rsidRPr="00DA3545" w:rsidRDefault="00A76F98" w:rsidP="00A76F98">
                            <w:pPr>
                              <w:pStyle w:val="ListParagraph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  <w:p w14:paraId="227483A5" w14:textId="1D399D72" w:rsidR="003B3858" w:rsidRPr="00DA3545" w:rsidRDefault="003B3858" w:rsidP="003B3858">
                            <w:pPr>
                              <w:pStyle w:val="ListParagraph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50BB5F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214.05pt;margin-top:6.4pt;width:298.7pt;height:194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" fillcolor="white [3201]" strokeweight=".5pt">
                <v:textbox>
                  <w:txbxContent>
                    <w:p w14:paraId="445AE76D" w14:textId="77777777" w:rsidR="00A76F98" w:rsidRPr="00DA3545" w:rsidRDefault="00A76F98" w:rsidP="00A76F98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</w:pPr>
                      <w:r w:rsidRPr="00DA3545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>Next week…</w:t>
                      </w:r>
                    </w:p>
                    <w:p w14:paraId="6CD1C180" w14:textId="77777777" w:rsidR="003E28E1" w:rsidRDefault="00B87BF4" w:rsidP="003E28E1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</w:pPr>
                      <w:r w:rsidRPr="009D0C92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  <w:t xml:space="preserve">PE – </w:t>
                      </w:r>
                      <w:r w:rsidR="002F54CE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  <w:t xml:space="preserve">Monday </w:t>
                      </w:r>
                      <w:r w:rsidR="002F54CE" w:rsidRPr="003E28E1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  <w:t xml:space="preserve">and Friday. </w:t>
                      </w:r>
                    </w:p>
                    <w:p w14:paraId="388C9511" w14:textId="17B61A65" w:rsidR="002F54CE" w:rsidRPr="003E28E1" w:rsidRDefault="003E28E1" w:rsidP="003E28E1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</w:pPr>
                      <w:r w:rsidRPr="003E28E1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  <w:t>Meet the Teacher – Wed 5:30pm</w:t>
                      </w: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  <w:t xml:space="preserve"> </w:t>
                      </w:r>
                    </w:p>
                    <w:p w14:paraId="5EE46F6D" w14:textId="4B434C71" w:rsidR="00A76F98" w:rsidRPr="00DA3545" w:rsidRDefault="00A76F98" w:rsidP="00A76F98">
                      <w:pPr>
                        <w:pStyle w:val="ListParagraph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  <w:p w14:paraId="227483A5" w14:textId="1D399D72" w:rsidR="003B3858" w:rsidRPr="00DA3545" w:rsidRDefault="003B3858" w:rsidP="003B3858">
                      <w:pPr>
                        <w:pStyle w:val="ListParagraph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D0C92"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6D788C1E">
                <wp:simplePos x="0" y="0"/>
                <wp:positionH relativeFrom="column">
                  <wp:posOffset>-171450</wp:posOffset>
                </wp:positionH>
                <wp:positionV relativeFrom="paragraph">
                  <wp:posOffset>90170</wp:posOffset>
                </wp:positionV>
                <wp:extent cx="2857500" cy="2466975"/>
                <wp:effectExtent l="0" t="0" r="19050" b="2857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0" cy="24669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2ACFC38" w14:textId="77777777" w:rsidR="00A76F98" w:rsidRPr="00DA3545" w:rsidRDefault="00A76F98" w:rsidP="00A76F98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</w:pPr>
                            <w:r w:rsidRPr="00DA3545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This week…</w:t>
                            </w:r>
                          </w:p>
                          <w:p w14:paraId="197415B5" w14:textId="7ED410D4" w:rsidR="003B3858" w:rsidRPr="00EC681A" w:rsidRDefault="003E28E1" w:rsidP="009C0F9A">
                            <w:pPr>
                              <w:rPr>
                                <w:rFonts w:ascii="XCCW Joined 7a" w:hAnsi="XCCW Joined 7a" w:cs="Arial"/>
                                <w:b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sz w:val="24"/>
                                <w:szCs w:val="20"/>
                              </w:rPr>
                              <w:t xml:space="preserve">Year 6 completed their place value unit in maths and have been practising using formal language in English. We also developed our own ways of classifying animals in Science.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3C0AF1" id="Text Box 6" o:spid="_x0000_s1027" type="#_x0000_t202" style="position:absolute;left:0;text-align:left;margin-left:-13.5pt;margin-top:7.1pt;width:225pt;height:194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" fillcolor="white [3201]" strokeweight=".5pt">
                <v:textbox>
                  <w:txbxContent>
                    <w:p w14:paraId="52ACFC38" w14:textId="77777777" w:rsidR="00A76F98" w:rsidRPr="00DA3545" w:rsidRDefault="00A76F98" w:rsidP="00A76F98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</w:pPr>
                      <w:r w:rsidRPr="00DA3545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>This week…</w:t>
                      </w:r>
                    </w:p>
                    <w:p w14:paraId="197415B5" w14:textId="7ED410D4" w:rsidR="003B3858" w:rsidRPr="00EC681A" w:rsidRDefault="003E28E1" w:rsidP="009C0F9A">
                      <w:pPr>
                        <w:rPr>
                          <w:rFonts w:ascii="XCCW Joined 7a" w:hAnsi="XCCW Joined 7a" w:cs="Arial"/>
                          <w:b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sz w:val="24"/>
                          <w:szCs w:val="20"/>
                        </w:rPr>
                        <w:t xml:space="preserve">Year 6 completed their place value unit in maths and have been practising using formal language in English. We also developed our own ways of classifying animals in Science. </w:t>
                      </w:r>
                    </w:p>
                  </w:txbxContent>
                </v:textbox>
              </v:shape>
            </w:pict>
          </mc:Fallback>
        </mc:AlternateContent>
      </w:r>
    </w:p>
    <w:p w14:paraId="29A2834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7BB0DE8F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78B61E3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24B69A3" w14:textId="79EC4465" w:rsidR="00D90C8D" w:rsidRPr="00DA3545" w:rsidRDefault="00D90C8D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7808DD42" w14:textId="071D35E0" w:rsidR="00FC7820" w:rsidRPr="00DA3545" w:rsidRDefault="00FC7820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06A88076" w14:textId="77777777" w:rsidR="00FC7820" w:rsidRPr="00DA3545" w:rsidRDefault="00FC7820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6C4DB6DF" w14:textId="0AF3543C" w:rsidR="003B3858" w:rsidRPr="009D0C92" w:rsidRDefault="003B3858" w:rsidP="003B3858">
      <w:pPr>
        <w:pStyle w:val="NoSpacing"/>
        <w:rPr>
          <w:rFonts w:ascii="XCCW Joined 7a" w:hAnsi="XCCW Joined 7a" w:cs="Arial"/>
          <w:szCs w:val="20"/>
        </w:rPr>
      </w:pPr>
      <w:r w:rsidRPr="009D0C92">
        <w:rPr>
          <w:rFonts w:ascii="XCCW Joined 7a" w:hAnsi="XCCW Joined 7a" w:cs="Arial"/>
          <w:b/>
          <w:szCs w:val="20"/>
        </w:rPr>
        <w:t>At Home…</w:t>
      </w:r>
      <w:r w:rsidRPr="009D0C92">
        <w:rPr>
          <w:rFonts w:ascii="XCCW Joined 7a" w:hAnsi="XCCW Joined 7a" w:cs="Arial"/>
          <w:szCs w:val="20"/>
        </w:rPr>
        <w:t xml:space="preserve"> </w:t>
      </w:r>
      <w:bookmarkStart w:id="0" w:name="_GoBack"/>
      <w:bookmarkEnd w:id="0"/>
    </w:p>
    <w:p w14:paraId="686D59BD" w14:textId="77777777" w:rsidR="001D78EB" w:rsidRPr="009D0C92" w:rsidRDefault="001D78EB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u w:val="single"/>
          <w:lang w:eastAsia="en-GB"/>
        </w:rPr>
      </w:pPr>
    </w:p>
    <w:p w14:paraId="7C6D8AC9" w14:textId="4B571FD7" w:rsidR="003B3858" w:rsidRPr="009D0C92" w:rsidRDefault="003B3858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</w:pPr>
      <w:r w:rsidRPr="009D0C92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Reading</w:t>
      </w:r>
      <w:r w:rsidRPr="009D0C92"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  <w:t>:</w:t>
      </w:r>
    </w:p>
    <w:p w14:paraId="4A270E01" w14:textId="77777777" w:rsidR="009D0C92" w:rsidRPr="009D0C92" w:rsidRDefault="009D0C92" w:rsidP="009D0C92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  <w:r w:rsidRPr="009D0C92">
        <w:rPr>
          <w:rFonts w:ascii="XCCW Joined 7a" w:hAnsi="XCCW Joined 7a" w:cs="Arial"/>
          <w:noProof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78720" behindDoc="1" locked="0" layoutInCell="1" allowOverlap="1" wp14:anchorId="575121AA" wp14:editId="5E8566C6">
                <wp:simplePos x="0" y="0"/>
                <wp:positionH relativeFrom="column">
                  <wp:posOffset>6017260</wp:posOffset>
                </wp:positionH>
                <wp:positionV relativeFrom="paragraph">
                  <wp:posOffset>68580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06578A7" id="Rectangle 10" o:spid="_x0000_s1026" style="position:absolute;margin-left:473.8pt;margin-top:5.4pt;width:26.5pt;height:23.85pt;z-index:-25163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It is so important that your child reads frequently throughout the week with </w:t>
      </w:r>
      <w:r w:rsidRPr="009D0C92">
        <w:rPr>
          <w:rFonts w:ascii="XCCW Joined 7a" w:hAnsi="XCCW Joined 7a" w:cs="Arial"/>
          <w:b/>
          <w:noProof/>
          <w:color w:val="FF0000"/>
          <w:szCs w:val="26"/>
          <w:u w:val="single"/>
          <w:lang w:eastAsia="en-GB"/>
        </w:rPr>
        <w:t>reading records updated</w:t>
      </w:r>
      <w:r w:rsidRPr="009D0C92">
        <w:rPr>
          <w:rFonts w:ascii="XCCW Joined 7a" w:hAnsi="XCCW Joined 7a" w:cs="Arial"/>
          <w:noProof/>
          <w:szCs w:val="26"/>
          <w:lang w:eastAsia="en-GB"/>
        </w:rPr>
        <w:t>. Dojos will be given to those children who are reading regularly at home!</w:t>
      </w:r>
    </w:p>
    <w:p w14:paraId="2BCE8A3E" w14:textId="4CD146EE" w:rsidR="003B3858" w:rsidRPr="009D0C92" w:rsidRDefault="003B3858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u w:val="single"/>
          <w:lang w:eastAsia="en-GB"/>
        </w:rPr>
      </w:pPr>
    </w:p>
    <w:p w14:paraId="2D9A2E29" w14:textId="6173750C" w:rsidR="003B3858" w:rsidRPr="009D0C92" w:rsidRDefault="003B3858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</w:pPr>
      <w:r w:rsidRPr="009D0C92">
        <w:rPr>
          <w:rFonts w:ascii="XCCW Joined 7a" w:hAnsi="XCCW Joined 7a" w:cs="Arial"/>
          <w:b/>
          <w:noProof/>
          <w:szCs w:val="20"/>
          <w:highlight w:val="yellow"/>
          <w:u w:val="single"/>
          <w:lang w:eastAsia="en-GB"/>
        </w:rPr>
        <w:t>Spellings</w:t>
      </w:r>
      <w:r w:rsidRPr="009D0C92"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  <w:t>:</w:t>
      </w:r>
    </w:p>
    <w:p w14:paraId="5031AFD4" w14:textId="4CAAE8D2" w:rsidR="009D0C92" w:rsidRPr="009D0C92" w:rsidRDefault="009D0C92" w:rsidP="009D0C92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  <w:r w:rsidRPr="009D0C92">
        <w:rPr>
          <w:rFonts w:ascii="XCCW Joined 7a" w:hAnsi="XCCW Joined 7a" w:cs="Arial"/>
          <w:noProof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80768" behindDoc="1" locked="0" layoutInCell="1" allowOverlap="1" wp14:anchorId="1D334AF5" wp14:editId="53CF64E8">
                <wp:simplePos x="0" y="0"/>
                <wp:positionH relativeFrom="column">
                  <wp:posOffset>6035889</wp:posOffset>
                </wp:positionH>
                <wp:positionV relativeFrom="paragraph">
                  <wp:posOffset>74930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039A7AF" id="Rectangle 3" o:spid="_x0000_s1026" style="position:absolute;margin-left:475.25pt;margin-top:5.9pt;width:26.5pt;height:23.85pt;z-index:-251635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" filled="f" strokecolor="black [3213]" strokeweight="2.25pt">
                <w10:wrap type="tight"/>
              </v:rect>
            </w:pict>
          </mc:Fallback>
        </mc:AlternateContent>
      </w: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Please refer to the </w:t>
      </w:r>
      <w:r w:rsidRPr="009D0C92">
        <w:rPr>
          <w:rFonts w:ascii="XCCW Joined 7a" w:hAnsi="XCCW Joined 7a" w:cs="Arial"/>
          <w:b/>
          <w:noProof/>
          <w:color w:val="FF0000"/>
          <w:szCs w:val="26"/>
          <w:u w:val="single"/>
          <w:lang w:eastAsia="en-GB"/>
        </w:rPr>
        <w:t>half termly overview</w:t>
      </w:r>
      <w:r w:rsidRPr="009D0C92">
        <w:rPr>
          <w:rFonts w:ascii="XCCW Joined 7a" w:hAnsi="XCCW Joined 7a" w:cs="Arial"/>
          <w:noProof/>
          <w:color w:val="FF0000"/>
          <w:szCs w:val="26"/>
          <w:lang w:eastAsia="en-GB"/>
        </w:rPr>
        <w:t xml:space="preserve"> </w:t>
      </w: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for weekly spelling lists. This can also be found on the Year </w:t>
      </w:r>
      <w:r w:rsidR="002F54CE">
        <w:rPr>
          <w:rFonts w:ascii="XCCW Joined 7a" w:hAnsi="XCCW Joined 7a" w:cs="Arial"/>
          <w:noProof/>
          <w:szCs w:val="26"/>
          <w:lang w:eastAsia="en-GB"/>
        </w:rPr>
        <w:t>6</w:t>
      </w: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 class page on the school website. </w:t>
      </w:r>
    </w:p>
    <w:p w14:paraId="43944BF5" w14:textId="3FD9A2D6" w:rsidR="003B3858" w:rsidRPr="009D0C92" w:rsidRDefault="003B3858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u w:val="single"/>
          <w:lang w:eastAsia="en-GB"/>
        </w:rPr>
      </w:pPr>
    </w:p>
    <w:p w14:paraId="0D85D36A" w14:textId="696D06A7" w:rsidR="00D90C8D" w:rsidRPr="003E28E1" w:rsidRDefault="003E28E1" w:rsidP="003B3858">
      <w:pPr>
        <w:pStyle w:val="NoSpacing"/>
        <w:rPr>
          <w:rFonts w:ascii="XCCW Joined 7a" w:hAnsi="XCCW Joined 7a" w:cs="Arial"/>
          <w:b/>
          <w:noProof/>
          <w:szCs w:val="26"/>
          <w:highlight w:val="green"/>
          <w:lang w:eastAsia="en-GB"/>
        </w:rPr>
      </w:pPr>
      <w:r w:rsidRPr="003E28E1">
        <w:rPr>
          <w:rFonts w:ascii="XCCW Joined 7a" w:hAnsi="XCCW Joined 7a" w:cs="Arial"/>
          <w:b/>
          <w:noProof/>
          <w:szCs w:val="26"/>
          <w:highlight w:val="green"/>
          <w:u w:val="single"/>
          <w:lang w:eastAsia="en-GB"/>
        </w:rPr>
        <w:t>British Values Poster set by Ms Lund</w:t>
      </w:r>
      <w:r w:rsidR="003B3858" w:rsidRPr="003E28E1">
        <w:rPr>
          <w:rFonts w:ascii="XCCW Joined 7a" w:hAnsi="XCCW Joined 7a" w:cs="Arial"/>
          <w:b/>
          <w:noProof/>
          <w:szCs w:val="26"/>
          <w:highlight w:val="green"/>
          <w:u w:val="single"/>
          <w:lang w:eastAsia="en-GB"/>
        </w:rPr>
        <w:t>:</w:t>
      </w:r>
      <w:r w:rsidR="00687A4C" w:rsidRPr="003E28E1">
        <w:rPr>
          <w:rFonts w:ascii="XCCW Joined 7a" w:hAnsi="XCCW Joined 7a" w:cs="Arial"/>
          <w:b/>
          <w:noProof/>
          <w:szCs w:val="26"/>
          <w:highlight w:val="green"/>
          <w:lang w:eastAsia="en-GB"/>
        </w:rPr>
        <w:t xml:space="preserve"> </w:t>
      </w:r>
    </w:p>
    <w:p w14:paraId="0B5205E4" w14:textId="2DE56D8A" w:rsidR="005703DE" w:rsidRPr="009D0C92" w:rsidRDefault="00FF1A38" w:rsidP="005703DE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  <w:r w:rsidRPr="009D0C92">
        <w:rPr>
          <w:rFonts w:ascii="XCCW Joined 7a" w:hAnsi="XCCW Joined 7a" w:cs="Arial"/>
          <w:noProof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 wp14:anchorId="7E5DA16D" wp14:editId="7D0E7F4E">
                <wp:simplePos x="0" y="0"/>
                <wp:positionH relativeFrom="column">
                  <wp:posOffset>6050090</wp:posOffset>
                </wp:positionH>
                <wp:positionV relativeFrom="paragraph">
                  <wp:posOffset>20320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9781095" id="Rectangle 4" o:spid="_x0000_s1026" style="position:absolute;margin-left:476.4pt;margin-top:1.6pt;width:26.5pt;height:23.85pt;z-index:-251648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="003E28E1">
        <w:rPr>
          <w:rFonts w:ascii="XCCW Joined 7a" w:hAnsi="XCCW Joined 7a" w:cs="Arial"/>
          <w:noProof/>
          <w:szCs w:val="26"/>
          <w:lang w:eastAsia="en-GB"/>
        </w:rPr>
        <w:t>Please see the separate sheet.</w:t>
      </w:r>
    </w:p>
    <w:p w14:paraId="1E660199" w14:textId="4FD26AB7" w:rsidR="00DD0270" w:rsidRPr="009D0C92" w:rsidRDefault="00DD0270" w:rsidP="005703DE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</w:p>
    <w:p w14:paraId="30214FF0" w14:textId="2968663D" w:rsidR="00DD0270" w:rsidRPr="009D0C92" w:rsidRDefault="00DD0270" w:rsidP="005703DE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  <w:r w:rsidRPr="009D0C92">
        <w:rPr>
          <w:rFonts w:ascii="XCCW Joined 7a" w:hAnsi="XCCW Joined 7a" w:cs="Arial"/>
          <w:b/>
          <w:noProof/>
          <w:szCs w:val="26"/>
          <w:highlight w:val="yellow"/>
          <w:u w:val="single"/>
          <w:lang w:eastAsia="en-GB"/>
        </w:rPr>
        <w:t>SPaG:</w:t>
      </w:r>
    </w:p>
    <w:p w14:paraId="67E93099" w14:textId="3C518B8A" w:rsidR="00DD0270" w:rsidRPr="009D0C92" w:rsidRDefault="006301D8" w:rsidP="005703DE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  <w:r w:rsidRPr="009D0C92">
        <w:rPr>
          <w:rFonts w:ascii="XCCW Joined 7a" w:hAnsi="XCCW Joined 7a" w:cs="Arial"/>
          <w:noProof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76672" behindDoc="1" locked="0" layoutInCell="1" allowOverlap="1" wp14:anchorId="578123A0" wp14:editId="680F35A4">
                <wp:simplePos x="0" y="0"/>
                <wp:positionH relativeFrom="column">
                  <wp:posOffset>6063098</wp:posOffset>
                </wp:positionH>
                <wp:positionV relativeFrom="paragraph">
                  <wp:posOffset>29840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CD3A474" id="Rectangle 1" o:spid="_x0000_s1026" style="position:absolute;margin-left:477.4pt;margin-top:2.35pt;width:26.5pt;height:23.85pt;z-index:-251639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" filled="f" strokecolor="black [3213]" strokeweight="2.25pt">
                <w10:wrap type="tight"/>
              </v:rect>
            </w:pict>
          </mc:Fallback>
        </mc:AlternateContent>
      </w:r>
      <w:r w:rsidR="00DD0270" w:rsidRPr="009D0C92">
        <w:rPr>
          <w:rFonts w:ascii="XCCW Joined 7a" w:hAnsi="XCCW Joined 7a" w:cs="Arial"/>
          <w:noProof/>
          <w:szCs w:val="26"/>
          <w:lang w:eastAsia="en-GB"/>
        </w:rPr>
        <w:t xml:space="preserve">Use your login details to access a quick quiz on </w:t>
      </w:r>
      <w:hyperlink r:id="rId5" w:history="1">
        <w:r w:rsidR="00DD0270" w:rsidRPr="009D0C92">
          <w:rPr>
            <w:rStyle w:val="Hyperlink"/>
            <w:rFonts w:ascii="XCCW Joined 7a" w:hAnsi="XCCW Joined 7a" w:cs="Arial"/>
            <w:noProof/>
            <w:szCs w:val="26"/>
            <w:lang w:eastAsia="en-GB"/>
          </w:rPr>
          <w:t>www.SPAG.com</w:t>
        </w:r>
      </w:hyperlink>
      <w:r w:rsidR="00DD0270" w:rsidRPr="009D0C92">
        <w:rPr>
          <w:rFonts w:ascii="XCCW Joined 7a" w:hAnsi="XCCW Joined 7a" w:cs="Arial"/>
          <w:noProof/>
          <w:szCs w:val="26"/>
          <w:lang w:eastAsia="en-GB"/>
        </w:rPr>
        <w:t xml:space="preserve"> on </w:t>
      </w:r>
      <w:r w:rsidR="003E28E1">
        <w:rPr>
          <w:rFonts w:ascii="XCCW Joined 7a" w:hAnsi="XCCW Joined 7a" w:cs="Arial"/>
          <w:b/>
          <w:noProof/>
          <w:szCs w:val="26"/>
          <w:u w:val="single"/>
          <w:lang w:eastAsia="en-GB"/>
        </w:rPr>
        <w:t>subordinate clauses and conjunctions</w:t>
      </w:r>
      <w:r w:rsidR="00285D01">
        <w:rPr>
          <w:rFonts w:ascii="XCCW Joined 7a" w:hAnsi="XCCW Joined 7a" w:cs="Arial"/>
          <w:b/>
          <w:noProof/>
          <w:szCs w:val="26"/>
          <w:u w:val="single"/>
          <w:lang w:eastAsia="en-GB"/>
        </w:rPr>
        <w:t>.</w:t>
      </w:r>
      <w:r w:rsidR="00322444" w:rsidRPr="009D0C92">
        <w:rPr>
          <w:rFonts w:ascii="XCCW Joined 7a" w:hAnsi="XCCW Joined 7a" w:cs="Arial"/>
          <w:noProof/>
          <w:szCs w:val="26"/>
          <w:lang w:eastAsia="en-GB"/>
        </w:rPr>
        <w:t xml:space="preserve"> </w:t>
      </w: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You can find online revision linked on the Year </w:t>
      </w:r>
      <w:r w:rsidR="002F54CE">
        <w:rPr>
          <w:rFonts w:ascii="XCCW Joined 7a" w:hAnsi="XCCW Joined 7a" w:cs="Arial"/>
          <w:noProof/>
          <w:szCs w:val="26"/>
          <w:lang w:eastAsia="en-GB"/>
        </w:rPr>
        <w:t>6</w:t>
      </w: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 ‘Homework’ section on the school website.</w:t>
      </w:r>
    </w:p>
    <w:p w14:paraId="39AE1203" w14:textId="0568CD5E" w:rsidR="00EB19C5" w:rsidRPr="009D0C92" w:rsidRDefault="00EB19C5" w:rsidP="003B3858">
      <w:pPr>
        <w:pStyle w:val="NoSpacing"/>
        <w:rPr>
          <w:rFonts w:ascii="XCCW Joined 7a" w:hAnsi="XCCW Joined 7a" w:cs="Arial"/>
          <w:b/>
          <w:noProof/>
          <w:szCs w:val="26"/>
          <w:highlight w:val="yellow"/>
          <w:u w:val="single"/>
          <w:lang w:eastAsia="en-GB"/>
        </w:rPr>
      </w:pPr>
    </w:p>
    <w:p w14:paraId="23239B8F" w14:textId="6B2590D1" w:rsidR="00EB19C5" w:rsidRPr="009D0C92" w:rsidRDefault="00EB19C5" w:rsidP="00EB19C5">
      <w:pPr>
        <w:pStyle w:val="NoSpacing"/>
        <w:rPr>
          <w:rFonts w:ascii="XCCW Joined 7a" w:hAnsi="XCCW Joined 7a" w:cs="Arial"/>
          <w:b/>
          <w:noProof/>
          <w:szCs w:val="26"/>
          <w:lang w:eastAsia="en-GB"/>
        </w:rPr>
      </w:pPr>
      <w:r w:rsidRPr="009D0C92">
        <w:rPr>
          <w:rFonts w:ascii="XCCW Joined 7a" w:hAnsi="XCCW Joined 7a" w:cs="Arial"/>
          <w:b/>
          <w:noProof/>
          <w:szCs w:val="26"/>
          <w:lang w:eastAsia="en-GB"/>
        </w:rPr>
        <w:t xml:space="preserve">Please note that late or missing homework will be completed during </w:t>
      </w:r>
      <w:r w:rsidR="007B6D2B" w:rsidRPr="009D0C92">
        <w:rPr>
          <w:rFonts w:ascii="XCCW Joined 7a" w:hAnsi="XCCW Joined 7a" w:cs="Arial"/>
          <w:b/>
          <w:noProof/>
          <w:szCs w:val="26"/>
          <w:lang w:eastAsia="en-GB"/>
        </w:rPr>
        <w:t>Thur</w:t>
      </w:r>
      <w:r w:rsidRPr="009D0C92">
        <w:rPr>
          <w:rFonts w:ascii="XCCW Joined 7a" w:hAnsi="XCCW Joined 7a" w:cs="Arial"/>
          <w:b/>
          <w:noProof/>
          <w:szCs w:val="26"/>
          <w:lang w:eastAsia="en-GB"/>
        </w:rPr>
        <w:t>sday lunchtime.</w:t>
      </w:r>
    </w:p>
    <w:p w14:paraId="41F76B0D" w14:textId="77777777" w:rsidR="003B3858" w:rsidRPr="009D0C92" w:rsidRDefault="003B3858" w:rsidP="003B3858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</w:p>
    <w:p w14:paraId="1B5FD7DE" w14:textId="4FEA9E31" w:rsidR="00EC681A" w:rsidRDefault="003B3858" w:rsidP="003B3858">
      <w:pPr>
        <w:rPr>
          <w:rFonts w:ascii="XCCW Joined 7a" w:hAnsi="XCCW Joined 7a" w:cs="Arial"/>
          <w:szCs w:val="26"/>
          <w:u w:val="single"/>
        </w:rPr>
      </w:pPr>
      <w:r w:rsidRPr="009D0C92">
        <w:rPr>
          <w:rFonts w:ascii="XCCW Joined 7a" w:hAnsi="XCCW Joined 7a" w:cs="Arial"/>
          <w:b/>
          <w:szCs w:val="26"/>
          <w:highlight w:val="yellow"/>
          <w:u w:val="single"/>
        </w:rPr>
        <w:t>Parent/Carer comment</w:t>
      </w:r>
      <w:r w:rsidR="00180179" w:rsidRPr="009D0C92">
        <w:rPr>
          <w:rFonts w:ascii="XCCW Joined 7a" w:hAnsi="XCCW Joined 7a" w:cs="Arial"/>
          <w:b/>
          <w:szCs w:val="26"/>
          <w:highlight w:val="yellow"/>
          <w:u w:val="single"/>
        </w:rPr>
        <w:t>s:</w:t>
      </w:r>
    </w:p>
    <w:p w14:paraId="43678A3E" w14:textId="77777777" w:rsidR="00EC681A" w:rsidRPr="00EC681A" w:rsidRDefault="00EC681A" w:rsidP="00EC681A">
      <w:pPr>
        <w:rPr>
          <w:rFonts w:ascii="XCCW Joined 7a" w:hAnsi="XCCW Joined 7a" w:cs="Arial"/>
          <w:szCs w:val="26"/>
        </w:rPr>
      </w:pPr>
    </w:p>
    <w:p w14:paraId="76C3ADE4" w14:textId="0D665E13" w:rsidR="003B3858" w:rsidRDefault="00EC681A" w:rsidP="00EC681A">
      <w:pPr>
        <w:tabs>
          <w:tab w:val="left" w:pos="9337"/>
        </w:tabs>
        <w:rPr>
          <w:rFonts w:ascii="XCCW Joined 7a" w:hAnsi="XCCW Joined 7a" w:cs="Arial"/>
          <w:szCs w:val="26"/>
        </w:rPr>
      </w:pPr>
      <w:r>
        <w:rPr>
          <w:rFonts w:ascii="XCCW Joined 7a" w:hAnsi="XCCW Joined 7a" w:cs="Arial"/>
          <w:szCs w:val="26"/>
        </w:rPr>
        <w:tab/>
      </w:r>
    </w:p>
    <w:p w14:paraId="2B33B753" w14:textId="77777777" w:rsidR="00EC681A" w:rsidRPr="00EC681A" w:rsidRDefault="00EC681A" w:rsidP="00EC681A">
      <w:pPr>
        <w:tabs>
          <w:tab w:val="left" w:pos="9337"/>
        </w:tabs>
        <w:rPr>
          <w:rFonts w:ascii="XCCW Joined 7a" w:hAnsi="XCCW Joined 7a" w:cs="Arial"/>
          <w:szCs w:val="26"/>
        </w:rPr>
      </w:pPr>
    </w:p>
    <w:sectPr w:rsidR="00EC681A" w:rsidRPr="00EC681A" w:rsidSect="00F7077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61E5"/>
    <w:rsid w:val="00057A62"/>
    <w:rsid w:val="00092878"/>
    <w:rsid w:val="000A546D"/>
    <w:rsid w:val="000D0EEC"/>
    <w:rsid w:val="00121F18"/>
    <w:rsid w:val="00133A29"/>
    <w:rsid w:val="0014711D"/>
    <w:rsid w:val="00154B98"/>
    <w:rsid w:val="00180179"/>
    <w:rsid w:val="001D5EA1"/>
    <w:rsid w:val="001D78EB"/>
    <w:rsid w:val="001E7D75"/>
    <w:rsid w:val="002006D3"/>
    <w:rsid w:val="00210F81"/>
    <w:rsid w:val="0022732F"/>
    <w:rsid w:val="00285D01"/>
    <w:rsid w:val="002F2B2F"/>
    <w:rsid w:val="002F54CE"/>
    <w:rsid w:val="00302613"/>
    <w:rsid w:val="00322444"/>
    <w:rsid w:val="00350151"/>
    <w:rsid w:val="00363D33"/>
    <w:rsid w:val="003B3858"/>
    <w:rsid w:val="003B487C"/>
    <w:rsid w:val="003E28E1"/>
    <w:rsid w:val="003E5AEC"/>
    <w:rsid w:val="00454D93"/>
    <w:rsid w:val="0048458D"/>
    <w:rsid w:val="00494AB4"/>
    <w:rsid w:val="004B3C76"/>
    <w:rsid w:val="004D0C88"/>
    <w:rsid w:val="005235A1"/>
    <w:rsid w:val="00542EB6"/>
    <w:rsid w:val="005703DE"/>
    <w:rsid w:val="005A109B"/>
    <w:rsid w:val="0060737F"/>
    <w:rsid w:val="00610F53"/>
    <w:rsid w:val="00615A43"/>
    <w:rsid w:val="00623C1B"/>
    <w:rsid w:val="006301D8"/>
    <w:rsid w:val="006709AA"/>
    <w:rsid w:val="00687603"/>
    <w:rsid w:val="00687A4C"/>
    <w:rsid w:val="006A0385"/>
    <w:rsid w:val="006E09E9"/>
    <w:rsid w:val="0070249D"/>
    <w:rsid w:val="00716684"/>
    <w:rsid w:val="0074418A"/>
    <w:rsid w:val="00784FA2"/>
    <w:rsid w:val="007A6FF1"/>
    <w:rsid w:val="007B6D2B"/>
    <w:rsid w:val="008056CA"/>
    <w:rsid w:val="00822D38"/>
    <w:rsid w:val="00851AF3"/>
    <w:rsid w:val="0088017C"/>
    <w:rsid w:val="00893D27"/>
    <w:rsid w:val="008B128E"/>
    <w:rsid w:val="0091530C"/>
    <w:rsid w:val="00957781"/>
    <w:rsid w:val="00983247"/>
    <w:rsid w:val="009B4FEA"/>
    <w:rsid w:val="009C0F9A"/>
    <w:rsid w:val="009C1691"/>
    <w:rsid w:val="009D0C92"/>
    <w:rsid w:val="00A3147E"/>
    <w:rsid w:val="00A50906"/>
    <w:rsid w:val="00A76F98"/>
    <w:rsid w:val="00A93F91"/>
    <w:rsid w:val="00AD37E9"/>
    <w:rsid w:val="00B07BBE"/>
    <w:rsid w:val="00B52093"/>
    <w:rsid w:val="00B87BF4"/>
    <w:rsid w:val="00B946DB"/>
    <w:rsid w:val="00BC7941"/>
    <w:rsid w:val="00BF178E"/>
    <w:rsid w:val="00C33593"/>
    <w:rsid w:val="00C52885"/>
    <w:rsid w:val="00C65268"/>
    <w:rsid w:val="00C91ADE"/>
    <w:rsid w:val="00CC1224"/>
    <w:rsid w:val="00D333D9"/>
    <w:rsid w:val="00D510AB"/>
    <w:rsid w:val="00D724F6"/>
    <w:rsid w:val="00D90C8D"/>
    <w:rsid w:val="00D91D44"/>
    <w:rsid w:val="00DA3545"/>
    <w:rsid w:val="00DD0270"/>
    <w:rsid w:val="00DF1C2F"/>
    <w:rsid w:val="00E15115"/>
    <w:rsid w:val="00E3073F"/>
    <w:rsid w:val="00E43B7F"/>
    <w:rsid w:val="00EA320F"/>
    <w:rsid w:val="00EB19C5"/>
    <w:rsid w:val="00EC681A"/>
    <w:rsid w:val="00F07E11"/>
    <w:rsid w:val="00F21A19"/>
    <w:rsid w:val="00F26949"/>
    <w:rsid w:val="00F96542"/>
    <w:rsid w:val="00FB13CD"/>
    <w:rsid w:val="00FC7820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SPAG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866F92FF</Template>
  <TotalTime>1</TotalTime>
  <Pages>1</Pages>
  <Words>127</Words>
  <Characters>725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Lucy Wright</cp:lastModifiedBy>
  <cp:revision>2</cp:revision>
  <cp:lastPrinted>2023-01-06T12:05:00Z</cp:lastPrinted>
  <dcterms:created xsi:type="dcterms:W3CDTF">2023-09-15T07:07:00Z</dcterms:created>
  <dcterms:modified xsi:type="dcterms:W3CDTF">2023-09-15T07:07:00Z</dcterms:modified>
</cp:coreProperties>
</file>