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306DC5B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81E1E">
        <w:rPr>
          <w:rFonts w:ascii="XCCW Joined 7a" w:hAnsi="XCCW Joined 7a" w:cs="Arial"/>
          <w:sz w:val="28"/>
          <w:szCs w:val="20"/>
          <w:u w:val="single"/>
        </w:rPr>
        <w:t>22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F54CE">
        <w:rPr>
          <w:rFonts w:ascii="XCCW Joined 7a" w:hAnsi="XCCW Joined 7a" w:cs="Arial"/>
          <w:sz w:val="28"/>
          <w:szCs w:val="20"/>
          <w:u w:val="single"/>
        </w:rPr>
        <w:t>09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1D46BB5C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281E1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27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September</w:t>
      </w:r>
    </w:p>
    <w:p w14:paraId="29E74DDB" w14:textId="09D32255" w:rsidR="003B3858" w:rsidRPr="00DA3545" w:rsidRDefault="002F54C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9D2B85">
                <wp:simplePos x="0" y="0"/>
                <wp:positionH relativeFrom="column">
                  <wp:posOffset>2718569</wp:posOffset>
                </wp:positionH>
                <wp:positionV relativeFrom="paragraph">
                  <wp:posOffset>83695</wp:posOffset>
                </wp:positionV>
                <wp:extent cx="3793490" cy="2910625"/>
                <wp:effectExtent l="0" t="0" r="16510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91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82998D6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7C625734" w14:textId="1963713D" w:rsidR="002F54CE" w:rsidRDefault="00281E1E" w:rsidP="002F54C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Baseline SATs tests are happening this week. Please do not worry about them, it is for us to see what we need to revise!</w:t>
                            </w:r>
                          </w:p>
                          <w:p w14:paraId="6FF9B0B6" w14:textId="7E1CF915" w:rsidR="002F54CE" w:rsidRPr="00281E1E" w:rsidRDefault="002F54CE" w:rsidP="002F54C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  <w:r w:rsidRPr="00281E1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Any outstanding residential deposits are needed please.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6.6pt;width:298.7pt;height:22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82998D6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Friday. </w:t>
                      </w:r>
                    </w:p>
                    <w:p w14:paraId="7C625734" w14:textId="1963713D" w:rsidR="002F54CE" w:rsidRDefault="00281E1E" w:rsidP="002F54C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Baseline SATs tests are happening this week. Please do not worry about them, it is for us to see what we need to revise!</w:t>
                      </w:r>
                    </w:p>
                    <w:p w14:paraId="6FF9B0B6" w14:textId="7E1CF915" w:rsidR="002F54CE" w:rsidRPr="00281E1E" w:rsidRDefault="002F54CE" w:rsidP="002F54C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  <w:r w:rsidRPr="00281E1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Any outstanding residential deposits are needed please.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0C9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D788C1E">
                <wp:simplePos x="0" y="0"/>
                <wp:positionH relativeFrom="column">
                  <wp:posOffset>-171450</wp:posOffset>
                </wp:positionH>
                <wp:positionV relativeFrom="paragraph">
                  <wp:posOffset>90170</wp:posOffset>
                </wp:positionV>
                <wp:extent cx="2857500" cy="24669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07AC8248" w:rsidR="003B3858" w:rsidRPr="00EC681A" w:rsidRDefault="00281E1E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Year6 wrote formal letters to supermarket managers asking about their response to the global plastic crisis, and we met our new Reception buddies for the first time!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5pt;margin-top:7.1pt;width:22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07AC8248" w:rsidR="003B3858" w:rsidRPr="00EC681A" w:rsidRDefault="00281E1E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Year6 wrote formal letters to supermarket managers asking about their response to the global plastic crisis, and we met our new Reception buddies for the first time!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4D25088F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281E1E">
        <w:rPr>
          <w:rFonts w:ascii="XCCW Joined 7a" w:hAnsi="XCCW Joined 7a" w:cs="Arial"/>
          <w:noProof/>
          <w:szCs w:val="26"/>
          <w:lang w:eastAsia="en-GB"/>
        </w:rPr>
        <w:t>9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281E1E">
        <w:rPr>
          <w:rFonts w:ascii="XCCW Joined 7a" w:hAnsi="XCCW Joined 7a" w:cs="Arial"/>
          <w:b/>
          <w:noProof/>
          <w:szCs w:val="26"/>
          <w:u w:val="single"/>
          <w:lang w:eastAsia="en-GB"/>
        </w:rPr>
        <w:t>addition and subtraction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1BAF8BDA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281E1E">
        <w:rPr>
          <w:rFonts w:ascii="XCCW Joined 7a" w:hAnsi="XCCW Joined 7a" w:cs="Arial"/>
          <w:b/>
          <w:noProof/>
          <w:szCs w:val="26"/>
          <w:u w:val="single"/>
          <w:lang w:eastAsia="en-GB"/>
        </w:rPr>
        <w:t>synonymns and antonyms</w:t>
      </w:r>
      <w:bookmarkStart w:id="0" w:name="_GoBack"/>
      <w:bookmarkEnd w:id="0"/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22F72B46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2023-01-06T12:05:00Z</cp:lastPrinted>
  <dcterms:created xsi:type="dcterms:W3CDTF">2023-09-21T13:53:00Z</dcterms:created>
  <dcterms:modified xsi:type="dcterms:W3CDTF">2023-09-21T13:53:00Z</dcterms:modified>
</cp:coreProperties>
</file>