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12582C7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81E1E">
        <w:rPr>
          <w:rFonts w:ascii="XCCW Joined 7a" w:hAnsi="XCCW Joined 7a" w:cs="Arial"/>
          <w:sz w:val="28"/>
          <w:szCs w:val="20"/>
          <w:u w:val="single"/>
        </w:rPr>
        <w:t>2</w:t>
      </w:r>
      <w:r w:rsidR="00886A4A">
        <w:rPr>
          <w:rFonts w:ascii="XCCW Joined 7a" w:hAnsi="XCCW Joined 7a" w:cs="Arial"/>
          <w:sz w:val="28"/>
          <w:szCs w:val="20"/>
          <w:u w:val="single"/>
        </w:rPr>
        <w:t>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61576A3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886A4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4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86A4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October</w:t>
      </w:r>
    </w:p>
    <w:p w14:paraId="29E74DDB" w14:textId="5AF1DD79" w:rsidR="003B3858" w:rsidRPr="00DA3545" w:rsidRDefault="00886A4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C510B55">
                <wp:simplePos x="0" y="0"/>
                <wp:positionH relativeFrom="column">
                  <wp:posOffset>2723754</wp:posOffset>
                </wp:positionH>
                <wp:positionV relativeFrom="paragraph">
                  <wp:posOffset>82023</wp:posOffset>
                </wp:positionV>
                <wp:extent cx="3793490" cy="2576946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5769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EE46F6D" w14:textId="21879D1E" w:rsidR="00A76F98" w:rsidRDefault="00B87BF4" w:rsidP="00886A4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6AA35021" w14:textId="6FB5AE9D" w:rsidR="00886A4A" w:rsidRPr="00886A4A" w:rsidRDefault="00886A4A" w:rsidP="00886A4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Harvest festival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45pt;margin-top:6.45pt;width:298.7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EE46F6D" w14:textId="21879D1E" w:rsidR="00A76F98" w:rsidRDefault="00B87BF4" w:rsidP="00886A4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6AA35021" w14:textId="6FB5AE9D" w:rsidR="00886A4A" w:rsidRPr="00886A4A" w:rsidRDefault="00886A4A" w:rsidP="00886A4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Harvest festival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7C69CA19">
                <wp:simplePos x="0" y="0"/>
                <wp:positionH relativeFrom="column">
                  <wp:posOffset>-173825</wp:posOffset>
                </wp:positionH>
                <wp:positionV relativeFrom="paragraph">
                  <wp:posOffset>93898</wp:posOffset>
                </wp:positionV>
                <wp:extent cx="2857500" cy="2588820"/>
                <wp:effectExtent l="0" t="0" r="19050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588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4947350F" w:rsidR="003B3858" w:rsidRPr="00EC681A" w:rsidRDefault="00886A4A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Year 6 have been busy doing their baseline SATs assessments. The children worked very hard and tried their best. We also saw a police van with our buddies that had winning artwork on it from our school!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7pt;margin-top:7.4pt;width:225pt;height:20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4947350F" w:rsidR="003B3858" w:rsidRPr="00EC681A" w:rsidRDefault="00886A4A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Year 6 have been busy doing their baseline SATs assessments. The children worked very hard and tried their best. We also saw a police van with our buddies that had winning artwork on it from our school!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72545DF4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886A4A">
        <w:rPr>
          <w:rFonts w:ascii="XCCW Joined 7a" w:hAnsi="XCCW Joined 7a" w:cs="Arial"/>
          <w:noProof/>
          <w:szCs w:val="26"/>
          <w:lang w:eastAsia="en-GB"/>
        </w:rPr>
        <w:t>12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886A4A">
        <w:rPr>
          <w:rFonts w:ascii="XCCW Joined 7a" w:hAnsi="XCCW Joined 7a" w:cs="Arial"/>
          <w:b/>
          <w:noProof/>
          <w:szCs w:val="26"/>
          <w:u w:val="single"/>
          <w:lang w:eastAsia="en-GB"/>
        </w:rPr>
        <w:t>factors, multiples and prime numbers</w:t>
      </w:r>
      <w:bookmarkStart w:id="0" w:name="_GoBack"/>
      <w:bookmarkEnd w:id="0"/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10C4E16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886A4A">
        <w:rPr>
          <w:rFonts w:ascii="XCCW Joined 7a" w:hAnsi="XCCW Joined 7a" w:cs="Arial"/>
          <w:b/>
          <w:noProof/>
          <w:szCs w:val="26"/>
          <w:u w:val="single"/>
          <w:lang w:eastAsia="en-GB"/>
        </w:rPr>
        <w:t>plurals and possessive apostrophes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910AB"/>
    <w:rsid w:val="001D5EA1"/>
    <w:rsid w:val="001D78EB"/>
    <w:rsid w:val="001E7D75"/>
    <w:rsid w:val="002006D3"/>
    <w:rsid w:val="00210F81"/>
    <w:rsid w:val="0022732F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86A4A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80AB96F0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3</cp:revision>
  <cp:lastPrinted>2023-09-28T09:25:00Z</cp:lastPrinted>
  <dcterms:created xsi:type="dcterms:W3CDTF">2023-09-28T09:25:00Z</dcterms:created>
  <dcterms:modified xsi:type="dcterms:W3CDTF">2023-09-28T09:25:00Z</dcterms:modified>
</cp:coreProperties>
</file>