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53ECDC1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10</w:t>
      </w:r>
      <w:bookmarkStart w:id="0" w:name="_GoBack"/>
      <w:bookmarkEnd w:id="0"/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63F609A7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A74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15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November</w:t>
      </w:r>
    </w:p>
    <w:p w14:paraId="29E74DDB" w14:textId="7C13EBCE" w:rsidR="003B3858" w:rsidRPr="00DA3545" w:rsidRDefault="000D5AC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1CBF07">
                <wp:simplePos x="0" y="0"/>
                <wp:positionH relativeFrom="column">
                  <wp:posOffset>2720227</wp:posOffset>
                </wp:positionH>
                <wp:positionV relativeFrom="paragraph">
                  <wp:posOffset>86373</wp:posOffset>
                </wp:positionV>
                <wp:extent cx="3793490" cy="2616451"/>
                <wp:effectExtent l="0" t="0" r="1651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16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02E97E09" w14:textId="09BC33C5" w:rsidR="000D5AC7" w:rsidRDefault="007A74F8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7A74F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 – Liverpool trip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. Packed lunch, waterproof coat, sensible shoes please.</w:t>
                            </w:r>
                          </w:p>
                          <w:p w14:paraId="141ACD9B" w14:textId="55633543" w:rsidR="007A74F8" w:rsidRPr="007A74F8" w:rsidRDefault="007A74F8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Friday – Children in Need. Pyjamas or spotty clothes!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2pt;margin-top:6.8pt;width:298.7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02E97E09" w14:textId="09BC33C5" w:rsidR="000D5AC7" w:rsidRDefault="007A74F8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7A74F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 – Liverpool trip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. Packed lunch, waterproof coat, sensible shoes please.</w:t>
                      </w:r>
                    </w:p>
                    <w:p w14:paraId="141ACD9B" w14:textId="55633543" w:rsidR="007A74F8" w:rsidRPr="007A74F8" w:rsidRDefault="007A74F8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Friday – Children in Need. Pyjamas or spotty clothes!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F7DA416">
                <wp:simplePos x="0" y="0"/>
                <wp:positionH relativeFrom="column">
                  <wp:posOffset>-167829</wp:posOffset>
                </wp:positionH>
                <wp:positionV relativeFrom="paragraph">
                  <wp:posOffset>86373</wp:posOffset>
                </wp:positionV>
                <wp:extent cx="2857500" cy="2589291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8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7D4384E" w:rsidR="003B3858" w:rsidRPr="00EC681A" w:rsidRDefault="007A74F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 6 wrote a persuasive speech about who should also be remembered from WW1 alongside soldiers. We have been doing lots of fractions in maths and learning about the heart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8pt;width:22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7D4384E" w:rsidR="003B3858" w:rsidRPr="00EC681A" w:rsidRDefault="007A74F8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 6 wrote a persuasive speech about who should also be remembered from WW1 alongside soldiers. We have been doing lots of fractions in maths and learning about the heart in science.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E399587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D5AC7">
        <w:rPr>
          <w:rFonts w:ascii="XCCW Joined 7a" w:hAnsi="XCCW Joined 7a" w:cs="Arial"/>
          <w:noProof/>
          <w:szCs w:val="26"/>
          <w:lang w:eastAsia="en-GB"/>
        </w:rPr>
        <w:t>1</w:t>
      </w:r>
      <w:r w:rsidR="007A74F8">
        <w:rPr>
          <w:rFonts w:ascii="XCCW Joined 7a" w:hAnsi="XCCW Joined 7a" w:cs="Arial"/>
          <w:noProof/>
          <w:szCs w:val="26"/>
          <w:lang w:eastAsia="en-GB"/>
        </w:rPr>
        <w:t>8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7A74F8">
        <w:rPr>
          <w:rFonts w:ascii="XCCW Joined 7a" w:hAnsi="XCCW Joined 7a" w:cs="Arial"/>
          <w:b/>
          <w:noProof/>
          <w:szCs w:val="26"/>
          <w:u w:val="single"/>
          <w:lang w:eastAsia="en-GB"/>
        </w:rPr>
        <w:t>comparing and ordering</w:t>
      </w:r>
      <w:r w:rsidR="000D5AC7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4C0A7530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7A74F8">
        <w:rPr>
          <w:rFonts w:ascii="XCCW Joined 7a" w:hAnsi="XCCW Joined 7a" w:cs="Arial"/>
          <w:b/>
          <w:noProof/>
          <w:szCs w:val="26"/>
          <w:u w:val="single"/>
          <w:lang w:eastAsia="en-GB"/>
        </w:rPr>
        <w:t>semi colons and colons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F7F64DB8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2023-01-06T12:05:00Z</cp:lastPrinted>
  <dcterms:created xsi:type="dcterms:W3CDTF">2023-11-09T12:45:00Z</dcterms:created>
  <dcterms:modified xsi:type="dcterms:W3CDTF">2023-11-09T12:45:00Z</dcterms:modified>
</cp:coreProperties>
</file>