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8077C1C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3971AA">
        <w:rPr>
          <w:rFonts w:ascii="XCCW Joined 7a" w:hAnsi="XCCW Joined 7a" w:cs="Arial"/>
          <w:sz w:val="28"/>
          <w:szCs w:val="20"/>
          <w:u w:val="single"/>
        </w:rPr>
        <w:t>8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</w:t>
      </w:r>
      <w:r w:rsidR="00144EA0">
        <w:rPr>
          <w:rFonts w:ascii="XCCW Joined 7a" w:hAnsi="XCCW Joined 7a" w:cs="Arial"/>
          <w:sz w:val="28"/>
          <w:szCs w:val="20"/>
          <w:u w:val="single"/>
        </w:rPr>
        <w:t>2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5794BFEA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3971A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13</w:t>
      </w:r>
      <w:bookmarkStart w:id="0" w:name="_GoBack"/>
      <w:bookmarkEnd w:id="0"/>
      <w:r w:rsidR="002E631E" w:rsidRPr="002E631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144EA0">
        <w:rPr>
          <w:rFonts w:ascii="XCCW Joined 7a" w:hAnsi="XCCW Joined 7a" w:cs="Arial"/>
          <w:b/>
          <w:color w:val="FF0000"/>
          <w:sz w:val="28"/>
          <w:szCs w:val="20"/>
          <w:u w:val="single"/>
        </w:rPr>
        <w:t>Dec</w:t>
      </w:r>
      <w:r w:rsidR="000D5AC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ember</w:t>
      </w:r>
    </w:p>
    <w:p w14:paraId="29E74DDB" w14:textId="6FB52891" w:rsidR="003B3858" w:rsidRPr="00DA3545" w:rsidRDefault="003971AA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E8B256F">
                <wp:simplePos x="0" y="0"/>
                <wp:positionH relativeFrom="column">
                  <wp:posOffset>2289810</wp:posOffset>
                </wp:positionH>
                <wp:positionV relativeFrom="paragraph">
                  <wp:posOffset>90805</wp:posOffset>
                </wp:positionV>
                <wp:extent cx="4222115" cy="3152775"/>
                <wp:effectExtent l="0" t="0" r="2603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115" cy="3152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758A077D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144EA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PE – </w:t>
                            </w:r>
                            <w:r w:rsidR="002F54CE" w:rsidRPr="00144EA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Monday and Friday. </w:t>
                            </w:r>
                          </w:p>
                          <w:p w14:paraId="4B4E499C" w14:textId="3462A396" w:rsidR="003971AA" w:rsidRPr="00144EA0" w:rsidRDefault="003971AA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Dressed rehearsal - </w:t>
                            </w:r>
                            <w:r w:rsidRPr="003971A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>Monday</w:t>
                            </w:r>
                          </w:p>
                          <w:p w14:paraId="5954618B" w14:textId="666616EA" w:rsidR="00144EA0" w:rsidRPr="003971AA" w:rsidRDefault="00A1644B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Christmas performance </w:t>
                            </w:r>
                            <w:r w:rsidR="003971A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3971AA" w:rsidRPr="003971A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>Tuesday 1</w:t>
                            </w:r>
                            <w:r w:rsidR="003971A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>2th</w:t>
                            </w:r>
                            <w:r w:rsidR="003971AA" w:rsidRPr="003971A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 xml:space="preserve"> 9:15</w:t>
                            </w:r>
                          </w:p>
                          <w:p w14:paraId="1822BCFF" w14:textId="7BA32FD9" w:rsidR="003971AA" w:rsidRDefault="003971AA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Sweaty Church family night – Mon 11th 3:30</w:t>
                            </w:r>
                          </w:p>
                          <w:p w14:paraId="7B15F450" w14:textId="68FF4BC0" w:rsidR="003971AA" w:rsidRPr="00144EA0" w:rsidRDefault="003971AA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Raffle prizes into school Mon 11th</w:t>
                            </w:r>
                          </w:p>
                          <w:p w14:paraId="79B89929" w14:textId="2B36E85C" w:rsidR="00E84BCD" w:rsidRPr="007A74F8" w:rsidRDefault="00E84BCD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144EA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green"/>
                              </w:rPr>
                              <w:t>Advent project with church –</w:t>
                            </w:r>
                            <w:r w:rsidR="00A1644B" w:rsidRPr="00A1644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green"/>
                              </w:rPr>
                              <w:t>- deodorant, toothpaste, toothbrushes shower gel, shaving gel, men's razors</w:t>
                            </w:r>
                            <w:r w:rsidR="003971A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green"/>
                              </w:rPr>
                              <w:t xml:space="preserve"> </w:t>
                            </w:r>
                            <w:r w:rsidRPr="00144EA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green"/>
                              </w:rPr>
                              <w:t>Thank you!</w:t>
                            </w:r>
                            <w:r w:rsidRPr="00144EA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Pr="00E84BCD">
                              <w:rPr>
                                <mc:AlternateContent>
                                  <mc:Choice Requires="w16se">
                                    <w:rFonts w:ascii="XCCW Joined 7a" w:hAnsi="XCCW Joined 7a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80.3pt;margin-top:7.15pt;width:332.45pt;height:24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758A077D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144EA0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PE – </w:t>
                      </w:r>
                      <w:r w:rsidR="002F54CE" w:rsidRPr="00144EA0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Monday and Friday. </w:t>
                      </w:r>
                    </w:p>
                    <w:p w14:paraId="4B4E499C" w14:textId="3462A396" w:rsidR="003971AA" w:rsidRPr="00144EA0" w:rsidRDefault="003971AA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Dressed rehearsal - </w:t>
                      </w:r>
                      <w:r w:rsidRPr="003971AA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>Monday</w:t>
                      </w:r>
                    </w:p>
                    <w:p w14:paraId="5954618B" w14:textId="666616EA" w:rsidR="00144EA0" w:rsidRPr="003971AA" w:rsidRDefault="00A1644B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Christmas performance </w:t>
                      </w:r>
                      <w:r w:rsidR="003971AA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–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3971AA" w:rsidRPr="003971AA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>Tuesday 1</w:t>
                      </w:r>
                      <w:r w:rsidR="003971AA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>2th</w:t>
                      </w:r>
                      <w:r w:rsidR="003971AA" w:rsidRPr="003971AA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 xml:space="preserve"> 9:15</w:t>
                      </w:r>
                    </w:p>
                    <w:p w14:paraId="1822BCFF" w14:textId="7BA32FD9" w:rsidR="003971AA" w:rsidRDefault="003971AA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Sweaty Church family night – Mon 11th 3:30</w:t>
                      </w:r>
                    </w:p>
                    <w:p w14:paraId="7B15F450" w14:textId="68FF4BC0" w:rsidR="003971AA" w:rsidRPr="00144EA0" w:rsidRDefault="003971AA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Raffle prizes into school Mon 11th</w:t>
                      </w:r>
                    </w:p>
                    <w:p w14:paraId="79B89929" w14:textId="2B36E85C" w:rsidR="00E84BCD" w:rsidRPr="007A74F8" w:rsidRDefault="00E84BCD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144EA0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green"/>
                        </w:rPr>
                        <w:t>Advent project with church –</w:t>
                      </w:r>
                      <w:r w:rsidR="00A1644B" w:rsidRPr="00A1644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green"/>
                        </w:rPr>
                        <w:t>- deodorant, toothpaste, toothbrushes shower gel, shaving gel, men's razors</w:t>
                      </w:r>
                      <w:r w:rsidR="003971AA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green"/>
                        </w:rPr>
                        <w:t xml:space="preserve"> </w:t>
                      </w:r>
                      <w:r w:rsidRPr="00144EA0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green"/>
                        </w:rPr>
                        <w:t>Thank you!</w:t>
                      </w:r>
                      <w:r w:rsidRPr="00144EA0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 w:rsidRPr="00E84BCD">
                        <w:rPr>
                          <mc:AlternateContent>
                            <mc:Choice Requires="w16se">
                              <w:rFonts w:ascii="XCCW Joined 7a" w:hAnsi="XCCW Joined 7a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color w:val="000000" w:themeColor="text1"/>
                          <w:sz w:val="24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5ADD56">
                <wp:simplePos x="0" y="0"/>
                <wp:positionH relativeFrom="column">
                  <wp:posOffset>-167640</wp:posOffset>
                </wp:positionH>
                <wp:positionV relativeFrom="paragraph">
                  <wp:posOffset>90805</wp:posOffset>
                </wp:positionV>
                <wp:extent cx="2362200" cy="2588895"/>
                <wp:effectExtent l="0" t="0" r="1905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588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3E77CD2B" w:rsidR="003B3858" w:rsidRPr="00EC681A" w:rsidRDefault="002E631E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</w:t>
                            </w:r>
                            <w:r w:rsidR="003971A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have worked incredibly hard on our assessments this week – well done everyone! We have a more ‘relaxed’ homework this week as a treat</w:t>
                            </w:r>
                            <w:proofErr w:type="gramStart"/>
                            <w:r w:rsidR="003971A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. </w:t>
                            </w:r>
                            <w:proofErr w:type="gramEnd"/>
                            <w:r w:rsidR="003971AA" w:rsidRPr="003971AA">
                              <w:rPr>
                                <mc:AlternateContent>
                                  <mc:Choice Requires="w16se">
                                    <w:rFonts w:ascii="XCCW Joined 7a" w:hAnsi="XCCW Joined 7a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sz w:val="24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="00144EA0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5pt;width:186pt;height:20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3E77CD2B" w:rsidR="003B3858" w:rsidRPr="00EC681A" w:rsidRDefault="002E631E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</w:t>
                      </w:r>
                      <w:r w:rsidR="003971A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have worked incredibly hard on our assessments this week – well done everyone! We have a more ‘relaxed’ homework this week as a treat</w:t>
                      </w:r>
                      <w:proofErr w:type="gramStart"/>
                      <w:r w:rsidR="003971A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. </w:t>
                      </w:r>
                      <w:proofErr w:type="gramEnd"/>
                      <w:r w:rsidR="003971AA" w:rsidRPr="003971AA">
                        <w:rPr>
                          <mc:AlternateContent>
                            <mc:Choice Requires="w16se">
                              <w:rFonts w:ascii="XCCW Joined 7a" w:hAnsi="XCCW Joined 7a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sz w:val="24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="00144EA0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4A5F07D4" w:rsidR="00D90C8D" w:rsidRPr="009D0C92" w:rsidRDefault="003971A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Christmas performance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23239B8F" w14:textId="2BE7EA04" w:rsidR="00EB19C5" w:rsidRPr="003971AA" w:rsidRDefault="00FF1A38" w:rsidP="003971AA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3971AA">
        <w:rPr>
          <w:rFonts w:ascii="XCCW Joined 7a" w:hAnsi="XCCW Joined 7a" w:cs="Arial"/>
          <w:b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971AA" w:rsidRPr="003971AA">
        <w:rPr>
          <w:rFonts w:ascii="XCCW Joined 7a" w:hAnsi="XCCW Joined 7a" w:cs="Arial"/>
          <w:b/>
          <w:noProof/>
          <w:szCs w:val="26"/>
          <w:lang w:eastAsia="en-GB"/>
        </w:rPr>
        <w:t xml:space="preserve">Please make sure you have completely learnt your lines, including who speaks before you so you know when it is your turn! </w:t>
      </w:r>
    </w:p>
    <w:p w14:paraId="7B09554B" w14:textId="301A2724" w:rsidR="003971AA" w:rsidRDefault="003971AA" w:rsidP="003971AA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</w:p>
    <w:p w14:paraId="765C6485" w14:textId="1CE65AAD" w:rsidR="003971AA" w:rsidRDefault="003971AA" w:rsidP="003971AA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lang w:eastAsia="en-GB"/>
        </w:rPr>
        <w:t xml:space="preserve">We need to know ALL the words to the songs too, so learn the differences between the different verses. </w:t>
      </w:r>
    </w:p>
    <w:p w14:paraId="4C31601C" w14:textId="1D40F408" w:rsidR="003971AA" w:rsidRDefault="003971AA" w:rsidP="003971AA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</w:p>
    <w:p w14:paraId="5FDE92EC" w14:textId="0949A3ED" w:rsidR="003971AA" w:rsidRDefault="003971AA" w:rsidP="003971AA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3971AA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>Dressed rehearsal – Monday.</w:t>
      </w:r>
      <w:r>
        <w:rPr>
          <w:rFonts w:ascii="XCCW Joined 7a" w:hAnsi="XCCW Joined 7a" w:cs="Arial"/>
          <w:b/>
          <w:noProof/>
          <w:szCs w:val="26"/>
          <w:lang w:eastAsia="en-GB"/>
        </w:rPr>
        <w:t xml:space="preserve"> </w:t>
      </w:r>
    </w:p>
    <w:p w14:paraId="69226D13" w14:textId="045C68CF" w:rsidR="003971AA" w:rsidRDefault="003971AA" w:rsidP="003971AA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lang w:eastAsia="en-GB"/>
        </w:rPr>
        <w:t>My costume that I need to bring into school on Monday for the rehearsal and the performance on Tuesday is:</w:t>
      </w:r>
    </w:p>
    <w:p w14:paraId="682D7CC7" w14:textId="3418C53F" w:rsidR="003971AA" w:rsidRDefault="003971AA" w:rsidP="003971AA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</w:p>
    <w:p w14:paraId="3553CB64" w14:textId="791F4C5C" w:rsidR="003971AA" w:rsidRPr="009D0C92" w:rsidRDefault="003971AA" w:rsidP="003971AA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lang w:eastAsia="en-GB"/>
        </w:rPr>
        <w:t>___________________________________________________________________________________________________________</w:t>
      </w:r>
    </w:p>
    <w:p w14:paraId="55C943DB" w14:textId="77777777" w:rsidR="003971AA" w:rsidRDefault="003971AA" w:rsidP="003B3858">
      <w:pPr>
        <w:rPr>
          <w:rFonts w:ascii="XCCW Joined 7a" w:hAnsi="XCCW Joined 7a" w:cs="Arial"/>
          <w:b/>
          <w:szCs w:val="26"/>
          <w:highlight w:val="yellow"/>
          <w:u w:val="single"/>
        </w:rPr>
      </w:pPr>
    </w:p>
    <w:p w14:paraId="1B5FD7DE" w14:textId="40C16194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33A29"/>
    <w:rsid w:val="00144EA0"/>
    <w:rsid w:val="0014711D"/>
    <w:rsid w:val="00154B98"/>
    <w:rsid w:val="00162676"/>
    <w:rsid w:val="00166567"/>
    <w:rsid w:val="00180179"/>
    <w:rsid w:val="001D5EA1"/>
    <w:rsid w:val="001D78EB"/>
    <w:rsid w:val="001E7D75"/>
    <w:rsid w:val="002006D3"/>
    <w:rsid w:val="0020117F"/>
    <w:rsid w:val="00210F81"/>
    <w:rsid w:val="0022732F"/>
    <w:rsid w:val="00281E1E"/>
    <w:rsid w:val="00285D01"/>
    <w:rsid w:val="002E631E"/>
    <w:rsid w:val="002F2B2F"/>
    <w:rsid w:val="002F54CE"/>
    <w:rsid w:val="00302613"/>
    <w:rsid w:val="00322444"/>
    <w:rsid w:val="00350151"/>
    <w:rsid w:val="00363D33"/>
    <w:rsid w:val="003971AA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4FEA"/>
    <w:rsid w:val="009C0F9A"/>
    <w:rsid w:val="009C1691"/>
    <w:rsid w:val="009D0C92"/>
    <w:rsid w:val="00A1644B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84BCD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75898D6D</Template>
  <TotalTime>0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2023-01-06T12:05:00Z</cp:lastPrinted>
  <dcterms:created xsi:type="dcterms:W3CDTF">2023-12-08T08:54:00Z</dcterms:created>
  <dcterms:modified xsi:type="dcterms:W3CDTF">2023-12-08T08:54:00Z</dcterms:modified>
</cp:coreProperties>
</file>