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7156FCD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1237DF">
        <w:rPr>
          <w:rFonts w:ascii="XCCW Joined 7a" w:hAnsi="XCCW Joined 7a" w:cs="Arial"/>
          <w:sz w:val="28"/>
          <w:szCs w:val="20"/>
          <w:u w:val="single"/>
        </w:rPr>
        <w:t>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43208B58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1237D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24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2F5AA84" w:rsidR="003B3858" w:rsidRPr="00DA3545" w:rsidRDefault="001237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480769">
                <wp:simplePos x="0" y="0"/>
                <wp:positionH relativeFrom="column">
                  <wp:posOffset>-173825</wp:posOffset>
                </wp:positionH>
                <wp:positionV relativeFrom="paragraph">
                  <wp:posOffset>82022</wp:posOffset>
                </wp:positionV>
                <wp:extent cx="3610099" cy="2648198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9" cy="2648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bookmarkStart w:id="0" w:name="_GoBack"/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92DF899" w:rsidR="003B3858" w:rsidRPr="00EC681A" w:rsidRDefault="001237DF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have been learning about measurement in maths – it would be useful for the children to investigate different measures, weights, capacities etc by examining different products around the house. We also read more of Kensuke’s Kingdom in English.</w:t>
                            </w:r>
                            <w:r w:rsidR="00FD443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7pt;margin-top:6.45pt;width:284.25pt;height:2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bookmarkStart w:id="1" w:name="_GoBack"/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792DF899" w:rsidR="003B3858" w:rsidRPr="00EC681A" w:rsidRDefault="001237DF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have been learning about measurement in maths – it would be useful for the children to investigate different measures, weights, capacities etc by examining different products around the house. We also read more of Kensuke’s Kingdom in English.</w:t>
                      </w:r>
                      <w:r w:rsidR="00FD443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05717A">
                <wp:simplePos x="0" y="0"/>
                <wp:positionH relativeFrom="column">
                  <wp:posOffset>3578778</wp:posOffset>
                </wp:positionH>
                <wp:positionV relativeFrom="paragraph">
                  <wp:posOffset>82022</wp:posOffset>
                </wp:positionV>
                <wp:extent cx="2933691" cy="2616200"/>
                <wp:effectExtent l="0" t="0" r="1968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691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0F93B360" w14:textId="5C4F68F9" w:rsidR="00FD443A" w:rsidRPr="001237DF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1237D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Please return </w:t>
                            </w:r>
                            <w:proofErr w:type="spellStart"/>
                            <w:r w:rsidRPr="001237D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Bikeability</w:t>
                            </w:r>
                            <w:proofErr w:type="spellEnd"/>
                            <w:r w:rsidRPr="001237D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 and SATs parent briefing reply slips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1.8pt;margin-top:6.45pt;width:231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0F93B360" w14:textId="5C4F68F9" w:rsidR="00FD443A" w:rsidRPr="001237DF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1237D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Please return </w:t>
                      </w:r>
                      <w:proofErr w:type="spellStart"/>
                      <w:r w:rsidRPr="001237D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Bikeability</w:t>
                      </w:r>
                      <w:proofErr w:type="spellEnd"/>
                      <w:r w:rsidRPr="001237D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 and SATs parent briefing reply slips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6163CCC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1237DF">
        <w:rPr>
          <w:rFonts w:ascii="XCCW Joined 7a" w:hAnsi="XCCW Joined 7a" w:cs="Arial"/>
          <w:noProof/>
          <w:szCs w:val="26"/>
          <w:lang w:eastAsia="en-GB"/>
        </w:rPr>
        <w:t>37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measurement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642E7429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noun phrases.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336C9B12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2024-01-19T11:33:00Z</dcterms:created>
  <dcterms:modified xsi:type="dcterms:W3CDTF">2024-01-19T11:33:00Z</dcterms:modified>
</cp:coreProperties>
</file>