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B492B53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787D65">
        <w:rPr>
          <w:rFonts w:ascii="XCCW Joined 7a" w:hAnsi="XCCW Joined 7a" w:cs="Arial"/>
          <w:sz w:val="28"/>
          <w:szCs w:val="20"/>
          <w:u w:val="single"/>
        </w:rPr>
        <w:t>26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629E9D82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787D65">
        <w:rPr>
          <w:rFonts w:ascii="XCCW Joined 7a" w:hAnsi="XCCW Joined 7a" w:cs="Arial"/>
          <w:b/>
          <w:color w:val="FF0000"/>
          <w:sz w:val="28"/>
          <w:szCs w:val="20"/>
          <w:u w:val="single"/>
        </w:rPr>
        <w:t>31st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2F5AA84" w:rsidR="003B3858" w:rsidRPr="00DA3545" w:rsidRDefault="001237D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D480769">
                <wp:simplePos x="0" y="0"/>
                <wp:positionH relativeFrom="column">
                  <wp:posOffset>-173825</wp:posOffset>
                </wp:positionH>
                <wp:positionV relativeFrom="paragraph">
                  <wp:posOffset>82022</wp:posOffset>
                </wp:positionV>
                <wp:extent cx="3610099" cy="2648198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099" cy="2648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7C622AC3" w:rsidR="003B3858" w:rsidRPr="00EC681A" w:rsidRDefault="00787D65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wrote a flashback story inspired by Kensuke’s Kingdom and learned about active and passive voice – very tricky! We also started learning about ratio in maths and have continued natural disasters in geography. </w:t>
                            </w:r>
                            <w:r w:rsidR="00FD443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7pt;margin-top:6.45pt;width:284.25pt;height:20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7C622AC3" w:rsidR="003B3858" w:rsidRPr="00EC681A" w:rsidRDefault="00787D65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wrote a flashback story inspired by Kensuke’s Kingdom and learned about active and passive voice – very tricky! We also started learning about ratio in maths and have continued natural disasters in geography. </w:t>
                      </w:r>
                      <w:r w:rsidR="00FD443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7A74F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05717A">
                <wp:simplePos x="0" y="0"/>
                <wp:positionH relativeFrom="column">
                  <wp:posOffset>3578778</wp:posOffset>
                </wp:positionH>
                <wp:positionV relativeFrom="paragraph">
                  <wp:posOffset>82022</wp:posOffset>
                </wp:positionV>
                <wp:extent cx="2933691" cy="2616200"/>
                <wp:effectExtent l="0" t="0" r="1968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691" cy="261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0F93B360" w14:textId="16DD4CF3" w:rsidR="00FD443A" w:rsidRDefault="00787D65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Assessment week</w:t>
                            </w:r>
                          </w:p>
                          <w:p w14:paraId="42DDB7A8" w14:textId="78CAC7B2" w:rsidR="00787D65" w:rsidRPr="00787D65" w:rsidRDefault="00787D65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787D6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Parent SATs briefings Wed 3pm and </w:t>
                            </w:r>
                            <w:proofErr w:type="spellStart"/>
                            <w:r w:rsidRPr="00787D6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</w:t>
                            </w:r>
                            <w:proofErr w:type="spellEnd"/>
                            <w:r w:rsidRPr="00787D6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9am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81.8pt;margin-top:6.45pt;width:231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0F93B360" w14:textId="16DD4CF3" w:rsidR="00FD443A" w:rsidRDefault="00787D65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Assessment week</w:t>
                      </w:r>
                    </w:p>
                    <w:p w14:paraId="42DDB7A8" w14:textId="78CAC7B2" w:rsidR="00787D65" w:rsidRPr="00787D65" w:rsidRDefault="00787D65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787D6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Parent SATs briefings Wed 3pm and </w:t>
                      </w:r>
                      <w:proofErr w:type="spellStart"/>
                      <w:r w:rsidRPr="00787D6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</w:t>
                      </w:r>
                      <w:proofErr w:type="spellEnd"/>
                      <w:r w:rsidRPr="00787D6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9am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6F1BA7EF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787D65">
        <w:rPr>
          <w:rFonts w:ascii="XCCW Joined 7a" w:hAnsi="XCCW Joined 7a" w:cs="Arial"/>
          <w:noProof/>
          <w:szCs w:val="26"/>
          <w:lang w:eastAsia="en-GB"/>
        </w:rPr>
        <w:t>28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787D65">
        <w:rPr>
          <w:rFonts w:ascii="XCCW Joined 7a" w:hAnsi="XCCW Joined 7a" w:cs="Arial"/>
          <w:b/>
          <w:noProof/>
          <w:szCs w:val="26"/>
          <w:u w:val="single"/>
          <w:lang w:eastAsia="en-GB"/>
        </w:rPr>
        <w:t>ratio</w:t>
      </w:r>
      <w:bookmarkStart w:id="0" w:name="_GoBack"/>
      <w:bookmarkEnd w:id="0"/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76E2D7E7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787D65">
        <w:rPr>
          <w:rFonts w:ascii="XCCW Joined 7a" w:hAnsi="XCCW Joined 7a" w:cs="Arial"/>
          <w:b/>
          <w:noProof/>
          <w:szCs w:val="26"/>
          <w:u w:val="single"/>
          <w:lang w:eastAsia="en-GB"/>
        </w:rPr>
        <w:t>active and passive voice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CFC10C10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2023-01-06T12:05:00Z</cp:lastPrinted>
  <dcterms:created xsi:type="dcterms:W3CDTF">2024-01-25T12:20:00Z</dcterms:created>
  <dcterms:modified xsi:type="dcterms:W3CDTF">2024-01-25T12:20:00Z</dcterms:modified>
</cp:coreProperties>
</file>