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3A8F2" w14:textId="637F1DF0" w:rsidR="00AC071B" w:rsidRPr="00465871" w:rsidRDefault="00465871">
      <w:pPr>
        <w:rPr>
          <w:rFonts w:ascii="XCCW Joined 7a" w:hAnsi="XCCW Joined 7a"/>
          <w:b/>
          <w:sz w:val="20"/>
          <w:szCs w:val="24"/>
          <w:u w:val="single"/>
        </w:rPr>
      </w:pPr>
      <w:r>
        <w:rPr>
          <w:rFonts w:ascii="XCCW Joined 7a" w:hAnsi="XCCW Joined 7a"/>
          <w:b/>
          <w:noProof/>
          <w:sz w:val="20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1243F9CC" wp14:editId="43FCAFD1">
            <wp:simplePos x="0" y="0"/>
            <wp:positionH relativeFrom="margin">
              <wp:align>right</wp:align>
            </wp:positionH>
            <wp:positionV relativeFrom="paragraph">
              <wp:posOffset>26670</wp:posOffset>
            </wp:positionV>
            <wp:extent cx="2240915" cy="1254760"/>
            <wp:effectExtent l="0" t="0" r="6985" b="2540"/>
            <wp:wrapTight wrapText="bothSides">
              <wp:wrapPolygon edited="0">
                <wp:start x="0" y="0"/>
                <wp:lineTo x="0" y="21316"/>
                <wp:lineTo x="21484" y="21316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5" cy="125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2CD" w:rsidRPr="00465871">
        <w:rPr>
          <w:rFonts w:ascii="XCCW Joined 7a" w:hAnsi="XCCW Joined 7a"/>
          <w:b/>
          <w:sz w:val="20"/>
          <w:szCs w:val="24"/>
          <w:u w:val="single"/>
        </w:rPr>
        <w:t>Year 6 Science homework</w:t>
      </w:r>
    </w:p>
    <w:p w14:paraId="4BF53A82" w14:textId="6B5272B2" w:rsidR="00B212CD" w:rsidRPr="00465871" w:rsidRDefault="00B212CD">
      <w:pPr>
        <w:rPr>
          <w:rFonts w:ascii="XCCW Joined 7a" w:hAnsi="XCCW Joined 7a"/>
          <w:b/>
          <w:sz w:val="20"/>
          <w:szCs w:val="24"/>
          <w:u w:val="single"/>
        </w:rPr>
      </w:pPr>
      <w:r w:rsidRPr="00465871">
        <w:rPr>
          <w:rFonts w:ascii="XCCW Joined 7a" w:hAnsi="XCCW Joined 7a"/>
          <w:b/>
          <w:sz w:val="20"/>
          <w:szCs w:val="24"/>
          <w:u w:val="single"/>
        </w:rPr>
        <w:t xml:space="preserve">Topic: </w:t>
      </w:r>
      <w:r w:rsidR="00A5639C" w:rsidRPr="00465871">
        <w:rPr>
          <w:rFonts w:ascii="XCCW Joined 7a" w:hAnsi="XCCW Joined 7a"/>
          <w:b/>
          <w:sz w:val="20"/>
          <w:szCs w:val="24"/>
          <w:u w:val="single"/>
        </w:rPr>
        <w:t>Light</w:t>
      </w:r>
    </w:p>
    <w:p w14:paraId="19D26AF7" w14:textId="77777777" w:rsidR="00B212CD" w:rsidRPr="00465871" w:rsidRDefault="00B212CD" w:rsidP="00E5529C">
      <w:pPr>
        <w:pStyle w:val="ListParagraph"/>
        <w:numPr>
          <w:ilvl w:val="0"/>
          <w:numId w:val="2"/>
        </w:numPr>
        <w:spacing w:after="0"/>
        <w:rPr>
          <w:rFonts w:ascii="XCCW Joined 7a" w:hAnsi="XCCW Joined 7a"/>
          <w:sz w:val="20"/>
          <w:szCs w:val="24"/>
        </w:rPr>
      </w:pPr>
      <w:r w:rsidRPr="00465871">
        <w:rPr>
          <w:rFonts w:ascii="XCCW Joined 7a" w:hAnsi="XCCW Joined 7a"/>
          <w:sz w:val="20"/>
          <w:szCs w:val="24"/>
        </w:rPr>
        <w:t xml:space="preserve">Choose </w:t>
      </w:r>
      <w:r w:rsidRPr="00465871">
        <w:rPr>
          <w:rFonts w:ascii="XCCW Joined 7a" w:hAnsi="XCCW Joined 7a"/>
          <w:b/>
          <w:sz w:val="20"/>
          <w:szCs w:val="24"/>
          <w:u w:val="single"/>
        </w:rPr>
        <w:t>ONE</w:t>
      </w:r>
      <w:r w:rsidRPr="00465871">
        <w:rPr>
          <w:rFonts w:ascii="XCCW Joined 7a" w:hAnsi="XCCW Joined 7a"/>
          <w:sz w:val="20"/>
          <w:szCs w:val="24"/>
        </w:rPr>
        <w:t xml:space="preserve"> of the homework tasks below</w:t>
      </w:r>
    </w:p>
    <w:p w14:paraId="44D462E6" w14:textId="18EFE5FE" w:rsidR="00B212CD" w:rsidRPr="00465871" w:rsidRDefault="00465871" w:rsidP="00E5529C">
      <w:pPr>
        <w:pStyle w:val="ListParagraph"/>
        <w:numPr>
          <w:ilvl w:val="0"/>
          <w:numId w:val="2"/>
        </w:numPr>
        <w:spacing w:after="0"/>
        <w:rPr>
          <w:rFonts w:ascii="XCCW Joined 7a" w:hAnsi="XCCW Joined 7a"/>
          <w:sz w:val="20"/>
          <w:szCs w:val="24"/>
        </w:rPr>
      </w:pPr>
      <w:r w:rsidRPr="00465871">
        <w:rPr>
          <w:rFonts w:ascii="XCCW Joined 7a" w:hAnsi="XCCW Joined 7a"/>
          <w:sz w:val="20"/>
          <w:szCs w:val="24"/>
        </w:rPr>
        <w:t xml:space="preserve">You will need to </w:t>
      </w:r>
      <w:r w:rsidRPr="00465871">
        <w:rPr>
          <w:rFonts w:ascii="XCCW Joined 7a" w:hAnsi="XCCW Joined 7a"/>
          <w:b/>
          <w:sz w:val="20"/>
          <w:szCs w:val="24"/>
          <w:u w:val="single"/>
        </w:rPr>
        <w:t>research</w:t>
      </w:r>
      <w:r w:rsidRPr="00465871">
        <w:rPr>
          <w:rFonts w:ascii="XCCW Joined 7a" w:hAnsi="XCCW Joined 7a"/>
          <w:sz w:val="20"/>
          <w:szCs w:val="24"/>
        </w:rPr>
        <w:t xml:space="preserve"> the topic of your choice before you create your response.</w:t>
      </w:r>
    </w:p>
    <w:p w14:paraId="4656F74C" w14:textId="510BBC02" w:rsidR="00465871" w:rsidRPr="00465871" w:rsidRDefault="00465871" w:rsidP="00E5529C">
      <w:pPr>
        <w:pStyle w:val="ListParagraph"/>
        <w:numPr>
          <w:ilvl w:val="0"/>
          <w:numId w:val="2"/>
        </w:numPr>
        <w:spacing w:after="0"/>
        <w:rPr>
          <w:rFonts w:ascii="XCCW Joined 7a" w:hAnsi="XCCW Joined 7a"/>
          <w:sz w:val="20"/>
          <w:szCs w:val="24"/>
          <w:highlight w:val="yellow"/>
        </w:rPr>
      </w:pPr>
      <w:r w:rsidRPr="00465871">
        <w:rPr>
          <w:rFonts w:ascii="XCCW Joined 7a" w:hAnsi="XCCW Joined 7a"/>
          <w:sz w:val="20"/>
          <w:szCs w:val="24"/>
          <w:highlight w:val="yellow"/>
        </w:rPr>
        <w:t xml:space="preserve">Tell me = your choice of how! Poster, leaflet, </w:t>
      </w:r>
      <w:proofErr w:type="spellStart"/>
      <w:r w:rsidRPr="00465871">
        <w:rPr>
          <w:rFonts w:ascii="XCCW Joined 7a" w:hAnsi="XCCW Joined 7a"/>
          <w:sz w:val="20"/>
          <w:szCs w:val="24"/>
          <w:highlight w:val="yellow"/>
        </w:rPr>
        <w:t>powerpoint</w:t>
      </w:r>
      <w:proofErr w:type="spellEnd"/>
      <w:r w:rsidRPr="00465871">
        <w:rPr>
          <w:rFonts w:ascii="XCCW Joined 7a" w:hAnsi="XCCW Joined 7a"/>
          <w:sz w:val="20"/>
          <w:szCs w:val="24"/>
          <w:highlight w:val="yellow"/>
        </w:rPr>
        <w:t>, writing, film, or another way!</w:t>
      </w:r>
    </w:p>
    <w:tbl>
      <w:tblPr>
        <w:tblStyle w:val="TableGrid"/>
        <w:tblpPr w:leftFromText="180" w:rightFromText="180" w:vertAnchor="text" w:horzAnchor="margin" w:tblpY="486"/>
        <w:tblW w:w="10485" w:type="dxa"/>
        <w:tblLook w:val="04A0" w:firstRow="1" w:lastRow="0" w:firstColumn="1" w:lastColumn="0" w:noHBand="0" w:noVBand="1"/>
      </w:tblPr>
      <w:tblGrid>
        <w:gridCol w:w="5242"/>
        <w:gridCol w:w="5243"/>
      </w:tblGrid>
      <w:tr w:rsidR="000D3BBE" w:rsidRPr="00465871" w14:paraId="34089FAC" w14:textId="77777777" w:rsidTr="000D3BBE">
        <w:tc>
          <w:tcPr>
            <w:tcW w:w="5242" w:type="dxa"/>
          </w:tcPr>
          <w:p w14:paraId="04C879CB" w14:textId="3950E43E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  <w:u w:val="single"/>
              </w:rPr>
            </w:pPr>
            <w:r w:rsidRPr="00465871">
              <w:rPr>
                <w:rFonts w:ascii="XCCW Joined 7a" w:hAnsi="XCCW Joined 7a"/>
                <w:sz w:val="24"/>
                <w:szCs w:val="24"/>
                <w:u w:val="single"/>
              </w:rPr>
              <w:t>Option 1</w:t>
            </w:r>
          </w:p>
          <w:p w14:paraId="19F513ED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A0A20E5" w14:textId="7F0FFECE" w:rsidR="000D3BBE" w:rsidRPr="00465871" w:rsidRDefault="00465871" w:rsidP="000D3BBE">
            <w:pPr>
              <w:jc w:val="center"/>
              <w:rPr>
                <w:rFonts w:ascii="XCCW Joined 7a" w:hAnsi="XCCW Joined 7a"/>
                <w:b/>
                <w:color w:val="FF0000"/>
                <w:sz w:val="24"/>
                <w:szCs w:val="24"/>
              </w:rPr>
            </w:pPr>
            <w:r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>Tell me</w:t>
            </w:r>
            <w:r w:rsidR="000D3BBE"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 xml:space="preserve"> </w:t>
            </w:r>
            <w:r w:rsidR="00A5639C"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>how light bulb designs have changed over time.</w:t>
            </w:r>
          </w:p>
          <w:p w14:paraId="219CDB11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98CE7E8" w14:textId="77777777" w:rsidR="000D3BBE" w:rsidRPr="00465871" w:rsidRDefault="000D3BBE" w:rsidP="000D3BBE">
            <w:p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Information you could include:</w:t>
            </w:r>
          </w:p>
          <w:p w14:paraId="2D89B977" w14:textId="6A4EBC35" w:rsidR="000D3BBE" w:rsidRPr="00465871" w:rsidRDefault="00A5639C" w:rsidP="000D3BBE">
            <w:pPr>
              <w:pStyle w:val="ListParagraph"/>
              <w:numPr>
                <w:ilvl w:val="0"/>
                <w:numId w:val="3"/>
              </w:num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Who invented the first light bulb? When?</w:t>
            </w:r>
          </w:p>
          <w:p w14:paraId="699720FB" w14:textId="4C4CC9D5" w:rsidR="00A5639C" w:rsidRPr="00465871" w:rsidRDefault="00A5639C" w:rsidP="000D3BBE">
            <w:pPr>
              <w:pStyle w:val="ListParagraph"/>
              <w:numPr>
                <w:ilvl w:val="0"/>
                <w:numId w:val="3"/>
              </w:num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Diagrams/pictures of the different types of light bulb</w:t>
            </w:r>
          </w:p>
          <w:p w14:paraId="38E7DE00" w14:textId="08855FB4" w:rsidR="00A5639C" w:rsidRPr="00465871" w:rsidRDefault="00A5639C" w:rsidP="000D3BBE">
            <w:pPr>
              <w:pStyle w:val="ListParagraph"/>
              <w:numPr>
                <w:ilvl w:val="0"/>
                <w:numId w:val="3"/>
              </w:num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A timeline with the history of light bulbs</w:t>
            </w:r>
          </w:p>
          <w:p w14:paraId="7FB52C44" w14:textId="4E86B058" w:rsidR="00A5639C" w:rsidRPr="00465871" w:rsidRDefault="00A5639C" w:rsidP="000D3BBE">
            <w:pPr>
              <w:pStyle w:val="ListParagraph"/>
              <w:numPr>
                <w:ilvl w:val="0"/>
                <w:numId w:val="3"/>
              </w:num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How do these light bulbs work: filament, LED, Halogen, fluorescent etc.</w:t>
            </w:r>
          </w:p>
          <w:p w14:paraId="4BB19D65" w14:textId="004ACF11" w:rsidR="000D3BBE" w:rsidRPr="00465871" w:rsidRDefault="00A5639C" w:rsidP="00465871">
            <w:pPr>
              <w:pStyle w:val="ListParagraph"/>
              <w:numPr>
                <w:ilvl w:val="0"/>
                <w:numId w:val="3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How much energy does each type of light bulb need/use?</w:t>
            </w:r>
          </w:p>
        </w:tc>
        <w:tc>
          <w:tcPr>
            <w:tcW w:w="5243" w:type="dxa"/>
          </w:tcPr>
          <w:p w14:paraId="77EFFCD6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  <w:u w:val="single"/>
              </w:rPr>
            </w:pPr>
            <w:r w:rsidRPr="00465871">
              <w:rPr>
                <w:rFonts w:ascii="XCCW Joined 7a" w:hAnsi="XCCW Joined 7a"/>
                <w:sz w:val="24"/>
                <w:szCs w:val="24"/>
                <w:u w:val="single"/>
              </w:rPr>
              <w:t>Option 2</w:t>
            </w:r>
          </w:p>
          <w:p w14:paraId="4CC39314" w14:textId="77777777" w:rsidR="000D3BBE" w:rsidRPr="00465871" w:rsidRDefault="000D3BBE" w:rsidP="000D3BBE">
            <w:pPr>
              <w:rPr>
                <w:rFonts w:ascii="XCCW Joined 7a" w:hAnsi="XCCW Joined 7a"/>
                <w:color w:val="FF0000"/>
                <w:sz w:val="24"/>
                <w:szCs w:val="24"/>
                <w:u w:val="single"/>
              </w:rPr>
            </w:pPr>
          </w:p>
          <w:p w14:paraId="05EE517E" w14:textId="6FF6550C" w:rsidR="000D3BBE" w:rsidRPr="00465871" w:rsidRDefault="000D3BBE" w:rsidP="000D3BBE">
            <w:pPr>
              <w:jc w:val="center"/>
              <w:rPr>
                <w:rFonts w:ascii="XCCW Joined 7a" w:hAnsi="XCCW Joined 7a"/>
                <w:b/>
                <w:color w:val="FF0000"/>
                <w:sz w:val="24"/>
                <w:szCs w:val="24"/>
              </w:rPr>
            </w:pPr>
            <w:r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 xml:space="preserve">Make a </w:t>
            </w:r>
            <w:r w:rsidR="00A5639C"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>model sundial</w:t>
            </w:r>
          </w:p>
          <w:p w14:paraId="22B8FF7B" w14:textId="77777777" w:rsidR="000D3BBE" w:rsidRPr="00465871" w:rsidRDefault="000D3BBE" w:rsidP="000D3BBE">
            <w:pPr>
              <w:rPr>
                <w:rFonts w:ascii="XCCW Joined 7a" w:hAnsi="XCCW Joined 7a"/>
                <w:b/>
                <w:sz w:val="24"/>
                <w:szCs w:val="24"/>
              </w:rPr>
            </w:pPr>
          </w:p>
          <w:p w14:paraId="2E2DC7B5" w14:textId="77777777" w:rsidR="000D3BBE" w:rsidRPr="00465871" w:rsidRDefault="000D3BBE" w:rsidP="000D3BBE">
            <w:pPr>
              <w:rPr>
                <w:rFonts w:ascii="XCCW Joined 7a" w:hAnsi="XCCW Joined 7a"/>
                <w:b/>
                <w:sz w:val="24"/>
                <w:szCs w:val="24"/>
              </w:rPr>
            </w:pPr>
          </w:p>
          <w:p w14:paraId="2D53432C" w14:textId="4EFA8168" w:rsidR="000D3BBE" w:rsidRPr="00465871" w:rsidRDefault="00A5639C" w:rsidP="000D3BBE">
            <w:p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>You must also include:</w:t>
            </w:r>
          </w:p>
          <w:p w14:paraId="7C47C8CA" w14:textId="77777777" w:rsidR="00A5639C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 xml:space="preserve">How did you make your design? </w:t>
            </w:r>
          </w:p>
          <w:p w14:paraId="2DB66C5A" w14:textId="1771C694" w:rsidR="00A5639C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 xml:space="preserve">Where did you get the design ideas from? </w:t>
            </w:r>
          </w:p>
          <w:p w14:paraId="2E17F249" w14:textId="454B7377" w:rsidR="000D3BBE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>What is it made of?</w:t>
            </w:r>
          </w:p>
          <w:p w14:paraId="7A996429" w14:textId="77777777" w:rsidR="00A5639C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 xml:space="preserve">How does your sundial work? </w:t>
            </w:r>
          </w:p>
          <w:p w14:paraId="21B8718F" w14:textId="69A4781F" w:rsidR="00A5639C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>Does it have to be put in a certain position?</w:t>
            </w:r>
          </w:p>
          <w:p w14:paraId="67B6988F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3078F12" w14:textId="4461EBCB" w:rsidR="000D3BBE" w:rsidRPr="00465871" w:rsidRDefault="000D3BBE" w:rsidP="00465871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0D3BBE" w:rsidRPr="00465871" w14:paraId="58F7A9E3" w14:textId="77777777" w:rsidTr="000D3BBE">
        <w:tc>
          <w:tcPr>
            <w:tcW w:w="5242" w:type="dxa"/>
          </w:tcPr>
          <w:p w14:paraId="49E2662C" w14:textId="62320EAF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  <w:u w:val="single"/>
              </w:rPr>
            </w:pPr>
            <w:r w:rsidRPr="00465871">
              <w:rPr>
                <w:rFonts w:ascii="XCCW Joined 7a" w:hAnsi="XCCW Joined 7a"/>
                <w:sz w:val="24"/>
                <w:szCs w:val="24"/>
                <w:u w:val="single"/>
              </w:rPr>
              <w:t>Option 3</w:t>
            </w:r>
          </w:p>
          <w:p w14:paraId="0D7673EA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2C86BC4D" w14:textId="49746E79" w:rsidR="00A5639C" w:rsidRPr="00465871" w:rsidRDefault="00465871" w:rsidP="000D3BBE">
            <w:pPr>
              <w:jc w:val="center"/>
              <w:rPr>
                <w:rFonts w:ascii="XCCW Joined 7a" w:hAnsi="XCCW Joined 7a"/>
                <w:b/>
                <w:color w:val="FF0000"/>
                <w:sz w:val="24"/>
                <w:szCs w:val="24"/>
              </w:rPr>
            </w:pPr>
            <w:r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>Tell me</w:t>
            </w:r>
            <w:r w:rsidR="00A5639C"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 xml:space="preserve"> about three different bioluminescent animals </w:t>
            </w:r>
          </w:p>
          <w:p w14:paraId="144987E4" w14:textId="47F29D87" w:rsidR="000D3BBE" w:rsidRPr="00465871" w:rsidRDefault="00A5639C" w:rsidP="000D3BBE">
            <w:pPr>
              <w:jc w:val="center"/>
              <w:rPr>
                <w:rFonts w:ascii="XCCW Joined 7a" w:hAnsi="XCCW Joined 7a"/>
                <w:b/>
                <w:color w:val="FF0000"/>
                <w:sz w:val="24"/>
                <w:szCs w:val="24"/>
              </w:rPr>
            </w:pPr>
            <w:r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>(animals that produce light)</w:t>
            </w:r>
          </w:p>
          <w:p w14:paraId="63EEEBED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204039DE" w14:textId="77777777" w:rsidR="00A5639C" w:rsidRPr="00465871" w:rsidRDefault="00A5639C" w:rsidP="000D3BBE">
            <w:p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 xml:space="preserve">A lot of these animals live in the deep sea. </w:t>
            </w:r>
          </w:p>
          <w:p w14:paraId="12E5417A" w14:textId="77777777" w:rsidR="00A5639C" w:rsidRPr="00465871" w:rsidRDefault="00A5639C" w:rsidP="000D3BBE">
            <w:pPr>
              <w:rPr>
                <w:rFonts w:ascii="XCCW Joined 7a" w:hAnsi="XCCW Joined 7a"/>
                <w:szCs w:val="24"/>
              </w:rPr>
            </w:pPr>
          </w:p>
          <w:p w14:paraId="5FDDC27B" w14:textId="5AF8B930" w:rsidR="000D3BBE" w:rsidRPr="00465871" w:rsidRDefault="000D3BBE" w:rsidP="000D3BBE">
            <w:p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Information you could include:</w:t>
            </w:r>
          </w:p>
          <w:p w14:paraId="56D5B138" w14:textId="000DB366" w:rsidR="000D3BBE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Name of the animal</w:t>
            </w:r>
          </w:p>
          <w:p w14:paraId="723CA1CF" w14:textId="1B188973" w:rsidR="00A5639C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A photo of the animal</w:t>
            </w:r>
          </w:p>
          <w:p w14:paraId="43033163" w14:textId="77777777" w:rsidR="00A5639C" w:rsidRPr="00465871" w:rsidRDefault="00A5639C" w:rsidP="008957FF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Type of animal it is (e.g. mammal, fish, insect)</w:t>
            </w:r>
          </w:p>
          <w:p w14:paraId="6E418256" w14:textId="77777777" w:rsidR="00A5639C" w:rsidRPr="00465871" w:rsidRDefault="00A5639C" w:rsidP="008957FF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Which part of its body makes light and why?</w:t>
            </w:r>
          </w:p>
          <w:p w14:paraId="3D137645" w14:textId="017697F9" w:rsidR="000D3BBE" w:rsidRPr="00465871" w:rsidRDefault="00A5639C" w:rsidP="00465871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Cs w:val="24"/>
              </w:rPr>
              <w:t>Interesting facts about the animal</w:t>
            </w:r>
          </w:p>
        </w:tc>
        <w:tc>
          <w:tcPr>
            <w:tcW w:w="5243" w:type="dxa"/>
          </w:tcPr>
          <w:p w14:paraId="2EAD071D" w14:textId="492C33F3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  <w:u w:val="single"/>
              </w:rPr>
            </w:pPr>
            <w:r w:rsidRPr="00465871">
              <w:rPr>
                <w:rFonts w:ascii="XCCW Joined 7a" w:hAnsi="XCCW Joined 7a"/>
                <w:sz w:val="24"/>
                <w:szCs w:val="24"/>
                <w:u w:val="single"/>
              </w:rPr>
              <w:t>Option 4</w:t>
            </w:r>
            <w:r w:rsidR="00A5639C" w:rsidRPr="00465871">
              <w:rPr>
                <w:rFonts w:ascii="XCCW Joined 7a" w:hAnsi="XCCW Joined 7a"/>
                <w:sz w:val="24"/>
                <w:szCs w:val="24"/>
                <w:u w:val="single"/>
              </w:rPr>
              <w:t xml:space="preserve"> (Hardest)</w:t>
            </w:r>
          </w:p>
          <w:p w14:paraId="3EF6B967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  <w:u w:val="single"/>
              </w:rPr>
            </w:pPr>
          </w:p>
          <w:p w14:paraId="1A338467" w14:textId="0BF9C19D" w:rsidR="000D3BBE" w:rsidRPr="00465871" w:rsidRDefault="00A5639C" w:rsidP="000D3BBE">
            <w:pPr>
              <w:jc w:val="center"/>
              <w:rPr>
                <w:rFonts w:ascii="XCCW Joined 7a" w:hAnsi="XCCW Joined 7a"/>
                <w:b/>
                <w:color w:val="FF0000"/>
                <w:sz w:val="24"/>
                <w:szCs w:val="24"/>
              </w:rPr>
            </w:pPr>
            <w:r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 xml:space="preserve">Light is part of a family of waves called the electromagnetic spectrum. </w:t>
            </w:r>
            <w:r w:rsidR="00465871"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>Tell me</w:t>
            </w:r>
            <w:r w:rsidRPr="00465871">
              <w:rPr>
                <w:rFonts w:ascii="XCCW Joined 7a" w:hAnsi="XCCW Joined 7a"/>
                <w:b/>
                <w:color w:val="FF0000"/>
                <w:sz w:val="24"/>
                <w:szCs w:val="24"/>
              </w:rPr>
              <w:t xml:space="preserve"> about the types of waves in this family and what they are used for.</w:t>
            </w:r>
          </w:p>
          <w:p w14:paraId="456B310B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C4553BB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>Information you could include:</w:t>
            </w:r>
          </w:p>
          <w:p w14:paraId="2E5F895C" w14:textId="5AE0F740" w:rsidR="000D3BBE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>Names of the types of waves</w:t>
            </w:r>
          </w:p>
          <w:p w14:paraId="47F266D5" w14:textId="324BE6F1" w:rsidR="00A5639C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>Uses of the types of waves</w:t>
            </w:r>
          </w:p>
          <w:p w14:paraId="24E76805" w14:textId="037A2713" w:rsidR="00A5639C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>Dangers of the waves</w:t>
            </w:r>
          </w:p>
          <w:p w14:paraId="0039A8B2" w14:textId="67FE1277" w:rsidR="00A5639C" w:rsidRPr="00465871" w:rsidRDefault="00A5639C" w:rsidP="000D3BBE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 w:rsidRPr="00465871">
              <w:rPr>
                <w:rFonts w:ascii="XCCW Joined 7a" w:hAnsi="XCCW Joined 7a"/>
                <w:sz w:val="24"/>
                <w:szCs w:val="24"/>
              </w:rPr>
              <w:t>Size of the waves (how long is each one)</w:t>
            </w:r>
          </w:p>
          <w:p w14:paraId="22254A84" w14:textId="77777777" w:rsidR="000D3BBE" w:rsidRPr="00465871" w:rsidRDefault="000D3BBE" w:rsidP="000D3BBE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BA8775C" w14:textId="07854B00" w:rsidR="000D3BBE" w:rsidRPr="00465871" w:rsidRDefault="000D3BBE" w:rsidP="000D3BBE">
            <w:pPr>
              <w:rPr>
                <w:rFonts w:ascii="XCCW Joined 7a" w:hAnsi="XCCW Joined 7a"/>
                <w:b/>
                <w:sz w:val="24"/>
                <w:szCs w:val="24"/>
              </w:rPr>
            </w:pPr>
          </w:p>
        </w:tc>
      </w:tr>
    </w:tbl>
    <w:p w14:paraId="73DD94D6" w14:textId="2242AA68" w:rsidR="00E5529C" w:rsidRPr="00465871" w:rsidRDefault="00E5529C" w:rsidP="00465871">
      <w:pPr>
        <w:spacing w:after="0"/>
        <w:rPr>
          <w:rFonts w:ascii="XCCW Joined 7a" w:hAnsi="XCCW Joined 7a"/>
          <w:b/>
          <w:sz w:val="24"/>
          <w:szCs w:val="24"/>
        </w:rPr>
      </w:pPr>
      <w:bookmarkStart w:id="0" w:name="_GoBack"/>
      <w:bookmarkEnd w:id="0"/>
    </w:p>
    <w:sectPr w:rsidR="00E5529C" w:rsidRPr="00465871" w:rsidSect="009D34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E0F3F"/>
    <w:multiLevelType w:val="hybridMultilevel"/>
    <w:tmpl w:val="5D14620E"/>
    <w:lvl w:ilvl="0" w:tplc="B35A2A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0B49CE"/>
    <w:multiLevelType w:val="hybridMultilevel"/>
    <w:tmpl w:val="2D823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B1B78"/>
    <w:multiLevelType w:val="hybridMultilevel"/>
    <w:tmpl w:val="2182CE3C"/>
    <w:lvl w:ilvl="0" w:tplc="B35A2A8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5E52111"/>
    <w:multiLevelType w:val="hybridMultilevel"/>
    <w:tmpl w:val="68D89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2CD"/>
    <w:rsid w:val="000D3BBE"/>
    <w:rsid w:val="00465871"/>
    <w:rsid w:val="005F2F45"/>
    <w:rsid w:val="009D3456"/>
    <w:rsid w:val="00A5639C"/>
    <w:rsid w:val="00AA7063"/>
    <w:rsid w:val="00AC071B"/>
    <w:rsid w:val="00B212CD"/>
    <w:rsid w:val="00B80628"/>
    <w:rsid w:val="00CD4829"/>
    <w:rsid w:val="00E5529C"/>
    <w:rsid w:val="00E8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2F81147"/>
  <w15:chartTrackingRefBased/>
  <w15:docId w15:val="{B728BD45-0BA3-49D3-93AB-EC500A5AC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1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12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345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20187ADD</Template>
  <TotalTime>0</TotalTime>
  <Pages>1</Pages>
  <Words>224</Words>
  <Characters>1279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Stamp</dc:creator>
  <cp:keywords/>
  <dc:description/>
  <cp:lastModifiedBy>Lucy Wright</cp:lastModifiedBy>
  <cp:revision>2</cp:revision>
  <cp:lastPrinted>2017-12-14T09:41:00Z</cp:lastPrinted>
  <dcterms:created xsi:type="dcterms:W3CDTF">2024-02-01T17:29:00Z</dcterms:created>
  <dcterms:modified xsi:type="dcterms:W3CDTF">2024-02-01T17:29:00Z</dcterms:modified>
</cp:coreProperties>
</file>