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19DE72D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9B1933">
        <w:rPr>
          <w:rFonts w:ascii="XCCW Joined 7a" w:hAnsi="XCCW Joined 7a" w:cs="Arial"/>
          <w:sz w:val="28"/>
          <w:szCs w:val="20"/>
          <w:u w:val="single"/>
        </w:rPr>
        <w:t>9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9B1933">
        <w:rPr>
          <w:rFonts w:ascii="XCCW Joined 7a" w:hAnsi="XCCW Joined 7a" w:cs="Arial"/>
          <w:sz w:val="28"/>
          <w:szCs w:val="20"/>
          <w:u w:val="single"/>
        </w:rPr>
        <w:t>2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D443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035BEE6F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9B1933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</w:t>
      </w:r>
      <w:r w:rsidR="00787D65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1st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9B1933">
        <w:rPr>
          <w:rFonts w:ascii="XCCW Joined 7a" w:hAnsi="XCCW Joined 7a" w:cs="Arial"/>
          <w:b/>
          <w:color w:val="FF0000"/>
          <w:sz w:val="28"/>
          <w:szCs w:val="20"/>
          <w:u w:val="single"/>
        </w:rPr>
        <w:t>February</w:t>
      </w:r>
    </w:p>
    <w:p w14:paraId="29E74DDB" w14:textId="42F5AA84" w:rsidR="003B3858" w:rsidRPr="00DA3545" w:rsidRDefault="001237DF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D480769">
                <wp:simplePos x="0" y="0"/>
                <wp:positionH relativeFrom="column">
                  <wp:posOffset>-173825</wp:posOffset>
                </wp:positionH>
                <wp:positionV relativeFrom="paragraph">
                  <wp:posOffset>82022</wp:posOffset>
                </wp:positionV>
                <wp:extent cx="3610099" cy="2648198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0099" cy="26481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549142A5" w:rsidR="003B3858" w:rsidRPr="00EC681A" w:rsidRDefault="009B1933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Wow what a busy week! We have been in and out all week for 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Bikeability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and the instructors said we have been amazing. We had our Friendship Disco with our buddies on Wednesday and we had the most incredible Rock Day on Thursday! Phew!</w:t>
                            </w:r>
                            <w:r w:rsidR="00787D65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FD443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7A74F8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7pt;margin-top:6.45pt;width:284.25pt;height:20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549142A5" w:rsidR="003B3858" w:rsidRPr="00EC681A" w:rsidRDefault="009B1933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Wow what a busy week! We have been in and out all week for 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Bikeability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and the instructors said we have been amazing. We had our Friendship Disco with our buddies on Wednesday and we had the most incredible Rock Day on Thursday! Phew!</w:t>
                      </w:r>
                      <w:r w:rsidR="00787D65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 w:rsidR="00FD443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 w:rsidR="007A74F8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905717A">
                <wp:simplePos x="0" y="0"/>
                <wp:positionH relativeFrom="column">
                  <wp:posOffset>3578778</wp:posOffset>
                </wp:positionH>
                <wp:positionV relativeFrom="paragraph">
                  <wp:posOffset>82022</wp:posOffset>
                </wp:positionV>
                <wp:extent cx="2933691" cy="2616200"/>
                <wp:effectExtent l="0" t="0" r="19685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691" cy="261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043B0E10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</w:t>
                            </w:r>
                            <w:r w:rsidR="009B193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Friday. </w:t>
                            </w:r>
                          </w:p>
                          <w:p w14:paraId="42DDB7A8" w14:textId="63B6A289" w:rsidR="00787D65" w:rsidRDefault="009B1933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Monday – INSET day</w:t>
                            </w:r>
                          </w:p>
                          <w:p w14:paraId="70863F81" w14:textId="0EE25141" w:rsid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B53DB18" w14:textId="6DE27B29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  <w:r w:rsidRPr="009B1933"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  <w:t>Don’t forget your science homework if you didn’t hand it in before half term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81.8pt;margin-top:6.45pt;width:231pt;height:20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043B0E10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</w:t>
                      </w:r>
                      <w:r w:rsidR="009B193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Friday. </w:t>
                      </w:r>
                    </w:p>
                    <w:p w14:paraId="42DDB7A8" w14:textId="63B6A289" w:rsidR="00787D65" w:rsidRDefault="009B1933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Monday – INSET day</w:t>
                      </w:r>
                    </w:p>
                    <w:p w14:paraId="70863F81" w14:textId="0EE25141" w:rsid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B53DB18" w14:textId="6DE27B29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  <w:r w:rsidRPr="009B1933"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  <w:t>Don’t forget your science homework if you didn’t hand it in before half term</w:t>
                      </w:r>
                      <w: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0402EABF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9B1933">
        <w:rPr>
          <w:rFonts w:ascii="XCCW Joined 7a" w:hAnsi="XCCW Joined 7a" w:cs="Arial"/>
          <w:noProof/>
          <w:szCs w:val="26"/>
          <w:lang w:eastAsia="en-GB"/>
        </w:rPr>
        <w:t>30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9B1933">
        <w:rPr>
          <w:rFonts w:ascii="XCCW Joined 7a" w:hAnsi="XCCW Joined 7a" w:cs="Arial"/>
          <w:b/>
          <w:noProof/>
          <w:szCs w:val="26"/>
          <w:u w:val="single"/>
          <w:lang w:eastAsia="en-GB"/>
        </w:rPr>
        <w:t>scale factors</w:t>
      </w:r>
      <w:bookmarkStart w:id="0" w:name="_GoBack"/>
      <w:bookmarkEnd w:id="0"/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26C1B8F8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9B1933">
        <w:rPr>
          <w:rFonts w:ascii="XCCW Joined 7a" w:hAnsi="XCCW Joined 7a" w:cs="Arial"/>
          <w:b/>
          <w:noProof/>
          <w:szCs w:val="26"/>
          <w:u w:val="single"/>
          <w:lang w:eastAsia="en-GB"/>
        </w:rPr>
        <w:t>formal and informal language</w:t>
      </w:r>
      <w:r w:rsidR="001237DF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You can find online revision and games linked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90DD19B7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2024-02-08T15:02:00Z</cp:lastPrinted>
  <dcterms:created xsi:type="dcterms:W3CDTF">2024-02-08T15:02:00Z</dcterms:created>
  <dcterms:modified xsi:type="dcterms:W3CDTF">2024-02-08T15:02:00Z</dcterms:modified>
</cp:coreProperties>
</file>