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4752E5F3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1941E0">
        <w:rPr>
          <w:rFonts w:ascii="XCCW Joined 7a" w:hAnsi="XCCW Joined 7a" w:cs="Arial"/>
          <w:sz w:val="28"/>
          <w:szCs w:val="20"/>
          <w:u w:val="single"/>
        </w:rPr>
        <w:t>1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1941E0">
        <w:rPr>
          <w:rFonts w:ascii="XCCW Joined 7a" w:hAnsi="XCCW Joined 7a" w:cs="Arial"/>
          <w:sz w:val="28"/>
          <w:szCs w:val="20"/>
          <w:u w:val="single"/>
        </w:rPr>
        <w:t>3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FD443A">
        <w:rPr>
          <w:rFonts w:ascii="XCCW Joined 7a" w:hAnsi="XCCW Joined 7a" w:cs="Arial"/>
          <w:sz w:val="28"/>
          <w:szCs w:val="20"/>
          <w:u w:val="single"/>
        </w:rPr>
        <w:t>4</w:t>
      </w:r>
    </w:p>
    <w:p w14:paraId="0B9AA8A4" w14:textId="1CE15282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1941E0">
        <w:rPr>
          <w:rFonts w:ascii="XCCW Joined 7a" w:hAnsi="XCCW Joined 7a" w:cs="Arial"/>
          <w:b/>
          <w:color w:val="FF0000"/>
          <w:sz w:val="28"/>
          <w:szCs w:val="20"/>
          <w:u w:val="single"/>
        </w:rPr>
        <w:t>6</w:t>
      </w:r>
      <w:r w:rsidR="001366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>th</w:t>
      </w:r>
      <w:r w:rsidR="002F54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9B1933">
        <w:rPr>
          <w:rFonts w:ascii="XCCW Joined 7a" w:hAnsi="XCCW Joined 7a" w:cs="Arial"/>
          <w:b/>
          <w:color w:val="FF0000"/>
          <w:sz w:val="28"/>
          <w:szCs w:val="20"/>
          <w:u w:val="single"/>
        </w:rPr>
        <w:t>February</w:t>
      </w:r>
    </w:p>
    <w:p w14:paraId="29E74DDB" w14:textId="1CAB110F" w:rsidR="003B3858" w:rsidRPr="00DA3545" w:rsidRDefault="001941E0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21A8377">
                <wp:simplePos x="0" y="0"/>
                <wp:positionH relativeFrom="column">
                  <wp:posOffset>3334674</wp:posOffset>
                </wp:positionH>
                <wp:positionV relativeFrom="paragraph">
                  <wp:posOffset>80703</wp:posOffset>
                </wp:positionV>
                <wp:extent cx="3181119" cy="2091055"/>
                <wp:effectExtent l="0" t="0" r="19685" b="2349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119" cy="2091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0B26F45C" w:rsidR="00B87BF4" w:rsidRDefault="00B87BF4" w:rsidP="001941E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 w:hanging="425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–</w:t>
                            </w:r>
                            <w:r w:rsidR="009B193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1366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Monday and </w:t>
                            </w:r>
                            <w:r w:rsidR="002F54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Friday. </w:t>
                            </w:r>
                          </w:p>
                          <w:p w14:paraId="70792A90" w14:textId="0DA0B6DD" w:rsidR="001941E0" w:rsidRDefault="001941E0" w:rsidP="001941E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 w:hanging="425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Natural Disasters workshop Mon PM</w:t>
                            </w:r>
                          </w:p>
                          <w:p w14:paraId="6993FBBF" w14:textId="08DCD297" w:rsidR="001941E0" w:rsidRDefault="001941E0" w:rsidP="001941E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 w:hanging="425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World Book Day Thursday</w:t>
                            </w:r>
                          </w:p>
                          <w:p w14:paraId="70863F81" w14:textId="0EE25141" w:rsidR="009B1933" w:rsidRDefault="009B1933" w:rsidP="009B1933">
                            <w:p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  <w:p w14:paraId="1B53DB18" w14:textId="336DE096" w:rsidR="009B1933" w:rsidRPr="009B1933" w:rsidRDefault="009B1933" w:rsidP="009B1933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62.55pt;margin-top:6.35pt;width:250.5pt;height:164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0B26F45C" w:rsidR="00B87BF4" w:rsidRDefault="00B87BF4" w:rsidP="001941E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 w:hanging="425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–</w:t>
                      </w:r>
                      <w:r w:rsidR="009B1933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</w:t>
                      </w:r>
                      <w:r w:rsidR="001366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Monday and </w:t>
                      </w:r>
                      <w:r w:rsidR="002F54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Friday. </w:t>
                      </w:r>
                    </w:p>
                    <w:p w14:paraId="70792A90" w14:textId="0DA0B6DD" w:rsidR="001941E0" w:rsidRDefault="001941E0" w:rsidP="001941E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 w:hanging="425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Natural Disasters workshop Mon PM</w:t>
                      </w:r>
                    </w:p>
                    <w:p w14:paraId="6993FBBF" w14:textId="08DCD297" w:rsidR="001941E0" w:rsidRDefault="001941E0" w:rsidP="001941E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 w:hanging="425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World Book Day Thursday</w:t>
                      </w:r>
                    </w:p>
                    <w:p w14:paraId="70863F81" w14:textId="0EE25141" w:rsidR="009B1933" w:rsidRDefault="009B1933" w:rsidP="009B1933">
                      <w:p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  <w:p w14:paraId="1B53DB18" w14:textId="336DE096" w:rsidR="009B1933" w:rsidRPr="009B1933" w:rsidRDefault="009B1933" w:rsidP="009B1933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F3D9DFA">
                <wp:simplePos x="0" y="0"/>
                <wp:positionH relativeFrom="column">
                  <wp:posOffset>-175145</wp:posOffset>
                </wp:positionH>
                <wp:positionV relativeFrom="paragraph">
                  <wp:posOffset>80703</wp:posOffset>
                </wp:positionV>
                <wp:extent cx="3463637" cy="2091055"/>
                <wp:effectExtent l="0" t="0" r="22860" b="234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3637" cy="2091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4048AD5F" w:rsidR="003B3858" w:rsidRPr="00EC681A" w:rsidRDefault="001941E0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We have finished our decimals learning in Maths and we wrote a diary entry as Stanley from our class text ‘Holes’. We also learned about circuit symbols in science.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8pt;margin-top:6.35pt;width:272.75pt;height:164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4048AD5F" w:rsidR="003B3858" w:rsidRPr="00EC681A" w:rsidRDefault="001941E0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We have finished our decimals learning in Maths and we wrote a diary entry as Stanley from our class text ‘Holes’. We also learned about circuit symbols in science.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3F3DD61A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. 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288E647" w:rsidR="00D90C8D" w:rsidRPr="009D0C92" w:rsidRDefault="003B3858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405BB820" w:rsidR="005703DE" w:rsidRPr="009D0C92" w:rsidRDefault="00FF1A3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5E70D6">
        <w:rPr>
          <w:rFonts w:ascii="XCCW Joined 7a" w:hAnsi="XCCW Joined 7a" w:cs="Arial"/>
          <w:noProof/>
          <w:szCs w:val="26"/>
          <w:lang w:eastAsia="en-GB"/>
        </w:rPr>
        <w:t>2</w:t>
      </w:r>
      <w:r w:rsidR="001941E0">
        <w:rPr>
          <w:rFonts w:ascii="XCCW Joined 7a" w:hAnsi="XCCW Joined 7a" w:cs="Arial"/>
          <w:noProof/>
          <w:szCs w:val="26"/>
          <w:lang w:eastAsia="en-GB"/>
        </w:rPr>
        <w:t>3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1941E0">
        <w:rPr>
          <w:rFonts w:ascii="XCCW Joined 7a" w:hAnsi="XCCW Joined 7a" w:cs="Arial"/>
          <w:b/>
          <w:noProof/>
          <w:szCs w:val="26"/>
          <w:u w:val="single"/>
          <w:lang w:eastAsia="en-GB"/>
        </w:rPr>
        <w:t>mulitplying</w:t>
      </w:r>
      <w:bookmarkStart w:id="0" w:name="_GoBack"/>
      <w:bookmarkEnd w:id="0"/>
      <w:r w:rsidR="005E70D6">
        <w:rPr>
          <w:rFonts w:ascii="XCCW Joined 7a" w:hAnsi="XCCW Joined 7a" w:cs="Arial"/>
          <w:b/>
          <w:noProof/>
          <w:szCs w:val="26"/>
          <w:u w:val="single"/>
          <w:lang w:eastAsia="en-GB"/>
        </w:rPr>
        <w:t xml:space="preserve"> decimals</w:t>
      </w:r>
      <w:r w:rsidR="005703DE" w:rsidRPr="009D0C92">
        <w:rPr>
          <w:rFonts w:ascii="XCCW Joined 7a" w:hAnsi="XCCW Joined 7a" w:cs="Arial"/>
          <w:noProof/>
          <w:szCs w:val="26"/>
          <w:lang w:eastAsia="en-GB"/>
        </w:rPr>
        <w:t>.</w:t>
      </w:r>
      <w:r w:rsidR="00454D93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Please continue to practise multiplication tables at home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5046238E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5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r w:rsidR="001941E0">
        <w:rPr>
          <w:rFonts w:ascii="XCCW Joined 7a" w:hAnsi="XCCW Joined 7a" w:cs="Arial"/>
          <w:b/>
          <w:noProof/>
          <w:szCs w:val="26"/>
          <w:u w:val="single"/>
          <w:lang w:eastAsia="en-GB"/>
        </w:rPr>
        <w:t>speech punctuation</w:t>
      </w:r>
      <w:r w:rsidR="001237DF"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="0032244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0D5AC7"/>
    <w:rsid w:val="00121F18"/>
    <w:rsid w:val="001237DF"/>
    <w:rsid w:val="00133A29"/>
    <w:rsid w:val="001366CE"/>
    <w:rsid w:val="0014711D"/>
    <w:rsid w:val="00154B98"/>
    <w:rsid w:val="00180179"/>
    <w:rsid w:val="001941E0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A109B"/>
    <w:rsid w:val="005E70D6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4418A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1530C"/>
    <w:rsid w:val="00957781"/>
    <w:rsid w:val="00983247"/>
    <w:rsid w:val="009B1933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2317B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C4BCAADC</Template>
  <TotalTime>0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Wright</cp:lastModifiedBy>
  <cp:revision>2</cp:revision>
  <cp:lastPrinted>2024-02-08T15:02:00Z</cp:lastPrinted>
  <dcterms:created xsi:type="dcterms:W3CDTF">2024-02-29T16:38:00Z</dcterms:created>
  <dcterms:modified xsi:type="dcterms:W3CDTF">2024-02-29T16:38:00Z</dcterms:modified>
</cp:coreProperties>
</file>