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63ABB3BE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6F7B5D">
        <w:rPr>
          <w:rFonts w:ascii="XCCW Joined 7a" w:hAnsi="XCCW Joined 7a" w:cs="Arial"/>
          <w:sz w:val="28"/>
          <w:szCs w:val="20"/>
          <w:u w:val="single"/>
        </w:rPr>
        <w:t>15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1941E0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FD443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14E4F6F9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D1C62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20</w:t>
      </w:r>
      <w:bookmarkStart w:id="0" w:name="_GoBack"/>
      <w:bookmarkEnd w:id="0"/>
      <w:r w:rsidR="001366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093C37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1CAB110F" w:rsidR="003B3858" w:rsidRPr="00DA3545" w:rsidRDefault="001941E0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6888FED">
                <wp:simplePos x="0" y="0"/>
                <wp:positionH relativeFrom="column">
                  <wp:posOffset>3334674</wp:posOffset>
                </wp:positionH>
                <wp:positionV relativeFrom="paragraph">
                  <wp:posOffset>80703</wp:posOffset>
                </wp:positionV>
                <wp:extent cx="3181119" cy="2091055"/>
                <wp:effectExtent l="0" t="0" r="1016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119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70863F81" w14:textId="18C100FB" w:rsidR="009B1933" w:rsidRDefault="00B87BF4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</w:t>
                            </w:r>
                            <w:r w:rsidR="009B1933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1366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Friday. </w:t>
                            </w:r>
                          </w:p>
                          <w:p w14:paraId="14BB990E" w14:textId="60063942" w:rsidR="000873ED" w:rsidRPr="006F7B5D" w:rsidRDefault="006F7B5D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6F7B5D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Assessment week.</w:t>
                            </w:r>
                          </w:p>
                          <w:p w14:paraId="69CF81B9" w14:textId="1272EDAB" w:rsidR="006F7B5D" w:rsidRDefault="006F7B5D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School nurse visit Monday</w:t>
                            </w:r>
                          </w:p>
                          <w:p w14:paraId="5E1479EF" w14:textId="592B34E7" w:rsidR="006F7B5D" w:rsidRPr="000873ED" w:rsidRDefault="006F7B5D" w:rsidP="009B1933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 w:hanging="425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Maths Day on Friday</w:t>
                            </w:r>
                          </w:p>
                          <w:p w14:paraId="1B53DB18" w14:textId="336DE096" w:rsidR="009B1933" w:rsidRPr="009B1933" w:rsidRDefault="009B1933" w:rsidP="009B1933">
                            <w:pPr>
                              <w:rPr>
                                <w:rFonts w:ascii="XCCW Joined 7a" w:hAnsi="XCCW Joined 7a" w:cs="Arial"/>
                                <w:b/>
                                <w:color w:val="538135" w:themeColor="accent6" w:themeShade="BF"/>
                                <w:sz w:val="24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62.55pt;margin-top:6.35pt;width:250.5pt;height:164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70863F81" w14:textId="18C100FB" w:rsidR="009B1933" w:rsidRDefault="00B87BF4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</w:t>
                      </w:r>
                      <w:r w:rsidR="009B1933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</w:t>
                      </w:r>
                      <w:r w:rsidR="001366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Friday. </w:t>
                      </w:r>
                    </w:p>
                    <w:p w14:paraId="14BB990E" w14:textId="60063942" w:rsidR="000873ED" w:rsidRPr="006F7B5D" w:rsidRDefault="006F7B5D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6F7B5D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Assessment week.</w:t>
                      </w:r>
                    </w:p>
                    <w:p w14:paraId="69CF81B9" w14:textId="1272EDAB" w:rsidR="006F7B5D" w:rsidRDefault="006F7B5D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School nurse visit Monday</w:t>
                      </w:r>
                    </w:p>
                    <w:p w14:paraId="5E1479EF" w14:textId="592B34E7" w:rsidR="006F7B5D" w:rsidRPr="000873ED" w:rsidRDefault="006F7B5D" w:rsidP="009B1933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 w:hanging="425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Maths Day on Friday</w:t>
                      </w:r>
                    </w:p>
                    <w:p w14:paraId="1B53DB18" w14:textId="336DE096" w:rsidR="009B1933" w:rsidRPr="009B1933" w:rsidRDefault="009B1933" w:rsidP="009B1933">
                      <w:pPr>
                        <w:rPr>
                          <w:rFonts w:ascii="XCCW Joined 7a" w:hAnsi="XCCW Joined 7a" w:cs="Arial"/>
                          <w:b/>
                          <w:color w:val="538135" w:themeColor="accent6" w:themeShade="BF"/>
                          <w:sz w:val="24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F3D9DFA">
                <wp:simplePos x="0" y="0"/>
                <wp:positionH relativeFrom="column">
                  <wp:posOffset>-175145</wp:posOffset>
                </wp:positionH>
                <wp:positionV relativeFrom="paragraph">
                  <wp:posOffset>80703</wp:posOffset>
                </wp:positionV>
                <wp:extent cx="3463637" cy="2091055"/>
                <wp:effectExtent l="0" t="0" r="2286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3637" cy="2091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81A690E" w:rsidR="003B3858" w:rsidRPr="00EC681A" w:rsidRDefault="001941E0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</w:t>
                            </w:r>
                            <w:r w:rsidR="006F7B5D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have finally been learning about algebra in maths – we have been excited for this! We also debated about whether children should have access to social media and celebrated Science Week.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8pt;margin-top:6.35pt;width:272.75pt;height:164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81A690E" w:rsidR="003B3858" w:rsidRPr="00EC681A" w:rsidRDefault="001941E0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</w:t>
                      </w:r>
                      <w:r w:rsidR="006F7B5D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have finally been learning about algebra in maths – we have been excited for this! We also debated about whether children should have access to social media and celebrated Science Week.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3F3DD61A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. 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7DE6ED3E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F7B5D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quiz on </w:t>
      </w:r>
      <w:r w:rsidR="006F7B5D" w:rsidRPr="006F7B5D">
        <w:rPr>
          <w:rFonts w:ascii="XCCW Joined 7a" w:hAnsi="XCCW Joined 7a" w:cs="Arial"/>
          <w:b/>
          <w:noProof/>
          <w:szCs w:val="26"/>
          <w:u w:val="single"/>
          <w:lang w:eastAsia="en-GB"/>
        </w:rPr>
        <w:t>algebra</w:t>
      </w:r>
      <w:r w:rsidR="006F7B5D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hyperlink r:id="rId5" w:history="1">
        <w:r w:rsidR="006F7B5D" w:rsidRPr="009328DE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www.maths.co.uk</w:t>
        </w:r>
      </w:hyperlink>
      <w:r w:rsidR="006F7B5D">
        <w:rPr>
          <w:rFonts w:ascii="XCCW Joined 7a" w:hAnsi="XCCW Joined 7a" w:cs="Arial"/>
          <w:noProof/>
          <w:szCs w:val="26"/>
          <w:lang w:eastAsia="en-GB"/>
        </w:rPr>
        <w:t xml:space="preserve"> . </w:t>
      </w:r>
      <w:r w:rsidR="006F7B5D">
        <w:rPr>
          <w:rFonts w:ascii="XCCW Joined 7a" w:hAnsi="XCCW Joined 7a" w:cs="Arial"/>
          <w:noProof/>
          <w:szCs w:val="26"/>
          <w:lang w:eastAsia="en-GB"/>
        </w:rPr>
        <w:br/>
      </w:r>
      <w:r w:rsidR="006F7B5D" w:rsidRPr="006F7B5D">
        <w:rPr>
          <w:rFonts w:ascii="XCCW Joined 7a" w:hAnsi="XCCW Joined 7a" w:cs="Arial"/>
          <w:noProof/>
          <w:color w:val="538135" w:themeColor="accent6" w:themeShade="BF"/>
          <w:szCs w:val="26"/>
          <w:lang w:eastAsia="en-GB"/>
        </w:rPr>
        <w:t xml:space="preserve">I have also set an </w:t>
      </w:r>
      <w:r w:rsidR="006F7B5D" w:rsidRPr="006F7B5D">
        <w:rPr>
          <w:rFonts w:ascii="XCCW Joined 7a" w:hAnsi="XCCW Joined 7a" w:cs="Arial"/>
          <w:i/>
          <w:noProof/>
          <w:color w:val="538135" w:themeColor="accent6" w:themeShade="BF"/>
          <w:szCs w:val="26"/>
          <w:lang w:eastAsia="en-GB"/>
        </w:rPr>
        <w:t>optional</w:t>
      </w:r>
      <w:r w:rsidR="006F7B5D" w:rsidRPr="006F7B5D">
        <w:rPr>
          <w:rFonts w:ascii="XCCW Joined 7a" w:hAnsi="XCCW Joined 7a" w:cs="Arial"/>
          <w:noProof/>
          <w:color w:val="538135" w:themeColor="accent6" w:themeShade="BF"/>
          <w:szCs w:val="26"/>
          <w:lang w:eastAsia="en-GB"/>
        </w:rPr>
        <w:t xml:space="preserve"> arithmetic paper if you would like additional practice with instant feedback before assessments next week. 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2DFA7D25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6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6F7B5D">
        <w:rPr>
          <w:rFonts w:ascii="XCCW Joined 7a" w:hAnsi="XCCW Joined 7a" w:cs="Arial"/>
          <w:b/>
          <w:noProof/>
          <w:szCs w:val="26"/>
          <w:u w:val="single"/>
          <w:lang w:eastAsia="en-GB"/>
        </w:rPr>
        <w:t>passive and active voice</w:t>
      </w:r>
      <w:r w:rsidR="001237DF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6F7B5D">
        <w:rPr>
          <w:rFonts w:ascii="XCCW Joined 7a" w:hAnsi="XCCW Joined 7a" w:cs="Arial"/>
          <w:noProof/>
          <w:szCs w:val="26"/>
          <w:lang w:eastAsia="en-GB"/>
        </w:rPr>
        <w:br/>
      </w:r>
      <w:r w:rsidR="006F7B5D" w:rsidRPr="006F7B5D">
        <w:rPr>
          <w:rFonts w:ascii="XCCW Joined 7a" w:hAnsi="XCCW Joined 7a" w:cs="Arial"/>
          <w:noProof/>
          <w:color w:val="538135" w:themeColor="accent6" w:themeShade="BF"/>
          <w:szCs w:val="26"/>
          <w:lang w:eastAsia="en-GB"/>
        </w:rPr>
        <w:t xml:space="preserve">I have also set an </w:t>
      </w:r>
      <w:r w:rsidR="006F7B5D" w:rsidRPr="006F7B5D">
        <w:rPr>
          <w:rFonts w:ascii="XCCW Joined 7a" w:hAnsi="XCCW Joined 7a" w:cs="Arial"/>
          <w:i/>
          <w:noProof/>
          <w:color w:val="538135" w:themeColor="accent6" w:themeShade="BF"/>
          <w:szCs w:val="26"/>
          <w:lang w:eastAsia="en-GB"/>
        </w:rPr>
        <w:t>optional</w:t>
      </w:r>
      <w:r w:rsidR="006F7B5D" w:rsidRPr="006F7B5D">
        <w:rPr>
          <w:rFonts w:ascii="XCCW Joined 7a" w:hAnsi="XCCW Joined 7a" w:cs="Arial"/>
          <w:noProof/>
          <w:color w:val="538135" w:themeColor="accent6" w:themeShade="BF"/>
          <w:szCs w:val="26"/>
          <w:lang w:eastAsia="en-GB"/>
        </w:rPr>
        <w:t xml:space="preserve"> </w:t>
      </w:r>
      <w:r w:rsidR="006F7B5D" w:rsidRPr="006F7B5D">
        <w:rPr>
          <w:rFonts w:ascii="XCCW Joined 7a" w:hAnsi="XCCW Joined 7a" w:cs="Arial"/>
          <w:noProof/>
          <w:color w:val="538135" w:themeColor="accent6" w:themeShade="BF"/>
          <w:szCs w:val="26"/>
          <w:lang w:eastAsia="en-GB"/>
        </w:rPr>
        <w:t>practice</w:t>
      </w:r>
      <w:r w:rsidR="006F7B5D" w:rsidRPr="006F7B5D">
        <w:rPr>
          <w:rFonts w:ascii="XCCW Joined 7a" w:hAnsi="XCCW Joined 7a" w:cs="Arial"/>
          <w:noProof/>
          <w:color w:val="538135" w:themeColor="accent6" w:themeShade="BF"/>
          <w:szCs w:val="26"/>
          <w:lang w:eastAsia="en-GB"/>
        </w:rPr>
        <w:t xml:space="preserve"> paper if you would like additional practice with instant feedback before assessments next week.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873ED"/>
    <w:rsid w:val="00092878"/>
    <w:rsid w:val="00093C37"/>
    <w:rsid w:val="000A546D"/>
    <w:rsid w:val="000D0EEC"/>
    <w:rsid w:val="000D5AC7"/>
    <w:rsid w:val="00121F18"/>
    <w:rsid w:val="001237DF"/>
    <w:rsid w:val="00133A29"/>
    <w:rsid w:val="001366CE"/>
    <w:rsid w:val="0014711D"/>
    <w:rsid w:val="00154B98"/>
    <w:rsid w:val="00180179"/>
    <w:rsid w:val="001941E0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4D1C62"/>
    <w:rsid w:val="005235A1"/>
    <w:rsid w:val="00542EB6"/>
    <w:rsid w:val="005703DE"/>
    <w:rsid w:val="005A109B"/>
    <w:rsid w:val="005E70D6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F7B5D"/>
    <w:rsid w:val="0070249D"/>
    <w:rsid w:val="00716684"/>
    <w:rsid w:val="0074418A"/>
    <w:rsid w:val="00784FA2"/>
    <w:rsid w:val="00787D65"/>
    <w:rsid w:val="007A6FF1"/>
    <w:rsid w:val="007A74F8"/>
    <w:rsid w:val="007B6D2B"/>
    <w:rsid w:val="008056CA"/>
    <w:rsid w:val="00822D38"/>
    <w:rsid w:val="00851AF3"/>
    <w:rsid w:val="0088017C"/>
    <w:rsid w:val="00893D27"/>
    <w:rsid w:val="008B128E"/>
    <w:rsid w:val="009056AC"/>
    <w:rsid w:val="0091530C"/>
    <w:rsid w:val="00957781"/>
    <w:rsid w:val="00983247"/>
    <w:rsid w:val="009B1933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2317B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PAG.com" TargetMode="External"/><Relationship Id="rId5" Type="http://schemas.openxmlformats.org/officeDocument/2006/relationships/hyperlink" Target="http://www.maths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863DFE3D</Template>
  <TotalTime>2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3</cp:revision>
  <cp:lastPrinted>2024-02-08T15:02:00Z</cp:lastPrinted>
  <dcterms:created xsi:type="dcterms:W3CDTF">2024-03-14T15:24:00Z</dcterms:created>
  <dcterms:modified xsi:type="dcterms:W3CDTF">2024-03-14T15:26:00Z</dcterms:modified>
</cp:coreProperties>
</file>