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787C4986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847148">
        <w:rPr>
          <w:rFonts w:ascii="XCCW Joined 7a" w:hAnsi="XCCW Joined 7a" w:cs="Arial"/>
          <w:sz w:val="28"/>
          <w:szCs w:val="20"/>
          <w:u w:val="single"/>
        </w:rPr>
        <w:t>22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1941E0">
        <w:rPr>
          <w:rFonts w:ascii="XCCW Joined 7a" w:hAnsi="XCCW Joined 7a" w:cs="Arial"/>
          <w:sz w:val="28"/>
          <w:szCs w:val="20"/>
          <w:u w:val="single"/>
        </w:rPr>
        <w:t>3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FD443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1C0A7B96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847148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17</w:t>
      </w:r>
      <w:r w:rsidR="001366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847148">
        <w:rPr>
          <w:rFonts w:ascii="XCCW Joined 7a" w:hAnsi="XCCW Joined 7a" w:cs="Arial"/>
          <w:b/>
          <w:color w:val="FF0000"/>
          <w:sz w:val="28"/>
          <w:szCs w:val="20"/>
          <w:u w:val="single"/>
        </w:rPr>
        <w:t>April (after the break)</w:t>
      </w:r>
    </w:p>
    <w:p w14:paraId="29E74DDB" w14:textId="27FD6E82" w:rsidR="003B3858" w:rsidRPr="00DA3545" w:rsidRDefault="0084714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0D1CE70">
                <wp:simplePos x="0" y="0"/>
                <wp:positionH relativeFrom="column">
                  <wp:posOffset>-177166</wp:posOffset>
                </wp:positionH>
                <wp:positionV relativeFrom="paragraph">
                  <wp:posOffset>81280</wp:posOffset>
                </wp:positionV>
                <wp:extent cx="4067175" cy="2091055"/>
                <wp:effectExtent l="0" t="0" r="28575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7175" cy="2091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6905330" w14:textId="0F4B4896" w:rsidR="00847148" w:rsidRPr="00EC681A" w:rsidRDefault="00847148" w:rsidP="00847148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Year 6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have worked really hard on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their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final practice SATs week before the real one, and all of the children have tried their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absolute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best. Well done! They will get their papers back next week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to share with their adults at home. </w:t>
                            </w:r>
                          </w:p>
                          <w:p w14:paraId="197415B5" w14:textId="5C24B067" w:rsidR="003B3858" w:rsidRPr="00EC681A" w:rsidRDefault="003B3858" w:rsidP="00847148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95pt;margin-top:6.4pt;width:320.25pt;height:16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06905330" w14:textId="0F4B4896" w:rsidR="00847148" w:rsidRPr="00EC681A" w:rsidRDefault="00847148" w:rsidP="00847148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Year 6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have worked really hard on 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their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final practice SATs week before the real one, and all of the children have tried their 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absolute 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best. Well done! They will get their papers back next week 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to share with their adults at home. </w:t>
                      </w:r>
                    </w:p>
                    <w:p w14:paraId="197415B5" w14:textId="5C24B067" w:rsidR="003B3858" w:rsidRPr="00EC681A" w:rsidRDefault="003B3858" w:rsidP="00847148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41E0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0F3C8F2">
                <wp:simplePos x="0" y="0"/>
                <wp:positionH relativeFrom="column">
                  <wp:posOffset>3928110</wp:posOffset>
                </wp:positionH>
                <wp:positionV relativeFrom="paragraph">
                  <wp:posOffset>81280</wp:posOffset>
                </wp:positionV>
                <wp:extent cx="2590165" cy="2091055"/>
                <wp:effectExtent l="0" t="0" r="19685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165" cy="2091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70863F81" w14:textId="18C100FB" w:rsidR="009B1933" w:rsidRDefault="00B87BF4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</w:t>
                            </w:r>
                            <w:r w:rsidR="009B193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1366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Friday. </w:t>
                            </w:r>
                          </w:p>
                          <w:p w14:paraId="5E1479EF" w14:textId="14A6A9E4" w:rsidR="006F7B5D" w:rsidRPr="00847148" w:rsidRDefault="00847148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Thursday PM 1:30 finish for end of term</w:t>
                            </w:r>
                          </w:p>
                          <w:p w14:paraId="58D05270" w14:textId="6CAB14D7" w:rsidR="00847148" w:rsidRPr="000873ED" w:rsidRDefault="00847148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Easter experience Tues am in church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09.3pt;margin-top:6.4pt;width:203.95pt;height:16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70863F81" w14:textId="18C100FB" w:rsidR="009B1933" w:rsidRDefault="00B87BF4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</w:t>
                      </w:r>
                      <w:r w:rsidR="009B193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  <w:r w:rsidR="001366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Friday. </w:t>
                      </w:r>
                    </w:p>
                    <w:p w14:paraId="5E1479EF" w14:textId="14A6A9E4" w:rsidR="006F7B5D" w:rsidRPr="00847148" w:rsidRDefault="00847148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Thursday PM 1:30 finish for end of term</w:t>
                      </w:r>
                    </w:p>
                    <w:p w14:paraId="58D05270" w14:textId="6CAB14D7" w:rsidR="00847148" w:rsidRPr="000873ED" w:rsidRDefault="00847148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Easter experience Tues am in church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  <w:bookmarkStart w:id="0" w:name="_GoBack"/>
      <w:bookmarkEnd w:id="0"/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3F3DD61A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. 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30F8F310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F7B5D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</w:t>
      </w:r>
      <w:r w:rsidR="00847148">
        <w:rPr>
          <w:rFonts w:ascii="XCCW Joined 7a" w:hAnsi="XCCW Joined 7a" w:cs="Arial"/>
          <w:noProof/>
          <w:szCs w:val="26"/>
          <w:lang w:eastAsia="en-GB"/>
        </w:rPr>
        <w:t>practice arithmetic paper</w:t>
      </w:r>
      <w:r w:rsidR="006F7B5D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hyperlink r:id="rId5" w:history="1">
        <w:r w:rsidR="006F7B5D" w:rsidRPr="009328DE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www.maths.co.uk</w:t>
        </w:r>
      </w:hyperlink>
      <w:r w:rsidR="006F7B5D">
        <w:rPr>
          <w:rFonts w:ascii="XCCW Joined 7a" w:hAnsi="XCCW Joined 7a" w:cs="Arial"/>
          <w:noProof/>
          <w:szCs w:val="26"/>
          <w:lang w:eastAsia="en-GB"/>
        </w:rPr>
        <w:t xml:space="preserve"> . </w:t>
      </w:r>
      <w:r w:rsidR="00847148">
        <w:rPr>
          <w:rFonts w:ascii="XCCW Joined 7a" w:hAnsi="XCCW Joined 7a" w:cs="Arial"/>
          <w:noProof/>
          <w:szCs w:val="26"/>
          <w:lang w:eastAsia="en-GB"/>
        </w:rPr>
        <w:t xml:space="preserve">The time allowed for this usually is 30 minutes. </w:t>
      </w:r>
      <w:r w:rsidR="00847148" w:rsidRPr="00847148">
        <w:rPr>
          <w:rFonts w:ascii="XCCW Joined 7a" w:hAnsi="XCCW Joined 7a" w:cs="Arial"/>
          <w:b/>
          <w:noProof/>
          <w:color w:val="538135" w:themeColor="accent6" w:themeShade="BF"/>
          <w:szCs w:val="26"/>
          <w:lang w:eastAsia="en-GB"/>
        </w:rPr>
        <w:t xml:space="preserve">Please plan </w:t>
      </w:r>
      <w:r w:rsidR="00847148">
        <w:rPr>
          <w:rFonts w:ascii="XCCW Joined 7a" w:hAnsi="XCCW Joined 7a" w:cs="Arial"/>
          <w:b/>
          <w:noProof/>
          <w:color w:val="538135" w:themeColor="accent6" w:themeShade="BF"/>
          <w:szCs w:val="26"/>
          <w:lang w:eastAsia="en-GB"/>
        </w:rPr>
        <w:t xml:space="preserve">with your adults </w:t>
      </w:r>
      <w:r w:rsidR="00847148" w:rsidRPr="00847148">
        <w:rPr>
          <w:rFonts w:ascii="XCCW Joined 7a" w:hAnsi="XCCW Joined 7a" w:cs="Arial"/>
          <w:b/>
          <w:noProof/>
          <w:color w:val="538135" w:themeColor="accent6" w:themeShade="BF"/>
          <w:szCs w:val="26"/>
          <w:lang w:eastAsia="en-GB"/>
        </w:rPr>
        <w:t xml:space="preserve">to complete this at a suitable time before the deadline – don’t rush it at the </w:t>
      </w:r>
      <w:r w:rsidR="00847148">
        <w:rPr>
          <w:rFonts w:ascii="XCCW Joined 7a" w:hAnsi="XCCW Joined 7a" w:cs="Arial"/>
          <w:b/>
          <w:noProof/>
          <w:color w:val="538135" w:themeColor="accent6" w:themeShade="BF"/>
          <w:szCs w:val="26"/>
          <w:lang w:eastAsia="en-GB"/>
        </w:rPr>
        <w:t>last minute</w:t>
      </w:r>
      <w:r w:rsidR="00847148" w:rsidRPr="00847148">
        <w:rPr>
          <w:rFonts w:ascii="XCCW Joined 7a" w:hAnsi="XCCW Joined 7a" w:cs="Arial"/>
          <w:b/>
          <w:noProof/>
          <w:color w:val="538135" w:themeColor="accent6" w:themeShade="BF"/>
          <w:szCs w:val="26"/>
          <w:lang w:eastAsia="en-GB"/>
        </w:rPr>
        <w:t>!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796F9858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</w:t>
      </w:r>
      <w:r w:rsidR="00847148">
        <w:rPr>
          <w:rFonts w:ascii="XCCW Joined 7a" w:hAnsi="XCCW Joined 7a" w:cs="Arial"/>
          <w:noProof/>
          <w:szCs w:val="26"/>
          <w:lang w:eastAsia="en-GB"/>
        </w:rPr>
        <w:t>practice grammar paper</w: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hyperlink r:id="rId6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847148">
        <w:rPr>
          <w:rFonts w:ascii="XCCW Joined 7a" w:hAnsi="XCCW Joined 7a" w:cs="Arial"/>
          <w:noProof/>
          <w:szCs w:val="26"/>
          <w:lang w:eastAsia="en-GB"/>
        </w:rPr>
        <w:t xml:space="preserve">. The time allowed for this usually is 45 minutes. </w:t>
      </w:r>
      <w:r w:rsidR="00847148" w:rsidRPr="00847148">
        <w:rPr>
          <w:rFonts w:ascii="XCCW Joined 7a" w:hAnsi="XCCW Joined 7a" w:cs="Arial"/>
          <w:b/>
          <w:noProof/>
          <w:color w:val="538135" w:themeColor="accent6" w:themeShade="BF"/>
          <w:szCs w:val="26"/>
          <w:lang w:eastAsia="en-GB"/>
        </w:rPr>
        <w:t xml:space="preserve">Please plan </w:t>
      </w:r>
      <w:r w:rsidR="00847148">
        <w:rPr>
          <w:rFonts w:ascii="XCCW Joined 7a" w:hAnsi="XCCW Joined 7a" w:cs="Arial"/>
          <w:b/>
          <w:noProof/>
          <w:color w:val="538135" w:themeColor="accent6" w:themeShade="BF"/>
          <w:szCs w:val="26"/>
          <w:lang w:eastAsia="en-GB"/>
        </w:rPr>
        <w:t xml:space="preserve">with your adults </w:t>
      </w:r>
      <w:r w:rsidR="00847148" w:rsidRPr="00847148">
        <w:rPr>
          <w:rFonts w:ascii="XCCW Joined 7a" w:hAnsi="XCCW Joined 7a" w:cs="Arial"/>
          <w:b/>
          <w:noProof/>
          <w:color w:val="538135" w:themeColor="accent6" w:themeShade="BF"/>
          <w:szCs w:val="26"/>
          <w:lang w:eastAsia="en-GB"/>
        </w:rPr>
        <w:t xml:space="preserve">to complete this at a suitable time before the deadline – don’t rush it at the </w:t>
      </w:r>
      <w:r w:rsidR="00847148">
        <w:rPr>
          <w:rFonts w:ascii="XCCW Joined 7a" w:hAnsi="XCCW Joined 7a" w:cs="Arial"/>
          <w:b/>
          <w:noProof/>
          <w:color w:val="538135" w:themeColor="accent6" w:themeShade="BF"/>
          <w:szCs w:val="26"/>
          <w:lang w:eastAsia="en-GB"/>
        </w:rPr>
        <w:t>last minute</w:t>
      </w:r>
      <w:r w:rsidR="00847148" w:rsidRPr="00847148">
        <w:rPr>
          <w:rFonts w:ascii="XCCW Joined 7a" w:hAnsi="XCCW Joined 7a" w:cs="Arial"/>
          <w:b/>
          <w:noProof/>
          <w:color w:val="538135" w:themeColor="accent6" w:themeShade="BF"/>
          <w:szCs w:val="26"/>
          <w:lang w:eastAsia="en-GB"/>
        </w:rPr>
        <w:t>!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878"/>
    <w:rsid w:val="00093C37"/>
    <w:rsid w:val="000A546D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4D1C62"/>
    <w:rsid w:val="005235A1"/>
    <w:rsid w:val="00542EB6"/>
    <w:rsid w:val="005703DE"/>
    <w:rsid w:val="005A109B"/>
    <w:rsid w:val="005E70D6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F7B5D"/>
    <w:rsid w:val="0070249D"/>
    <w:rsid w:val="00716684"/>
    <w:rsid w:val="0074418A"/>
    <w:rsid w:val="00784FA2"/>
    <w:rsid w:val="00787D65"/>
    <w:rsid w:val="007A6FF1"/>
    <w:rsid w:val="007A74F8"/>
    <w:rsid w:val="007B6D2B"/>
    <w:rsid w:val="008056CA"/>
    <w:rsid w:val="00822D38"/>
    <w:rsid w:val="00847148"/>
    <w:rsid w:val="00851AF3"/>
    <w:rsid w:val="0088017C"/>
    <w:rsid w:val="00893D27"/>
    <w:rsid w:val="008B128E"/>
    <w:rsid w:val="009056AC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AG.com" TargetMode="External"/><Relationship Id="rId5" Type="http://schemas.openxmlformats.org/officeDocument/2006/relationships/hyperlink" Target="http://www.maths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EE45BE1C</Template>
  <TotalTime>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Deborah Lund</cp:lastModifiedBy>
  <cp:revision>2</cp:revision>
  <cp:lastPrinted>2024-02-08T15:02:00Z</cp:lastPrinted>
  <dcterms:created xsi:type="dcterms:W3CDTF">2024-03-21T17:36:00Z</dcterms:created>
  <dcterms:modified xsi:type="dcterms:W3CDTF">2024-03-21T17:36:00Z</dcterms:modified>
</cp:coreProperties>
</file>