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0991B8D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15/09/23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20th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336B1C9" w14:textId="143F056D" w:rsidR="00504D4D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Welcome to Year 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>3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This is the first homework set of the school year. On this sheet is all the tasks you need to complete and hand in by the date in the top </w:t>
                            </w:r>
                            <w:r w:rsidR="007F392E">
                              <w:rPr>
                                <w:rFonts w:ascii="XCCW Joined 7a" w:hAnsi="XCCW Joined 7a"/>
                                <w:sz w:val="18"/>
                              </w:rPr>
                              <w:t>right-hand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corner. </w:t>
                            </w:r>
                            <w:r w:rsidR="007F392E">
                              <w:rPr>
                                <w:rFonts w:ascii="XCCW Joined 7a" w:hAnsi="XCCW Joined 7a"/>
                                <w:sz w:val="18"/>
                              </w:rPr>
                              <w:t>I am so glad to have you in my class and super excited for the whole year ahead!</w:t>
                            </w:r>
                          </w:p>
                          <w:p w14:paraId="14C77A8B" w14:textId="6ED243E8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If you have any questions or want to get in contact, email me on </w:t>
                            </w:r>
                            <w:hyperlink r:id="rId5" w:history="1">
                              <w:r w:rsidR="007F392E" w:rsidRPr="007F392E">
                                <w:rPr>
                                  <w:rStyle w:val="Hyperlink"/>
                                  <w:rFonts w:ascii="XCCW Joined 7a" w:hAnsi="XCCW Joined 7a"/>
                                  <w:sz w:val="18"/>
                                  <w:szCs w:val="18"/>
                                </w:rPr>
                                <w:t>hightonl@sps.sefton.school</w:t>
                              </w:r>
                            </w:hyperlink>
                            <w:r w:rsidR="007F392E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and I try my best to reply in working hours.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336B1C9" w14:textId="143F056D" w:rsidR="00504D4D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Welcome to Year 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>3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 xml:space="preserve">This is the first homework set of the school year. On this sheet is all the tasks you need to complete and hand in by the date in the top </w:t>
                      </w:r>
                      <w:r w:rsidR="007F392E">
                        <w:rPr>
                          <w:rFonts w:ascii="XCCW Joined 7a" w:hAnsi="XCCW Joined 7a"/>
                          <w:sz w:val="18"/>
                        </w:rPr>
                        <w:t>right-hand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 xml:space="preserve"> corner. </w:t>
                      </w:r>
                      <w:r w:rsidR="007F392E">
                        <w:rPr>
                          <w:rFonts w:ascii="XCCW Joined 7a" w:hAnsi="XCCW Joined 7a"/>
                          <w:sz w:val="18"/>
                        </w:rPr>
                        <w:t>I am so glad to have you in my class and super excited for the whole year ahead!</w:t>
                      </w:r>
                    </w:p>
                    <w:p w14:paraId="14C77A8B" w14:textId="6ED243E8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If you have any questions or want to get in contact, email me on </w:t>
                      </w:r>
                      <w:hyperlink r:id="rId6" w:history="1">
                        <w:r w:rsidR="007F392E" w:rsidRPr="007F392E">
                          <w:rPr>
                            <w:rStyle w:val="Hyperlink"/>
                            <w:rFonts w:ascii="XCCW Joined 7a" w:hAnsi="XCCW Joined 7a"/>
                            <w:sz w:val="18"/>
                            <w:szCs w:val="18"/>
                          </w:rPr>
                          <w:t>hightonl@sps.sefton.school</w:t>
                        </w:r>
                      </w:hyperlink>
                      <w:r w:rsidR="007F392E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and I try my best to reply in working hours.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266D1197" w:rsidR="0061278E" w:rsidRPr="000D153C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266D1197" w:rsidR="0061278E" w:rsidRPr="000D153C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FF26824" w14:textId="5A4922D9" w:rsidR="0061278E" w:rsidRPr="00F97AF8" w:rsidRDefault="005B0CA2" w:rsidP="002D763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47ED8F03" w14:textId="723CE01F" w:rsidR="00F97AF8" w:rsidRPr="00F97AF8" w:rsidRDefault="00F97AF8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</w:t>
      </w:r>
      <w:r w:rsidR="0086525D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</w: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78146039" w14:textId="41E51675" w:rsidR="00F97AF8" w:rsidRDefault="0086525D" w:rsidP="000226B3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Bring in / create something for our class worship table on this term’s Christian value of </w:t>
      </w:r>
      <w:r>
        <w:rPr>
          <w:rFonts w:ascii="XCCW Joined 7a" w:hAnsi="XCCW Joined 7a" w:cs="Arial"/>
          <w:b/>
          <w:noProof/>
          <w:sz w:val="20"/>
          <w:lang w:eastAsia="en-GB"/>
        </w:rPr>
        <w:t>justice.</w:t>
      </w:r>
      <w:r>
        <w:rPr>
          <w:rFonts w:ascii="XCCW Joined 7a" w:hAnsi="XCCW Joined 7a" w:cs="Arial"/>
          <w:noProof/>
          <w:sz w:val="20"/>
          <w:lang w:eastAsia="en-GB"/>
        </w:rPr>
        <w:t xml:space="preserve"> It could be something such as a poster of what justice is or something that reminds you of fairness.</w:t>
      </w:r>
    </w:p>
    <w:p w14:paraId="0C9B65F7" w14:textId="77777777" w:rsidR="007F392E" w:rsidRPr="00F97AF8" w:rsidRDefault="007F392E" w:rsidP="007F392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51C478DC" w14:textId="1A0A29E9" w:rsidR="00F97AF8" w:rsidRDefault="007F392E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 3 in the Maths Homework book</w:t>
      </w:r>
    </w:p>
    <w:p w14:paraId="0A581D5B" w14:textId="77777777" w:rsidR="007F392E" w:rsidRPr="00F97AF8" w:rsidRDefault="007F392E" w:rsidP="007F392E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768217F7" w14:textId="5E15BCF3" w:rsidR="00F97AF8" w:rsidRDefault="007F392E" w:rsidP="007F392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2C3DEF71" w14:textId="4E57E596" w:rsidR="00F97AF8" w:rsidRDefault="00F97AF8" w:rsidP="00F97AF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512ADB08" w14:textId="5B086A72" w:rsidR="007F392E" w:rsidRPr="00123DBA" w:rsidRDefault="007F392E" w:rsidP="007F392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6CE88D59" w14:textId="77777777" w:rsidR="00123DBA" w:rsidRPr="007F392E" w:rsidRDefault="00123DBA" w:rsidP="00123DB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37E68019" w:rsidR="00123DBA" w:rsidRPr="00123DBA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p w14:paraId="0F462445" w14:textId="77777777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06776006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proofErr w:type="gramStart"/>
      <w:r>
        <w:rPr>
          <w:rFonts w:ascii="XCCW Joined 7a" w:hAnsi="XCCW Joined 7a"/>
          <w:b/>
          <w:sz w:val="20"/>
        </w:rPr>
        <w:t>school</w:t>
      </w:r>
      <w:r w:rsidR="00123DBA">
        <w:rPr>
          <w:rFonts w:ascii="XCCW Joined 7a" w:hAnsi="XCCW Joined 7a"/>
          <w:b/>
          <w:sz w:val="20"/>
        </w:rPr>
        <w:t>s</w:t>
      </w:r>
      <w:proofErr w:type="gramEnd"/>
      <w:r>
        <w:rPr>
          <w:rFonts w:ascii="XCCW Joined 7a" w:hAnsi="XCCW Joined 7a"/>
          <w:b/>
          <w:sz w:val="20"/>
        </w:rPr>
        <w:t xml:space="preserve"> website.</w:t>
      </w:r>
    </w:p>
    <w:p w14:paraId="7FFA3F93" w14:textId="77777777" w:rsidR="00F97AF8" w:rsidRPr="00C71168" w:rsidRDefault="00F97AF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04FD75C9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  <w:bookmarkStart w:id="0" w:name="_GoBack"/>
      <w:bookmarkEnd w:id="0"/>
    </w:p>
    <w:p w14:paraId="290E2E64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7504597" w14:textId="03D9E092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ghtonl@sps.sefton.school" TargetMode="External"/><Relationship Id="rId5" Type="http://schemas.openxmlformats.org/officeDocument/2006/relationships/hyperlink" Target="mailto:hightonl@sps.sefton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2FDE709C</Template>
  <TotalTime>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2023-05-25T08:34:00Z</cp:lastPrinted>
  <dcterms:created xsi:type="dcterms:W3CDTF">2023-09-12T14:42:00Z</dcterms:created>
  <dcterms:modified xsi:type="dcterms:W3CDTF">2023-09-14T11:13:00Z</dcterms:modified>
</cp:coreProperties>
</file>