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5FE5569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E529F2">
        <w:rPr>
          <w:rFonts w:ascii="XCCW Joined 7a" w:hAnsi="XCCW Joined 7a"/>
          <w:b/>
          <w:color w:val="FF0000"/>
        </w:rPr>
        <w:t>2</w:t>
      </w:r>
      <w:r w:rsidR="00A451D6">
        <w:rPr>
          <w:rFonts w:ascii="XCCW Joined 7a" w:hAnsi="XCCW Joined 7a"/>
          <w:b/>
          <w:color w:val="FF0000"/>
        </w:rPr>
        <w:t>8</w:t>
      </w:r>
      <w:r w:rsidR="00504D4D">
        <w:rPr>
          <w:rFonts w:ascii="XCCW Joined 7a" w:hAnsi="XCCW Joined 7a"/>
          <w:b/>
          <w:color w:val="FF0000"/>
        </w:rPr>
        <w:t>/09/23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C576F3">
        <w:rPr>
          <w:rFonts w:ascii="XCCW Joined 7a" w:hAnsi="XCCW Joined 7a"/>
          <w:b/>
          <w:color w:val="FF0000"/>
        </w:rPr>
        <w:t>4th</w:t>
      </w:r>
      <w:bookmarkStart w:id="0" w:name="_GoBack"/>
      <w:bookmarkEnd w:id="0"/>
      <w:r w:rsidR="00A451D6">
        <w:rPr>
          <w:rFonts w:ascii="XCCW Joined 7a" w:hAnsi="XCCW Joined 7a"/>
          <w:b/>
          <w:color w:val="FF0000"/>
        </w:rPr>
        <w:t xml:space="preserve"> of 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73C12474" w14:textId="0C687FBF" w:rsidR="00E529F2" w:rsidRDefault="00E529F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are starting our new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writing unit all about the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novel The Butterfly Lion by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Michael Morpurgo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>starting addition and subtraction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in Maths! In the afternoons we have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been practicing ball skills in PE and </w:t>
                            </w:r>
                            <w:r w:rsidR="00A451D6">
                              <w:rPr>
                                <w:rFonts w:ascii="XCCW Joined 7a" w:hAnsi="XCCW Joined 7a"/>
                                <w:sz w:val="18"/>
                              </w:rPr>
                              <w:tab/>
                              <w:t>prophets in the Bible in RE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. Recorders are still available for purchase on school comms. </w:t>
                            </w:r>
                          </w:p>
                          <w:p w14:paraId="1FF973B1" w14:textId="77777777" w:rsidR="00A451D6" w:rsidRDefault="00A451D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6A8531BD" w14:textId="54D7BED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73C12474" w14:textId="0C687FBF" w:rsidR="00E529F2" w:rsidRDefault="00E529F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 xml:space="preserve">are starting our new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writing unit all about the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novel The Butterfly Lion by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Michael Morpurgo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and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>starting addition and subtraction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in Maths! In the afternoons we have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 xml:space="preserve">been practicing ball skills in PE and </w:t>
                      </w:r>
                      <w:r w:rsidR="00A451D6">
                        <w:rPr>
                          <w:rFonts w:ascii="XCCW Joined 7a" w:hAnsi="XCCW Joined 7a"/>
                          <w:sz w:val="18"/>
                        </w:rPr>
                        <w:tab/>
                        <w:t>prophets in the Bible in RE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. Recorders are still available for purchase on school comms. </w:t>
                      </w:r>
                    </w:p>
                    <w:p w14:paraId="1FF973B1" w14:textId="77777777" w:rsidR="00A451D6" w:rsidRDefault="00A451D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6A8531BD" w14:textId="54D7BED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6AB07271" w:rsidR="0061278E" w:rsidRDefault="00504D4D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E233931" w14:textId="29B0FAEF" w:rsidR="00A451D6" w:rsidRDefault="00A451D6" w:rsidP="00A451D6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6AB07271" w:rsidR="0061278E" w:rsidRDefault="00504D4D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E233931" w14:textId="29B0FAEF" w:rsidR="00A451D6" w:rsidRDefault="00A451D6" w:rsidP="00A451D6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51C478DC" w14:textId="4D107BC1" w:rsidR="00F97AF8" w:rsidRDefault="007F392E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451D6">
        <w:rPr>
          <w:rFonts w:ascii="XCCW Joined 7a" w:hAnsi="XCCW Joined 7a" w:cs="Arial"/>
          <w:noProof/>
          <w:sz w:val="20"/>
          <w:lang w:eastAsia="en-GB"/>
        </w:rPr>
        <w:t>6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0A581D5B" w14:textId="77777777" w:rsidR="007F392E" w:rsidRPr="00F97AF8" w:rsidRDefault="007F392E" w:rsidP="007F392E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768217F7" w14:textId="41AB8D72" w:rsidR="00F97AF8" w:rsidRDefault="00A451D6" w:rsidP="007F392E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2C3DEF71" w14:textId="4E57E596" w:rsidR="00F97AF8" w:rsidRDefault="00F97AF8" w:rsidP="00F97AF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512ADB08" w14:textId="5B086A72" w:rsidR="007F392E" w:rsidRPr="00123DBA" w:rsidRDefault="007F392E" w:rsidP="007F392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6CE88D59" w14:textId="77777777" w:rsidR="00123DBA" w:rsidRPr="007F392E" w:rsidRDefault="00123DBA" w:rsidP="00123DB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37E68019" w:rsidR="00123DBA" w:rsidRPr="00123DBA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 w:rsidRPr="00A451D6">
        <w:rPr>
          <w:rFonts w:ascii="XCCW Joined 7a" w:hAnsi="XCCW Joined 7a"/>
          <w:b/>
          <w:sz w:val="20"/>
        </w:rPr>
        <w:t>Spellings to be practiced at least 3 times in the purple homework book</w:t>
      </w:r>
      <w:r>
        <w:rPr>
          <w:rFonts w:ascii="XCCW Joined 7a" w:hAnsi="XCCW Joined 7a"/>
          <w:sz w:val="20"/>
        </w:rPr>
        <w:t xml:space="preserve"> on the page they are stuck in on and then also throughout the week ready for a test on Friday.</w:t>
      </w:r>
    </w:p>
    <w:p w14:paraId="0F462445" w14:textId="77777777" w:rsidR="00F97AF8" w:rsidRDefault="00F97AF8" w:rsidP="00F97AF8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64457B1A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7FFA3F93" w14:textId="77777777" w:rsidR="00F97AF8" w:rsidRPr="00C71168" w:rsidRDefault="00F97AF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04FD75C9" w14:textId="77777777" w:rsidR="00B10637" w:rsidRDefault="00B10637" w:rsidP="007F392E">
      <w:pPr>
        <w:pStyle w:val="NoSpacing"/>
        <w:rPr>
          <w:rFonts w:ascii="XCCW Joined 7a" w:hAnsi="XCCW Joined 7a"/>
          <w:b/>
          <w:sz w:val="20"/>
        </w:rPr>
      </w:pPr>
    </w:p>
    <w:p w14:paraId="290E2E64" w14:textId="77777777" w:rsidR="00B10637" w:rsidRDefault="00B10637" w:rsidP="007F392E">
      <w:pPr>
        <w:pStyle w:val="NoSpacing"/>
        <w:rPr>
          <w:rFonts w:ascii="XCCW Joined 7a" w:hAnsi="XCCW Joined 7a"/>
          <w:b/>
          <w:sz w:val="20"/>
        </w:rPr>
      </w:pP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7504597" w14:textId="5890744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38C9ADD9" w14:textId="2C1F2072" w:rsidR="00E529F2" w:rsidRDefault="00E529F2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412C7B3F" w14:textId="77777777" w:rsidR="00E529F2" w:rsidRDefault="00E529F2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A7961E80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2023-09-28T07:59:00Z</dcterms:created>
  <dcterms:modified xsi:type="dcterms:W3CDTF">2023-09-28T07:59:00Z</dcterms:modified>
</cp:coreProperties>
</file>