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4E0D53A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8774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4D947" id="Rectangle 5" o:spid="_x0000_s1026" style="position:absolute;margin-left:-16.95pt;margin-top:24.75pt;width:538.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53B8E47A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50116D">
        <w:rPr>
          <w:rFonts w:ascii="XCCW Joined 7a" w:hAnsi="XCCW Joined 7a"/>
          <w:b/>
          <w:color w:val="FF0000"/>
        </w:rPr>
        <w:t>06</w:t>
      </w:r>
      <w:r w:rsidR="00504D4D">
        <w:rPr>
          <w:rFonts w:ascii="XCCW Joined 7a" w:hAnsi="XCCW Joined 7a"/>
          <w:b/>
          <w:color w:val="FF0000"/>
        </w:rPr>
        <w:t>/</w:t>
      </w:r>
      <w:r w:rsidR="0050116D">
        <w:rPr>
          <w:rFonts w:ascii="XCCW Joined 7a" w:hAnsi="XCCW Joined 7a"/>
          <w:b/>
          <w:color w:val="FF0000"/>
        </w:rPr>
        <w:t>10</w:t>
      </w:r>
      <w:r w:rsidR="00504D4D">
        <w:rPr>
          <w:rFonts w:ascii="XCCW Joined 7a" w:hAnsi="XCCW Joined 7a"/>
          <w:b/>
          <w:color w:val="FF0000"/>
        </w:rPr>
        <w:t>/23</w:t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50116D">
        <w:rPr>
          <w:rFonts w:ascii="XCCW Joined 7a" w:hAnsi="XCCW Joined 7a"/>
          <w:b/>
          <w:color w:val="FF0000"/>
        </w:rPr>
        <w:t>11</w:t>
      </w:r>
      <w:r w:rsidR="00C576F3">
        <w:rPr>
          <w:rFonts w:ascii="XCCW Joined 7a" w:hAnsi="XCCW Joined 7a"/>
          <w:b/>
          <w:color w:val="FF0000"/>
        </w:rPr>
        <w:t>th</w:t>
      </w:r>
      <w:r w:rsidR="00A451D6">
        <w:rPr>
          <w:rFonts w:ascii="XCCW Joined 7a" w:hAnsi="XCCW Joined 7a"/>
          <w:b/>
          <w:color w:val="FF0000"/>
        </w:rPr>
        <w:t xml:space="preserve"> of October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2023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91D858D" w:rsidR="003B3858" w:rsidRPr="00DA3545" w:rsidRDefault="000D15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DFCB179">
                <wp:simplePos x="0" y="0"/>
                <wp:positionH relativeFrom="margin">
                  <wp:posOffset>-129541</wp:posOffset>
                </wp:positionH>
                <wp:positionV relativeFrom="paragraph">
                  <wp:posOffset>95250</wp:posOffset>
                </wp:positionV>
                <wp:extent cx="3971925" cy="2254250"/>
                <wp:effectExtent l="0" t="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73C12474" w14:textId="12AD2147" w:rsidR="00E529F2" w:rsidRDefault="00E529F2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We </w:t>
                            </w:r>
                            <w:r w:rsidR="0050116D">
                              <w:rPr>
                                <w:rFonts w:ascii="XCCW Joined 7a" w:hAnsi="XCCW Joined 7a"/>
                                <w:sz w:val="18"/>
                              </w:rPr>
                              <w:t>have continued</w:t>
                            </w:r>
                            <w:r w:rsidR="00A451D6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our 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writing unit all about the </w:t>
                            </w:r>
                            <w:r w:rsidR="00A451D6">
                              <w:rPr>
                                <w:rFonts w:ascii="XCCW Joined 7a" w:hAnsi="XCCW Joined 7a"/>
                                <w:sz w:val="18"/>
                              </w:rPr>
                              <w:t>novel The Butterfly Lion by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</w:t>
                            </w:r>
                            <w:r w:rsidR="00A451D6">
                              <w:rPr>
                                <w:rFonts w:ascii="XCCW Joined 7a" w:hAnsi="XCCW Joined 7a"/>
                                <w:sz w:val="18"/>
                              </w:rPr>
                              <w:t>Michael Morpurgo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and </w:t>
                            </w:r>
                            <w:r w:rsidR="0050116D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haver been looking at larger </w:t>
                            </w:r>
                            <w:r w:rsidR="00A451D6">
                              <w:rPr>
                                <w:rFonts w:ascii="XCCW Joined 7a" w:hAnsi="XCCW Joined 7a"/>
                                <w:sz w:val="18"/>
                              </w:rPr>
                              <w:t>addition and subtraction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</w:t>
                            </w:r>
                            <w:r w:rsidR="0050116D">
                              <w:rPr>
                                <w:rFonts w:ascii="XCCW Joined 7a" w:hAnsi="XCCW Joined 7a"/>
                                <w:sz w:val="18"/>
                              </w:rPr>
                              <w:t>calculations in Maths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! In the afternoons</w:t>
                            </w:r>
                            <w:r w:rsidR="0050116D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we have been learning all about Mary Anning and her amazing discoveries as well as Stone Age cave paintings in Art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.</w:t>
                            </w:r>
                          </w:p>
                          <w:p w14:paraId="1FF973B1" w14:textId="77777777" w:rsidR="00A451D6" w:rsidRDefault="00A451D6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</w:p>
                          <w:p w14:paraId="6A8531BD" w14:textId="54D7BED7" w:rsidR="002D4D30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 xml:space="preserve">Mr </w:t>
                            </w:r>
                            <w:r w:rsidR="007F392E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Highton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0.2pt;margin-top:7.5pt;width:312.75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" fillcolor="white [3201]" strokeweight=".5pt">
                <v:textbox>
                  <w:txbxContent>
                    <w:p w14:paraId="31391566" w14:textId="77777777" w:rsidR="0091540D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73C12474" w14:textId="12AD2147" w:rsidR="00E529F2" w:rsidRDefault="00E529F2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We </w:t>
                      </w:r>
                      <w:r w:rsidR="0050116D">
                        <w:rPr>
                          <w:rFonts w:ascii="XCCW Joined 7a" w:hAnsi="XCCW Joined 7a"/>
                          <w:sz w:val="18"/>
                        </w:rPr>
                        <w:t>have continued</w:t>
                      </w:r>
                      <w:r w:rsidR="00A451D6">
                        <w:rPr>
                          <w:rFonts w:ascii="XCCW Joined 7a" w:hAnsi="XCCW Joined 7a"/>
                          <w:sz w:val="18"/>
                        </w:rPr>
                        <w:t xml:space="preserve"> our 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writing unit all about the </w:t>
                      </w:r>
                      <w:r w:rsidR="00A451D6">
                        <w:rPr>
                          <w:rFonts w:ascii="XCCW Joined 7a" w:hAnsi="XCCW Joined 7a"/>
                          <w:sz w:val="18"/>
                        </w:rPr>
                        <w:t>novel The Butterfly Lion by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 </w:t>
                      </w:r>
                      <w:r w:rsidR="00A451D6">
                        <w:rPr>
                          <w:rFonts w:ascii="XCCW Joined 7a" w:hAnsi="XCCW Joined 7a"/>
                          <w:sz w:val="18"/>
                        </w:rPr>
                        <w:t>Michael Morpurgo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 and </w:t>
                      </w:r>
                      <w:r w:rsidR="0050116D">
                        <w:rPr>
                          <w:rFonts w:ascii="XCCW Joined 7a" w:hAnsi="XCCW Joined 7a"/>
                          <w:sz w:val="18"/>
                        </w:rPr>
                        <w:t xml:space="preserve">haver been looking at larger </w:t>
                      </w:r>
                      <w:r w:rsidR="00A451D6">
                        <w:rPr>
                          <w:rFonts w:ascii="XCCW Joined 7a" w:hAnsi="XCCW Joined 7a"/>
                          <w:sz w:val="18"/>
                        </w:rPr>
                        <w:t>addition and subtraction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 </w:t>
                      </w:r>
                      <w:r w:rsidR="0050116D">
                        <w:rPr>
                          <w:rFonts w:ascii="XCCW Joined 7a" w:hAnsi="XCCW Joined 7a"/>
                          <w:sz w:val="18"/>
                        </w:rPr>
                        <w:t>calculations in Maths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>! In the afternoons</w:t>
                      </w:r>
                      <w:r w:rsidR="0050116D">
                        <w:rPr>
                          <w:rFonts w:ascii="XCCW Joined 7a" w:hAnsi="XCCW Joined 7a"/>
                          <w:sz w:val="18"/>
                        </w:rPr>
                        <w:t xml:space="preserve"> we have been learning all about Mary Anning and her amazing discoveries as well as Stone Age cave paintings in Art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>.</w:t>
                      </w:r>
                    </w:p>
                    <w:p w14:paraId="1FF973B1" w14:textId="77777777" w:rsidR="00A451D6" w:rsidRDefault="00A451D6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</w:p>
                    <w:p w14:paraId="6A8531BD" w14:textId="54D7BED7" w:rsidR="002D4D30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  <w:r w:rsidRPr="009D52F2">
                        <w:rPr>
                          <w:rFonts w:ascii="XCCW Joined 7a" w:hAnsi="XCCW Joined 7a"/>
                          <w:b/>
                          <w:sz w:val="18"/>
                        </w:rPr>
                        <w:t xml:space="preserve">Mr </w:t>
                      </w:r>
                      <w:r w:rsidR="007F392E">
                        <w:rPr>
                          <w:rFonts w:ascii="XCCW Joined 7a" w:hAnsi="XCCW Joined 7a"/>
                          <w:b/>
                          <w:sz w:val="18"/>
                        </w:rPr>
                        <w:t>Highton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63FB87F">
                <wp:simplePos x="0" y="0"/>
                <wp:positionH relativeFrom="margin">
                  <wp:posOffset>3937635</wp:posOffset>
                </wp:positionH>
                <wp:positionV relativeFrom="paragraph">
                  <wp:posOffset>95250</wp:posOffset>
                </wp:positionV>
                <wp:extent cx="2592070" cy="2254250"/>
                <wp:effectExtent l="0" t="0" r="1778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F1542E4" w14:textId="2B7BFB06" w:rsidR="00903E42" w:rsidRPr="000226B3" w:rsidRDefault="00504D4D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5D86CC2B" w14:textId="5C5DDEAF" w:rsidR="0061278E" w:rsidRDefault="00504D4D" w:rsidP="004623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Wednesday</w:t>
                            </w:r>
                            <w:r w:rsidR="00451617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D153C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 w:rsidR="0061278E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PE day</w:t>
                            </w:r>
                          </w:p>
                          <w:p w14:paraId="1834B9CA" w14:textId="415BDB08" w:rsidR="0050116D" w:rsidRDefault="0050116D" w:rsidP="004623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Wednesday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School harvest festival in church</w:t>
                            </w:r>
                          </w:p>
                          <w:p w14:paraId="0E233931" w14:textId="29B0FAEF" w:rsidR="00A451D6" w:rsidRDefault="00A451D6" w:rsidP="00A451D6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532A1376" w14:textId="77777777" w:rsidR="00E529F2" w:rsidRPr="000D153C" w:rsidRDefault="00E529F2" w:rsidP="00E529F2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3867DAE2" w14:textId="3344BA94" w:rsidR="0061278E" w:rsidRPr="0061278E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.05pt;margin-top:7.5pt;width:204.1pt;height:17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4F1542E4" w14:textId="2B7BFB06" w:rsidR="00903E42" w:rsidRPr="000226B3" w:rsidRDefault="00504D4D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5D86CC2B" w14:textId="5C5DDEAF" w:rsidR="0061278E" w:rsidRDefault="00504D4D" w:rsidP="004623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Wednesday</w:t>
                      </w:r>
                      <w:r w:rsidR="00451617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0D153C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 w:rsidR="0061278E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PE day</w:t>
                      </w:r>
                    </w:p>
                    <w:p w14:paraId="1834B9CA" w14:textId="415BDB08" w:rsidR="0050116D" w:rsidRDefault="0050116D" w:rsidP="004623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Wednesday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School harvest festival in church</w:t>
                      </w:r>
                    </w:p>
                    <w:p w14:paraId="0E233931" w14:textId="29B0FAEF" w:rsidR="00A451D6" w:rsidRDefault="00A451D6" w:rsidP="00A451D6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532A1376" w14:textId="77777777" w:rsidR="00E529F2" w:rsidRPr="000D153C" w:rsidRDefault="00E529F2" w:rsidP="00E529F2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3867DAE2" w14:textId="3344BA94" w:rsidR="0061278E" w:rsidRPr="0061278E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0397661" w:rsidR="007F392E" w:rsidRPr="00E529F2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51C478DC" w14:textId="04E16011" w:rsidR="00F97AF8" w:rsidRDefault="007F392E" w:rsidP="00F97AF8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50116D">
        <w:rPr>
          <w:rFonts w:ascii="XCCW Joined 7a" w:hAnsi="XCCW Joined 7a" w:cs="Arial"/>
          <w:noProof/>
          <w:sz w:val="20"/>
          <w:lang w:eastAsia="en-GB"/>
        </w:rPr>
        <w:t>7</w:t>
      </w:r>
      <w:r>
        <w:rPr>
          <w:rFonts w:ascii="XCCW Joined 7a" w:hAnsi="XCCW Joined 7a" w:cs="Arial"/>
          <w:noProof/>
          <w:sz w:val="20"/>
          <w:lang w:eastAsia="en-GB"/>
        </w:rPr>
        <w:t xml:space="preserve"> in the Maths Homework book</w:t>
      </w:r>
    </w:p>
    <w:p w14:paraId="0A581D5B" w14:textId="77777777" w:rsidR="007F392E" w:rsidRPr="00F97AF8" w:rsidRDefault="007F392E" w:rsidP="007F392E">
      <w:pPr>
        <w:pStyle w:val="NoSpacing"/>
        <w:ind w:left="720"/>
        <w:rPr>
          <w:rFonts w:ascii="XCCW Joined 7a" w:hAnsi="XCCW Joined 7a" w:cs="Arial"/>
          <w:noProof/>
          <w:sz w:val="20"/>
          <w:lang w:eastAsia="en-GB"/>
        </w:rPr>
      </w:pP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768217F7" w14:textId="41AB8D72" w:rsidR="00F97AF8" w:rsidRDefault="00A451D6" w:rsidP="007F392E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Reading</w:t>
      </w:r>
      <w:r w:rsidR="007F392E">
        <w:rPr>
          <w:rFonts w:ascii="XCCW Joined 7a" w:hAnsi="XCCW Joined 7a" w:cs="Arial"/>
          <w:noProof/>
          <w:sz w:val="20"/>
          <w:lang w:eastAsia="en-GB"/>
        </w:rPr>
        <w:t xml:space="preserve"> comprehension page</w:t>
      </w:r>
    </w:p>
    <w:p w14:paraId="2C3DEF71" w14:textId="4E57E596" w:rsidR="00F97AF8" w:rsidRDefault="00F97AF8" w:rsidP="00F97AF8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512ADB08" w14:textId="5B086A72" w:rsidR="007F392E" w:rsidRPr="00123DBA" w:rsidRDefault="007F392E" w:rsidP="007F392E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one to two full sentences about a book you are reading at home or from school. </w:t>
      </w:r>
    </w:p>
    <w:p w14:paraId="6CE88D59" w14:textId="77777777" w:rsidR="00123DBA" w:rsidRPr="007F392E" w:rsidRDefault="00123DBA" w:rsidP="00123DBA">
      <w:pPr>
        <w:pStyle w:val="NoSpacing"/>
        <w:rPr>
          <w:rFonts w:ascii="XCCW Joined 7a" w:hAnsi="XCCW Joined 7a"/>
          <w:b/>
          <w:sz w:val="20"/>
          <w:u w:val="single"/>
        </w:rPr>
      </w:pPr>
    </w:p>
    <w:p w14:paraId="0B3A0E02" w14:textId="30838BCA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419692FC" w14:textId="77220F2F" w:rsidR="00123DBA" w:rsidRPr="0050116D" w:rsidRDefault="00123DBA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 w:rsidRPr="00A451D6">
        <w:rPr>
          <w:rFonts w:ascii="XCCW Joined 7a" w:hAnsi="XCCW Joined 7a"/>
          <w:b/>
          <w:sz w:val="20"/>
        </w:rPr>
        <w:t>Spellings to be practiced at least 3 times in the purple homework book</w:t>
      </w:r>
      <w:r>
        <w:rPr>
          <w:rFonts w:ascii="XCCW Joined 7a" w:hAnsi="XCCW Joined 7a"/>
          <w:sz w:val="20"/>
        </w:rPr>
        <w:t xml:space="preserve"> on the page they are stuck in on and then also throughout the week ready for a test on Friday.</w:t>
      </w:r>
    </w:p>
    <w:p w14:paraId="70AD695E" w14:textId="47B03F8C" w:rsidR="0050116D" w:rsidRDefault="0050116D" w:rsidP="0050116D">
      <w:pPr>
        <w:pStyle w:val="NoSpacing"/>
        <w:rPr>
          <w:rFonts w:ascii="XCCW Joined 7a" w:hAnsi="XCCW Joined 7a"/>
          <w:b/>
          <w:sz w:val="20"/>
          <w:u w:val="single"/>
        </w:rPr>
      </w:pPr>
    </w:p>
    <w:p w14:paraId="4F82B633" w14:textId="79555E32" w:rsidR="0050116D" w:rsidRDefault="0050116D" w:rsidP="0050116D">
      <w:pPr>
        <w:pStyle w:val="NoSpacing"/>
        <w:rPr>
          <w:rFonts w:ascii="XCCW Joined 7a" w:hAnsi="XCCW Joined 7a"/>
          <w:b/>
          <w:sz w:val="20"/>
          <w:u w:val="single"/>
        </w:rPr>
      </w:pPr>
      <w:bookmarkStart w:id="0" w:name="_GoBack"/>
      <w:bookmarkEnd w:id="0"/>
      <w:r w:rsidRPr="0050116D">
        <w:rPr>
          <w:rFonts w:ascii="XCCW Joined 7a" w:hAnsi="XCCW Joined 7a"/>
          <w:b/>
          <w:sz w:val="20"/>
          <w:highlight w:val="yellow"/>
          <w:u w:val="single"/>
        </w:rPr>
        <w:t>Optional homework task</w:t>
      </w:r>
    </w:p>
    <w:p w14:paraId="1BF6E482" w14:textId="37B7865D" w:rsidR="0050116D" w:rsidRDefault="0050116D" w:rsidP="0050116D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Writing competition – please see the link below, link </w:t>
      </w:r>
      <w:r>
        <w:rPr>
          <w:rFonts w:ascii="XCCW Joined 7a" w:hAnsi="XCCW Joined 7a"/>
          <w:sz w:val="20"/>
          <w:szCs w:val="20"/>
        </w:rPr>
        <w:t xml:space="preserve">also </w:t>
      </w:r>
      <w:r>
        <w:rPr>
          <w:rFonts w:ascii="XCCW Joined 7a" w:hAnsi="XCCW Joined 7a"/>
          <w:sz w:val="20"/>
          <w:szCs w:val="20"/>
        </w:rPr>
        <w:t xml:space="preserve">available online in the homework section of our Year </w:t>
      </w:r>
      <w:r>
        <w:rPr>
          <w:rFonts w:ascii="XCCW Joined 7a" w:hAnsi="XCCW Joined 7a"/>
          <w:sz w:val="20"/>
          <w:szCs w:val="20"/>
        </w:rPr>
        <w:t>3</w:t>
      </w:r>
      <w:r>
        <w:rPr>
          <w:rFonts w:ascii="XCCW Joined 7a" w:hAnsi="XCCW Joined 7a"/>
          <w:sz w:val="20"/>
          <w:szCs w:val="20"/>
        </w:rPr>
        <w:t xml:space="preserve"> class page. It’s a very exciting opportunity to be involved in the story of ‘The Bear and the Reindeer’ at the Atkinson this Christmas. </w:t>
      </w:r>
    </w:p>
    <w:p w14:paraId="16016C3C" w14:textId="16AA7681" w:rsidR="0050116D" w:rsidRDefault="0050116D" w:rsidP="0050116D">
      <w:pPr>
        <w:widowControl w:val="0"/>
        <w:spacing w:after="0"/>
      </w:pPr>
      <w:hyperlink r:id="rId5" w:history="1">
        <w:r>
          <w:rPr>
            <w:rStyle w:val="Hyperlink"/>
            <w:rFonts w:ascii="XCCW Joined 7a" w:hAnsi="XCCW Joined 7a"/>
            <w:sz w:val="20"/>
            <w:szCs w:val="20"/>
          </w:rPr>
          <w:t>https://www.theatkinson.co.uk/2023/09/the-bear-and-the-reindeer/</w:t>
        </w:r>
      </w:hyperlink>
    </w:p>
    <w:p w14:paraId="2490E8BD" w14:textId="77777777" w:rsidR="0050116D" w:rsidRDefault="0050116D" w:rsidP="0050116D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4AF44FFA" w14:textId="02FEA6E6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64457B1A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school</w:t>
      </w:r>
      <w:r w:rsidR="00E529F2">
        <w:rPr>
          <w:rFonts w:ascii="XCCW Joined 7a" w:hAnsi="XCCW Joined 7a"/>
          <w:b/>
          <w:sz w:val="20"/>
        </w:rPr>
        <w:t>’</w:t>
      </w:r>
      <w:r w:rsidR="00123DBA">
        <w:rPr>
          <w:rFonts w:ascii="XCCW Joined 7a" w:hAnsi="XCCW Joined 7a"/>
          <w:b/>
          <w:sz w:val="20"/>
        </w:rPr>
        <w:t>s</w:t>
      </w:r>
      <w:r>
        <w:rPr>
          <w:rFonts w:ascii="XCCW Joined 7a" w:hAnsi="XCCW Joined 7a"/>
          <w:b/>
          <w:sz w:val="20"/>
        </w:rPr>
        <w:t xml:space="preserve"> website.</w:t>
      </w:r>
    </w:p>
    <w:p w14:paraId="7FFA3F93" w14:textId="77777777" w:rsidR="00F97AF8" w:rsidRPr="00C71168" w:rsidRDefault="00F97AF8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04FD75C9" w14:textId="77777777" w:rsidR="00B10637" w:rsidRDefault="00B10637" w:rsidP="007F392E">
      <w:pPr>
        <w:pStyle w:val="NoSpacing"/>
        <w:rPr>
          <w:rFonts w:ascii="XCCW Joined 7a" w:hAnsi="XCCW Joined 7a"/>
          <w:b/>
          <w:sz w:val="20"/>
        </w:rPr>
      </w:pPr>
    </w:p>
    <w:p w14:paraId="5BE9CEC6" w14:textId="0A9C4BA2" w:rsidR="007F392E" w:rsidRDefault="007F392E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Please have an adult sign this homework page</w:t>
      </w:r>
    </w:p>
    <w:p w14:paraId="5888E89A" w14:textId="4FA1FB35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76AEF"/>
    <w:rsid w:val="0018017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943F9"/>
    <w:rsid w:val="003B3858"/>
    <w:rsid w:val="003B6C20"/>
    <w:rsid w:val="003D7E60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7804"/>
    <w:rsid w:val="004A3F9D"/>
    <w:rsid w:val="004B3C76"/>
    <w:rsid w:val="004D0C88"/>
    <w:rsid w:val="004F5F3E"/>
    <w:rsid w:val="0050116D"/>
    <w:rsid w:val="00504D4D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B49B7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84FA2"/>
    <w:rsid w:val="00791519"/>
    <w:rsid w:val="00795FBD"/>
    <w:rsid w:val="007A6FF1"/>
    <w:rsid w:val="007B2916"/>
    <w:rsid w:val="007B6D2B"/>
    <w:rsid w:val="007F08DE"/>
    <w:rsid w:val="007F392E"/>
    <w:rsid w:val="007F5B46"/>
    <w:rsid w:val="008018E5"/>
    <w:rsid w:val="008056CA"/>
    <w:rsid w:val="00822D38"/>
    <w:rsid w:val="00851AF3"/>
    <w:rsid w:val="0085623E"/>
    <w:rsid w:val="0086525D"/>
    <w:rsid w:val="00883968"/>
    <w:rsid w:val="00893D27"/>
    <w:rsid w:val="008B128E"/>
    <w:rsid w:val="008C6D22"/>
    <w:rsid w:val="008D58F1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4FEA"/>
    <w:rsid w:val="009B6428"/>
    <w:rsid w:val="009C0F9A"/>
    <w:rsid w:val="009C1691"/>
    <w:rsid w:val="009D52F2"/>
    <w:rsid w:val="00A0130E"/>
    <w:rsid w:val="00A238DC"/>
    <w:rsid w:val="00A2458F"/>
    <w:rsid w:val="00A30D76"/>
    <w:rsid w:val="00A451D6"/>
    <w:rsid w:val="00A50906"/>
    <w:rsid w:val="00A51278"/>
    <w:rsid w:val="00A63EC8"/>
    <w:rsid w:val="00A76F98"/>
    <w:rsid w:val="00A93F91"/>
    <w:rsid w:val="00AD37E9"/>
    <w:rsid w:val="00AF20E8"/>
    <w:rsid w:val="00AF6809"/>
    <w:rsid w:val="00B07BBE"/>
    <w:rsid w:val="00B10637"/>
    <w:rsid w:val="00B13CF7"/>
    <w:rsid w:val="00B24496"/>
    <w:rsid w:val="00B37880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576F3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529F2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42216"/>
    <w:rsid w:val="00F5561D"/>
    <w:rsid w:val="00F57DF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theatkinson.co.uk/2023/09/the-bear-and-the-reindee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15573A5D</Template>
  <TotalTime>0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2</cp:revision>
  <cp:lastPrinted>2023-05-25T08:34:00Z</cp:lastPrinted>
  <dcterms:created xsi:type="dcterms:W3CDTF">2023-10-04T15:27:00Z</dcterms:created>
  <dcterms:modified xsi:type="dcterms:W3CDTF">2023-10-04T15:27:00Z</dcterms:modified>
</cp:coreProperties>
</file>