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59A649E5" w:rsidR="00365997" w:rsidRDefault="00C4106B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66C51AC7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27432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3in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311B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AE955F2">
                <wp:simplePos x="0" y="0"/>
                <wp:positionH relativeFrom="margin">
                  <wp:posOffset>-662152</wp:posOffset>
                </wp:positionH>
                <wp:positionV relativeFrom="paragraph">
                  <wp:posOffset>37181</wp:posOffset>
                </wp:positionV>
                <wp:extent cx="7063105" cy="3200400"/>
                <wp:effectExtent l="19050" t="19050" r="23495" b="1905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20040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8C51D2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2.15pt;margin-top:2.95pt;width:556.15pt;height:252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61D6E1A6" w14:textId="29F15745" w:rsidR="003C66F1" w:rsidRDefault="003C66F1" w:rsidP="003C66F1">
      <w:pPr>
        <w:rPr>
          <w:rFonts w:ascii="XCCW Joined 7a" w:hAnsi="XCCW Joined 7a"/>
          <w:b/>
          <w:sz w:val="24"/>
          <w:szCs w:val="28"/>
        </w:rPr>
      </w:pPr>
    </w:p>
    <w:p w14:paraId="2AADA8B1" w14:textId="2D49A914" w:rsidR="00C4106B" w:rsidRDefault="00C4106B" w:rsidP="003C66F1">
      <w:pPr>
        <w:rPr>
          <w:rFonts w:ascii="XCCW Joined 7a" w:hAnsi="XCCW Joined 7a"/>
          <w:b/>
          <w:sz w:val="24"/>
          <w:szCs w:val="28"/>
        </w:rPr>
      </w:pPr>
    </w:p>
    <w:p w14:paraId="47B17C1B" w14:textId="77777777" w:rsidR="00C4106B" w:rsidRPr="00E05314" w:rsidRDefault="00C4106B" w:rsidP="00C4106B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9744" behindDoc="1" locked="0" layoutInCell="1" allowOverlap="1" wp14:anchorId="04F97AD0" wp14:editId="71E93D06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20" name="Picture 20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D7099D" wp14:editId="23989E62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83F06A" w14:textId="77777777" w:rsidR="00C4106B" w:rsidRPr="004732C8" w:rsidRDefault="00C4106B" w:rsidP="00C4106B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7099D" id="Text Box 16" o:spid="_x0000_s1029" type="#_x0000_t202" style="position:absolute;margin-left:13.85pt;margin-top:-52pt;width:2in;height:2in;z-index:25167564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" filled="f" stroked="f">
                <v:textbox style="mso-fit-shape-to-text:t">
                  <w:txbxContent>
                    <w:p w14:paraId="5083F06A" w14:textId="77777777" w:rsidR="00C4106B" w:rsidRPr="004732C8" w:rsidRDefault="00C4106B" w:rsidP="00C4106B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05314">
        <w:rPr>
          <w:rFonts w:ascii="CCW Cursive Writing 7" w:hAnsi="CCW Cursive Writing 7"/>
          <w:sz w:val="20"/>
          <w:szCs w:val="20"/>
        </w:rPr>
        <w:t xml:space="preserve">Please write a full sentence or two about the book you are reading at home or at school this week. Try to include an adjective and an adverb. </w:t>
      </w:r>
    </w:p>
    <w:p w14:paraId="7EF2F444" w14:textId="77777777" w:rsidR="00C4106B" w:rsidRDefault="00C4106B" w:rsidP="00C4106B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100E0FB" wp14:editId="09C3CCB0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2743200"/>
                <wp:effectExtent l="0" t="0" r="1270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AE227" w14:textId="77777777" w:rsidR="00C4106B" w:rsidRDefault="00C4106B" w:rsidP="00C4106B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66B2F597" w14:textId="77777777" w:rsidR="00C4106B" w:rsidRDefault="00C4106B" w:rsidP="00C4106B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A8492C5" w14:textId="77777777" w:rsidR="00C4106B" w:rsidRPr="004732C8" w:rsidRDefault="00C4106B" w:rsidP="00C4106B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0E0FB" id="_x0000_s1030" type="#_x0000_t202" style="position:absolute;margin-left:0;margin-top:24.05pt;width:518pt;height:3in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" strokecolor="white [3212]">
                <v:textbox>
                  <w:txbxContent>
                    <w:p w14:paraId="70AAE227" w14:textId="77777777" w:rsidR="00C4106B" w:rsidRDefault="00C4106B" w:rsidP="00C4106B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66B2F597" w14:textId="77777777" w:rsidR="00C4106B" w:rsidRDefault="00C4106B" w:rsidP="00C4106B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A8492C5" w14:textId="77777777" w:rsidR="00C4106B" w:rsidRPr="004732C8" w:rsidRDefault="00C4106B" w:rsidP="00C4106B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9024B3" wp14:editId="2FDCB9AD">
                <wp:simplePos x="0" y="0"/>
                <wp:positionH relativeFrom="margin">
                  <wp:posOffset>-662152</wp:posOffset>
                </wp:positionH>
                <wp:positionV relativeFrom="paragraph">
                  <wp:posOffset>37181</wp:posOffset>
                </wp:positionV>
                <wp:extent cx="7063105" cy="3200400"/>
                <wp:effectExtent l="19050" t="19050" r="23495" b="19050"/>
                <wp:wrapNone/>
                <wp:docPr id="18" name="Flowchart: Alternate Proces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20040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EA4D2" id="Flowchart: Alternate Process 18" o:spid="_x0000_s1026" type="#_x0000_t176" style="position:absolute;margin-left:-52.15pt;margin-top:2.95pt;width:556.15pt;height:252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CBE2BC" wp14:editId="45C62BAD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FF8581" w14:textId="77777777" w:rsidR="00C4106B" w:rsidRPr="0078052F" w:rsidRDefault="00C4106B" w:rsidP="00C4106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BE2BC" id="Text Box 19" o:spid="_x0000_s1031" type="#_x0000_t202" style="position:absolute;margin-left:351.75pt;margin-top:87.7pt;width:122.2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" filled="f" stroked="f">
                <v:textbox>
                  <w:txbxContent>
                    <w:p w14:paraId="4AFF8581" w14:textId="77777777" w:rsidR="00C4106B" w:rsidRPr="0078052F" w:rsidRDefault="00C4106B" w:rsidP="00C4106B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DE8369C" w14:textId="77777777" w:rsidR="00C4106B" w:rsidRPr="00C4106B" w:rsidRDefault="00C4106B" w:rsidP="003C66F1">
      <w:pPr>
        <w:rPr>
          <w:rFonts w:ascii="XCCW Joined 7a" w:hAnsi="XCCW Joined 7a"/>
          <w:b/>
          <w:sz w:val="24"/>
          <w:szCs w:val="28"/>
        </w:rPr>
      </w:pPr>
      <w:bookmarkStart w:id="0" w:name="_GoBack"/>
      <w:bookmarkEnd w:id="0"/>
    </w:p>
    <w:sectPr w:rsidR="00C4106B" w:rsidRPr="00C4106B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4106B"/>
    <w:rsid w:val="00C87DCC"/>
    <w:rsid w:val="00C90643"/>
    <w:rsid w:val="00CB7678"/>
    <w:rsid w:val="00CC34B2"/>
    <w:rsid w:val="00CD7087"/>
    <w:rsid w:val="00CE7CCE"/>
    <w:rsid w:val="00D02FA9"/>
    <w:rsid w:val="00D04428"/>
    <w:rsid w:val="00D26AAA"/>
    <w:rsid w:val="00D30030"/>
    <w:rsid w:val="00D311B7"/>
    <w:rsid w:val="00D327F4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965DE-4467-4591-B766-AAC207DD4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D3ADFCC2</Template>
  <TotalTime>1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2023-09-13T15:53:00Z</dcterms:created>
  <dcterms:modified xsi:type="dcterms:W3CDTF">2023-09-13T15:53:00Z</dcterms:modified>
</cp:coreProperties>
</file>