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2736B88" w:rsidR="00D90C8D" w:rsidRDefault="003B3858" w:rsidP="003C03C2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3C03C2">
        <w:rPr>
          <w:rFonts w:ascii="XCCW Joined 7a" w:hAnsi="XCCW Joined 7a"/>
          <w:b/>
          <w:color w:val="FF0000"/>
        </w:rPr>
        <w:t>20</w:t>
      </w:r>
      <w:r w:rsidR="00504D4D">
        <w:rPr>
          <w:rFonts w:ascii="XCCW Joined 7a" w:hAnsi="XCCW Joined 7a"/>
          <w:b/>
          <w:color w:val="FF0000"/>
        </w:rPr>
        <w:t>/</w:t>
      </w:r>
      <w:r w:rsidR="0050116D">
        <w:rPr>
          <w:rFonts w:ascii="XCCW Joined 7a" w:hAnsi="XCCW Joined 7a"/>
          <w:b/>
          <w:color w:val="FF0000"/>
        </w:rPr>
        <w:t>10</w:t>
      </w:r>
      <w:r w:rsidR="00504D4D">
        <w:rPr>
          <w:rFonts w:ascii="XCCW Joined 7a" w:hAnsi="XCCW Joined 7a"/>
          <w:b/>
          <w:color w:val="FF0000"/>
        </w:rPr>
        <w:t>/23</w:t>
      </w:r>
      <w:r w:rsidR="003C03C2">
        <w:rPr>
          <w:rFonts w:ascii="XCCW Joined 7a" w:hAnsi="XCCW Joined 7a"/>
          <w:b/>
        </w:rPr>
        <w:t xml:space="preserve">   </w:t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3C03C2">
        <w:rPr>
          <w:rFonts w:ascii="XCCW Joined 7a" w:hAnsi="XCCW Joined 7a"/>
          <w:b/>
          <w:color w:val="FF0000"/>
        </w:rPr>
        <w:t>1st of November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376FB898" w14:textId="69BBB10F" w:rsidR="002261AE" w:rsidRDefault="00E529F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</w:t>
                            </w:r>
                            <w:r w:rsidR="0050116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have </w:t>
                            </w:r>
                            <w:r w:rsidR="003C03C2">
                              <w:rPr>
                                <w:rFonts w:ascii="XCCW Joined 7a" w:hAnsi="XCCW Joined 7a"/>
                                <w:sz w:val="18"/>
                              </w:rPr>
                              <w:t>started our short poetry unit on the wonderful Michael Rosen. In maths we are using</w:t>
                            </w:r>
                            <w:r w:rsidR="002261AE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  <w:r w:rsidR="00FA1404">
                              <w:rPr>
                                <w:rFonts w:ascii="XCCW Joined 7a" w:hAnsi="XCCW Joined 7a"/>
                                <w:sz w:val="18"/>
                              </w:rPr>
                              <w:t>column</w:t>
                            </w:r>
                            <w:r w:rsidR="002261AE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addition and subtraction in M</w:t>
                            </w:r>
                            <w:r w:rsidR="0050116D">
                              <w:rPr>
                                <w:rFonts w:ascii="XCCW Joined 7a" w:hAnsi="XCCW Joined 7a"/>
                                <w:sz w:val="18"/>
                              </w:rPr>
                              <w:t>aths</w:t>
                            </w:r>
                            <w:r w:rsidR="002261AE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  <w:r w:rsidR="003C03C2">
                              <w:rPr>
                                <w:rFonts w:ascii="XCCW Joined 7a" w:hAnsi="XCCW Joined 7a"/>
                                <w:sz w:val="18"/>
                              </w:rPr>
                              <w:t>with exchanging and borrowing.</w:t>
                            </w:r>
                          </w:p>
                          <w:p w14:paraId="73C12474" w14:textId="0292339C" w:rsidR="00E529F2" w:rsidRDefault="003C03C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A huge well done to all those children who created and presented their class worship on Justice!</w:t>
                            </w:r>
                          </w:p>
                          <w:p w14:paraId="1FF973B1" w14:textId="77777777" w:rsidR="00A451D6" w:rsidRDefault="00A451D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6A8531BD" w14:textId="54D7BED7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376FB898" w14:textId="69BBB10F" w:rsidR="002261AE" w:rsidRDefault="00E529F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 </w:t>
                      </w:r>
                      <w:r w:rsidR="0050116D">
                        <w:rPr>
                          <w:rFonts w:ascii="XCCW Joined 7a" w:hAnsi="XCCW Joined 7a"/>
                          <w:sz w:val="18"/>
                        </w:rPr>
                        <w:t xml:space="preserve">have </w:t>
                      </w:r>
                      <w:r w:rsidR="003C03C2">
                        <w:rPr>
                          <w:rFonts w:ascii="XCCW Joined 7a" w:hAnsi="XCCW Joined 7a"/>
                          <w:sz w:val="18"/>
                        </w:rPr>
                        <w:t>started our short poetry unit on the wonderful Michael Rosen. In maths we are using</w:t>
                      </w:r>
                      <w:r w:rsidR="002261AE"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  <w:r w:rsidR="00FA1404">
                        <w:rPr>
                          <w:rFonts w:ascii="XCCW Joined 7a" w:hAnsi="XCCW Joined 7a"/>
                          <w:sz w:val="18"/>
                        </w:rPr>
                        <w:t>column</w:t>
                      </w:r>
                      <w:r w:rsidR="002261AE">
                        <w:rPr>
                          <w:rFonts w:ascii="XCCW Joined 7a" w:hAnsi="XCCW Joined 7a"/>
                          <w:sz w:val="18"/>
                        </w:rPr>
                        <w:t xml:space="preserve"> addition and subtraction in M</w:t>
                      </w:r>
                      <w:r w:rsidR="0050116D">
                        <w:rPr>
                          <w:rFonts w:ascii="XCCW Joined 7a" w:hAnsi="XCCW Joined 7a"/>
                          <w:sz w:val="18"/>
                        </w:rPr>
                        <w:t>aths</w:t>
                      </w:r>
                      <w:r w:rsidR="002261AE"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  <w:r w:rsidR="003C03C2">
                        <w:rPr>
                          <w:rFonts w:ascii="XCCW Joined 7a" w:hAnsi="XCCW Joined 7a"/>
                          <w:sz w:val="18"/>
                        </w:rPr>
                        <w:t>with exchanging and borrowing.</w:t>
                      </w:r>
                    </w:p>
                    <w:p w14:paraId="73C12474" w14:textId="0292339C" w:rsidR="00E529F2" w:rsidRDefault="003C03C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A huge well done to all those children who created and presented their class worship on Justice!</w:t>
                      </w:r>
                    </w:p>
                    <w:p w14:paraId="1FF973B1" w14:textId="77777777" w:rsidR="00A451D6" w:rsidRDefault="00A451D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6A8531BD" w14:textId="54D7BED7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B7BFB06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0E233931" w14:textId="280A3CBF" w:rsidR="00A451D6" w:rsidRDefault="003C03C2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Tuesday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532A1376" w14:textId="77777777" w:rsidR="00E529F2" w:rsidRPr="000D153C" w:rsidRDefault="00E529F2" w:rsidP="00E529F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B7BFB06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0E233931" w14:textId="280A3CBF" w:rsidR="00A451D6" w:rsidRDefault="003C03C2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Tuesday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532A1376" w14:textId="77777777" w:rsidR="00E529F2" w:rsidRPr="000D153C" w:rsidRDefault="00E529F2" w:rsidP="00E529F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6217E732" w:rsidR="007F392E" w:rsidRPr="003233B6" w:rsidRDefault="007F392E" w:rsidP="003233B6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290F4E">
        <w:rPr>
          <w:rFonts w:ascii="XCCW Joined 7a" w:hAnsi="XCCW Joined 7a" w:cs="Arial"/>
          <w:noProof/>
          <w:sz w:val="20"/>
          <w:lang w:eastAsia="en-GB"/>
        </w:rPr>
        <w:t>9</w:t>
      </w:r>
      <w:bookmarkStart w:id="0" w:name="_GoBack"/>
      <w:bookmarkEnd w:id="0"/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677EA32F" w:rsidR="00F97AF8" w:rsidRPr="003233B6" w:rsidRDefault="00A451D6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44EC49E0" w:rsidR="00123DBA" w:rsidRPr="003233B6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about a book you are reading at home or from school.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74008D14" w14:textId="77777777" w:rsidR="003233B6" w:rsidRPr="003233B6" w:rsidRDefault="00123DBA" w:rsidP="00AC6A38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 w:rsidRPr="003233B6">
        <w:rPr>
          <w:rFonts w:ascii="XCCW Joined 7a" w:hAnsi="XCCW Joined 7a"/>
          <w:b/>
          <w:sz w:val="20"/>
        </w:rPr>
        <w:t xml:space="preserve">Spellings to be practiced </w:t>
      </w:r>
      <w:r w:rsidR="003233B6">
        <w:rPr>
          <w:rFonts w:ascii="XCCW Joined 7a" w:hAnsi="XCCW Joined 7a"/>
          <w:b/>
          <w:sz w:val="20"/>
        </w:rPr>
        <w:t>in the table below until it is completed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3233B6" w14:paraId="2DA8EC3F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4312416" w14:textId="77777777" w:rsidR="003233B6" w:rsidRDefault="003233B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7C424884" w14:textId="77777777" w:rsidR="003233B6" w:rsidRDefault="003233B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15E4D8B5" w14:textId="77777777" w:rsidR="003233B6" w:rsidRDefault="003233B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75A48D6" w14:textId="77777777" w:rsidR="003233B6" w:rsidRDefault="003233B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233B6" w14:paraId="77D34C10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F0B2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C543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8B0F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91A0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55CE21EE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F0B6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22FF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8946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14A1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44C44B3B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7F33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BC44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75665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246E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583FD1F6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E3E9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3472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A1E0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8EB84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64826C69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AE40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8599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08D6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D3CE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1F194C06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EB88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B61D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8486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EA9D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1EE347EB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447E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6619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9C21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9008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57BA6DD6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C104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643D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2AF6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FF0C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6195DA57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9BF6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F173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EB4C0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F9D9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72F87DE9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13A5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8B31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A001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31F6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02FEA6E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64457B1A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6859879E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3526C913" w14:textId="77777777" w:rsidR="003C3DB8" w:rsidRDefault="003C3DB8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04FD75C9" w14:textId="77777777" w:rsidR="00B10637" w:rsidRDefault="00B10637" w:rsidP="007F392E">
      <w:pPr>
        <w:pStyle w:val="NoSpacing"/>
        <w:rPr>
          <w:rFonts w:ascii="XCCW Joined 7a" w:hAnsi="XCCW Joined 7a"/>
          <w:b/>
          <w:sz w:val="20"/>
        </w:rPr>
      </w:pP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4FA1FB35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72845"/>
    <w:rsid w:val="00290F4E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233B6"/>
    <w:rsid w:val="00335BD5"/>
    <w:rsid w:val="003421D9"/>
    <w:rsid w:val="00350151"/>
    <w:rsid w:val="003943F9"/>
    <w:rsid w:val="003B3858"/>
    <w:rsid w:val="003B6C20"/>
    <w:rsid w:val="003C03C2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0116D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0130E"/>
    <w:rsid w:val="00A238DC"/>
    <w:rsid w:val="00A2458F"/>
    <w:rsid w:val="00A30D76"/>
    <w:rsid w:val="00A451D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529F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A1404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584A2666</Template>
  <TotalTime>3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4</cp:revision>
  <cp:lastPrinted>2023-05-25T08:34:00Z</cp:lastPrinted>
  <dcterms:created xsi:type="dcterms:W3CDTF">2023-10-16T15:29:00Z</dcterms:created>
  <dcterms:modified xsi:type="dcterms:W3CDTF">2023-10-19T08:29:00Z</dcterms:modified>
</cp:coreProperties>
</file>