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4E0D53A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314325</wp:posOffset>
                </wp:positionV>
                <wp:extent cx="6838950" cy="987742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8774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4D947" id="Rectangle 5" o:spid="_x0000_s1026" style="position:absolute;margin-left:-16.95pt;margin-top:24.75pt;width:538.5pt;height:7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78364465" w:rsidR="00D90C8D" w:rsidRDefault="003B3858" w:rsidP="003C03C2">
      <w:pPr>
        <w:pStyle w:val="NoSpacing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790A36">
        <w:rPr>
          <w:rFonts w:ascii="XCCW Joined 7a" w:hAnsi="XCCW Joined 7a"/>
          <w:b/>
          <w:color w:val="FF0000"/>
        </w:rPr>
        <w:t>10</w:t>
      </w:r>
      <w:r w:rsidR="00504D4D">
        <w:rPr>
          <w:rFonts w:ascii="XCCW Joined 7a" w:hAnsi="XCCW Joined 7a"/>
          <w:b/>
          <w:color w:val="FF0000"/>
        </w:rPr>
        <w:t>/</w:t>
      </w:r>
      <w:r w:rsidR="0050116D">
        <w:rPr>
          <w:rFonts w:ascii="XCCW Joined 7a" w:hAnsi="XCCW Joined 7a"/>
          <w:b/>
          <w:color w:val="FF0000"/>
        </w:rPr>
        <w:t>1</w:t>
      </w:r>
      <w:r w:rsidR="000C51C2">
        <w:rPr>
          <w:rFonts w:ascii="XCCW Joined 7a" w:hAnsi="XCCW Joined 7a"/>
          <w:b/>
          <w:color w:val="FF0000"/>
        </w:rPr>
        <w:t>1</w:t>
      </w:r>
      <w:r w:rsidR="00504D4D">
        <w:rPr>
          <w:rFonts w:ascii="XCCW Joined 7a" w:hAnsi="XCCW Joined 7a"/>
          <w:b/>
          <w:color w:val="FF0000"/>
        </w:rPr>
        <w:t>/23</w:t>
      </w:r>
      <w:r w:rsidR="003C03C2">
        <w:rPr>
          <w:rFonts w:ascii="XCCW Joined 7a" w:hAnsi="XCCW Joined 7a"/>
          <w:b/>
        </w:rPr>
        <w:t xml:space="preserve">   </w:t>
      </w:r>
      <w:r w:rsidRPr="00C068AC">
        <w:rPr>
          <w:rFonts w:ascii="XCCW Joined 7a" w:hAnsi="XCCW Joined 7a"/>
          <w:b/>
        </w:rPr>
        <w:t xml:space="preserve">Homework due: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790A36">
        <w:rPr>
          <w:rFonts w:ascii="XCCW Joined 7a" w:hAnsi="XCCW Joined 7a"/>
          <w:b/>
          <w:color w:val="FF0000"/>
        </w:rPr>
        <w:t>15</w:t>
      </w:r>
      <w:r w:rsidR="000C51C2">
        <w:rPr>
          <w:rFonts w:ascii="XCCW Joined 7a" w:hAnsi="XCCW Joined 7a"/>
          <w:b/>
          <w:color w:val="FF0000"/>
        </w:rPr>
        <w:t>th</w:t>
      </w:r>
      <w:r w:rsidR="003C03C2">
        <w:rPr>
          <w:rFonts w:ascii="XCCW Joined 7a" w:hAnsi="XCCW Joined 7a"/>
          <w:b/>
          <w:color w:val="FF0000"/>
        </w:rPr>
        <w:t xml:space="preserve"> of November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2023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4DA1FF73" w:rsidR="003B3858" w:rsidRPr="00DA3545" w:rsidRDefault="00490E3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20362B6">
                <wp:simplePos x="0" y="0"/>
                <wp:positionH relativeFrom="margin">
                  <wp:posOffset>3936970</wp:posOffset>
                </wp:positionH>
                <wp:positionV relativeFrom="paragraph">
                  <wp:posOffset>94807</wp:posOffset>
                </wp:positionV>
                <wp:extent cx="2592070" cy="2062716"/>
                <wp:effectExtent l="0" t="0" r="17780" b="139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0627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0DE29B25" w:rsidR="00F8002B" w:rsidRPr="000D153C" w:rsidRDefault="002D4D30" w:rsidP="000D153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F1542E4" w14:textId="2B7BFB06" w:rsidR="00903E42" w:rsidRPr="000226B3" w:rsidRDefault="00504D4D" w:rsidP="00C65FC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</w:t>
                            </w:r>
                            <w:r w:rsidR="002D4D30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FD0B78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0E233931" w14:textId="17DC2B50" w:rsidR="00A451D6" w:rsidRDefault="003C03C2" w:rsidP="002261AE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Tuesday</w:t>
                            </w:r>
                            <w:r w:rsidR="00451617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D153C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-</w:t>
                            </w:r>
                            <w:r w:rsidR="0061278E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PE day</w:t>
                            </w:r>
                          </w:p>
                          <w:p w14:paraId="74766C3C" w14:textId="35F4C254" w:rsidR="000C51C2" w:rsidRDefault="000C51C2" w:rsidP="002261AE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790A36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Trip to the Catholic Church</w:t>
                            </w:r>
                          </w:p>
                          <w:p w14:paraId="532A1376" w14:textId="77777777" w:rsidR="00E529F2" w:rsidRPr="000D153C" w:rsidRDefault="00E529F2" w:rsidP="00E529F2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3867DAE2" w14:textId="3344BA94" w:rsidR="0061278E" w:rsidRPr="0061278E" w:rsidRDefault="0061278E" w:rsidP="000226B3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310pt;margin-top:7.45pt;width:204.1pt;height:162.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" fillcolor="white [3201]" strokeweight=".5pt">
                <v:textbox>
                  <w:txbxContent>
                    <w:p w14:paraId="424EC6B0" w14:textId="0DE29B25" w:rsidR="00F8002B" w:rsidRPr="000D153C" w:rsidRDefault="002D4D30" w:rsidP="000D153C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4F1542E4" w14:textId="2B7BFB06" w:rsidR="00903E42" w:rsidRPr="000226B3" w:rsidRDefault="00504D4D" w:rsidP="00C65FC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</w:t>
                      </w:r>
                      <w:r w:rsidR="002D4D30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FD0B78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0E233931" w14:textId="17DC2B50" w:rsidR="00A451D6" w:rsidRDefault="003C03C2" w:rsidP="002261AE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Tuesday</w:t>
                      </w:r>
                      <w:r w:rsidR="00451617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0D153C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-</w:t>
                      </w:r>
                      <w:r w:rsidR="0061278E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PE day</w:t>
                      </w:r>
                    </w:p>
                    <w:p w14:paraId="74766C3C" w14:textId="35F4C254" w:rsidR="000C51C2" w:rsidRDefault="000C51C2" w:rsidP="002261AE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Tuesday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– </w:t>
                      </w:r>
                      <w:r w:rsidR="00790A36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Trip to the Catholic Church</w:t>
                      </w:r>
                    </w:p>
                    <w:p w14:paraId="532A1376" w14:textId="77777777" w:rsidR="00E529F2" w:rsidRPr="000D153C" w:rsidRDefault="00E529F2" w:rsidP="00E529F2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3867DAE2" w14:textId="3344BA94" w:rsidR="0061278E" w:rsidRPr="0061278E" w:rsidRDefault="0061278E" w:rsidP="000226B3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D153C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BAAC00D">
                <wp:simplePos x="0" y="0"/>
                <wp:positionH relativeFrom="margin">
                  <wp:posOffset>-124667</wp:posOffset>
                </wp:positionH>
                <wp:positionV relativeFrom="paragraph">
                  <wp:posOffset>94807</wp:posOffset>
                </wp:positionV>
                <wp:extent cx="3971925" cy="2041451"/>
                <wp:effectExtent l="0" t="0" r="28575" b="165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041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48E29CDE" w14:textId="388BE7E5" w:rsidR="000C51C2" w:rsidRDefault="00790A36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We had an amazing time at the INTO Film festival trip at VUE cinema this week! We have also been making fossils in Science!</w:t>
                            </w:r>
                          </w:p>
                          <w:p w14:paraId="6A4C0159" w14:textId="00DCA647" w:rsidR="00790A36" w:rsidRDefault="00790A36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</w:p>
                          <w:p w14:paraId="2BE39755" w14:textId="77777777" w:rsidR="00790A36" w:rsidRDefault="00790A36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</w:p>
                          <w:p w14:paraId="147287F5" w14:textId="65CBFF1C" w:rsidR="000C51C2" w:rsidRDefault="000C51C2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Next week is our </w:t>
                            </w:r>
                            <w:r w:rsidR="00790A36">
                              <w:rPr>
                                <w:rFonts w:ascii="XCCW Joined 7a" w:hAnsi="XCCW Joined 7a"/>
                                <w:sz w:val="18"/>
                              </w:rPr>
                              <w:t>catholic church trip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(</w:t>
                            </w:r>
                            <w:r w:rsidR="00790A36">
                              <w:rPr>
                                <w:rFonts w:ascii="XCCW Joined 7a" w:hAnsi="XCCW Joined 7a"/>
                                <w:sz w:val="18"/>
                              </w:rPr>
                              <w:t>14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/11) as it is a PE day, children must still come in their PE kit as it is uniform on that day.</w:t>
                            </w:r>
                          </w:p>
                          <w:p w14:paraId="6A8531BD" w14:textId="54D7BED7" w:rsidR="002D4D30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 xml:space="preserve">Mr </w:t>
                            </w:r>
                            <w:r w:rsidR="007F392E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Highton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8pt;margin-top:7.45pt;width:312.75pt;height:1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" fillcolor="white [3201]" strokeweight=".5pt">
                <v:textbox>
                  <w:txbxContent>
                    <w:p w14:paraId="31391566" w14:textId="77777777" w:rsidR="0091540D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48E29CDE" w14:textId="388BE7E5" w:rsidR="000C51C2" w:rsidRDefault="00790A36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>We had an amazing time at the INTO Film festival trip at VUE cinema this week! We have also been making fossils in Science!</w:t>
                      </w:r>
                    </w:p>
                    <w:p w14:paraId="6A4C0159" w14:textId="00DCA647" w:rsidR="00790A36" w:rsidRDefault="00790A36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</w:p>
                    <w:p w14:paraId="2BE39755" w14:textId="77777777" w:rsidR="00790A36" w:rsidRDefault="00790A36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</w:p>
                    <w:p w14:paraId="147287F5" w14:textId="65CBFF1C" w:rsidR="000C51C2" w:rsidRDefault="000C51C2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Next week is our </w:t>
                      </w:r>
                      <w:r w:rsidR="00790A36">
                        <w:rPr>
                          <w:rFonts w:ascii="XCCW Joined 7a" w:hAnsi="XCCW Joined 7a"/>
                          <w:sz w:val="18"/>
                        </w:rPr>
                        <w:t>catholic church trip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 xml:space="preserve"> (</w:t>
                      </w:r>
                      <w:r w:rsidR="00790A36">
                        <w:rPr>
                          <w:rFonts w:ascii="XCCW Joined 7a" w:hAnsi="XCCW Joined 7a"/>
                          <w:sz w:val="18"/>
                        </w:rPr>
                        <w:t>14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>/11) as it is a PE day, children must still come in their PE kit as it is uniform on that day.</w:t>
                      </w:r>
                    </w:p>
                    <w:p w14:paraId="6A8531BD" w14:textId="54D7BED7" w:rsidR="002D4D30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8"/>
                        </w:rPr>
                      </w:pPr>
                      <w:r w:rsidRPr="009D52F2">
                        <w:rPr>
                          <w:rFonts w:ascii="XCCW Joined 7a" w:hAnsi="XCCW Joined 7a"/>
                          <w:b/>
                          <w:sz w:val="18"/>
                        </w:rPr>
                        <w:t xml:space="preserve">Mr </w:t>
                      </w:r>
                      <w:r w:rsidR="007F392E">
                        <w:rPr>
                          <w:rFonts w:ascii="XCCW Joined 7a" w:hAnsi="XCCW Joined 7a"/>
                          <w:b/>
                          <w:sz w:val="18"/>
                        </w:rPr>
                        <w:t>Highton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C9B65F7" w14:textId="10397661" w:rsidR="007F392E" w:rsidRPr="00E529F2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3472BD48" w:rsidR="007F392E" w:rsidRPr="003233B6" w:rsidRDefault="007F392E" w:rsidP="003233B6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Page </w:t>
      </w:r>
      <w:r w:rsidR="00790A36">
        <w:rPr>
          <w:rFonts w:ascii="XCCW Joined 7a" w:hAnsi="XCCW Joined 7a" w:cs="Arial"/>
          <w:noProof/>
          <w:sz w:val="20"/>
          <w:lang w:eastAsia="en-GB"/>
        </w:rPr>
        <w:t>14</w:t>
      </w:r>
      <w:r>
        <w:rPr>
          <w:rFonts w:ascii="XCCW Joined 7a" w:hAnsi="XCCW Joined 7a" w:cs="Arial"/>
          <w:noProof/>
          <w:sz w:val="20"/>
          <w:lang w:eastAsia="en-GB"/>
        </w:rPr>
        <w:t xml:space="preserve"> in the Maths Homework book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2C3DEF71" w14:textId="677EA32F" w:rsidR="00F97AF8" w:rsidRPr="003233B6" w:rsidRDefault="00A451D6" w:rsidP="00F97AF8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Reading</w:t>
      </w:r>
      <w:r w:rsidR="007F392E">
        <w:rPr>
          <w:rFonts w:ascii="XCCW Joined 7a" w:hAnsi="XCCW Joined 7a" w:cs="Arial"/>
          <w:noProof/>
          <w:sz w:val="20"/>
          <w:lang w:eastAsia="en-GB"/>
        </w:rPr>
        <w:t xml:space="preserve"> comprehension page</w:t>
      </w:r>
    </w:p>
    <w:p w14:paraId="1D0F8136" w14:textId="77F3705F" w:rsidR="007F392E" w:rsidRDefault="007F392E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7F392E"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6CE88D59" w14:textId="44EC49E0" w:rsidR="00123DBA" w:rsidRPr="003233B6" w:rsidRDefault="007F392E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 xml:space="preserve">Reading diary page, writing </w:t>
      </w:r>
      <w:r w:rsidRPr="003C3DB8">
        <w:rPr>
          <w:rFonts w:ascii="XCCW Joined 7a" w:hAnsi="XCCW Joined 7a"/>
          <w:b/>
          <w:sz w:val="20"/>
        </w:rPr>
        <w:t>one to two full sentences</w:t>
      </w:r>
      <w:r>
        <w:rPr>
          <w:rFonts w:ascii="XCCW Joined 7a" w:hAnsi="XCCW Joined 7a"/>
          <w:sz w:val="20"/>
        </w:rPr>
        <w:t xml:space="preserve"> </w:t>
      </w:r>
      <w:r w:rsidRPr="000C51C2">
        <w:rPr>
          <w:rFonts w:ascii="XCCW Joined 7a" w:hAnsi="XCCW Joined 7a"/>
          <w:b/>
          <w:sz w:val="20"/>
        </w:rPr>
        <w:t>about a book you are reading at home or from school.</w:t>
      </w:r>
      <w:r>
        <w:rPr>
          <w:rFonts w:ascii="XCCW Joined 7a" w:hAnsi="XCCW Joined 7a"/>
          <w:sz w:val="20"/>
        </w:rPr>
        <w:t xml:space="preserve"> </w:t>
      </w:r>
    </w:p>
    <w:p w14:paraId="0B3A0E02" w14:textId="30838BCA" w:rsidR="00F97AF8" w:rsidRDefault="00123DBA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123DBA"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74008D14" w14:textId="48F2054E" w:rsidR="003233B6" w:rsidRPr="00490E3C" w:rsidRDefault="00123DBA" w:rsidP="00AC6A38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 w:rsidRPr="003233B6">
        <w:rPr>
          <w:rFonts w:ascii="XCCW Joined 7a" w:hAnsi="XCCW Joined 7a"/>
          <w:b/>
          <w:sz w:val="20"/>
        </w:rPr>
        <w:t xml:space="preserve">Spellings to be practiced </w:t>
      </w:r>
      <w:r w:rsidR="003233B6">
        <w:rPr>
          <w:rFonts w:ascii="XCCW Joined 7a" w:hAnsi="XCCW Joined 7a"/>
          <w:b/>
          <w:sz w:val="20"/>
        </w:rPr>
        <w:t>in the table below until it is completed</w:t>
      </w:r>
    </w:p>
    <w:p w14:paraId="07C253D6" w14:textId="068458B6" w:rsidR="00490E3C" w:rsidRDefault="00490E3C" w:rsidP="00490E3C">
      <w:pPr>
        <w:pStyle w:val="NoSpacing"/>
        <w:rPr>
          <w:rFonts w:ascii="XCCW Joined 7a" w:hAnsi="XCCW Joined 7a"/>
          <w:b/>
          <w:sz w:val="20"/>
          <w:u w:val="single"/>
        </w:rPr>
      </w:pPr>
      <w:r w:rsidRPr="00490E3C">
        <w:rPr>
          <w:rFonts w:ascii="XCCW Joined 7a" w:hAnsi="XCCW Joined 7a"/>
          <w:b/>
          <w:sz w:val="20"/>
          <w:highlight w:val="yellow"/>
          <w:u w:val="single"/>
        </w:rPr>
        <w:t>RE</w:t>
      </w:r>
    </w:p>
    <w:p w14:paraId="1E4BFB7C" w14:textId="3ECC0222" w:rsidR="00490E3C" w:rsidRPr="003233B6" w:rsidRDefault="00790A36" w:rsidP="00490E3C">
      <w:pPr>
        <w:pStyle w:val="NoSpacing"/>
        <w:numPr>
          <w:ilvl w:val="0"/>
          <w:numId w:val="26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>Homework task on Peace, template is stuck inside this book, decorating a dove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3233B6" w14:paraId="2DA8EC3F" w14:textId="77777777" w:rsidTr="003233B6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54312416" w14:textId="77777777" w:rsidR="003233B6" w:rsidRDefault="003233B6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7C424884" w14:textId="77777777" w:rsidR="003233B6" w:rsidRDefault="003233B6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15E4D8B5" w14:textId="77777777" w:rsidR="003233B6" w:rsidRDefault="003233B6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075A48D6" w14:textId="77777777" w:rsidR="003233B6" w:rsidRDefault="003233B6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3233B6" w14:paraId="77D34C10" w14:textId="77777777" w:rsidTr="003233B6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F0B2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DC543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58B0F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491A0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233B6" w14:paraId="55CE21EE" w14:textId="77777777" w:rsidTr="003233B6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9F0B6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422FF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F8946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214A1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233B6" w14:paraId="44C44B3B" w14:textId="77777777" w:rsidTr="003233B6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87F33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4BC44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75665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A246E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233B6" w14:paraId="583FD1F6" w14:textId="77777777" w:rsidTr="003233B6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6E3E9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23472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2A1E0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8EB84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233B6" w14:paraId="64826C69" w14:textId="77777777" w:rsidTr="003233B6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6AE40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78599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D08D6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8D3CE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233B6" w14:paraId="1F194C06" w14:textId="77777777" w:rsidTr="003233B6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5EB88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9B61D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C8486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4EA9D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233B6" w14:paraId="1EE347EB" w14:textId="77777777" w:rsidTr="003233B6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6447E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E6619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F9C21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59008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233B6" w14:paraId="57BA6DD6" w14:textId="77777777" w:rsidTr="003233B6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AC104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B643D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12AF6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9FF0C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233B6" w14:paraId="6195DA57" w14:textId="77777777" w:rsidTr="003233B6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49BF6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FF173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EB4C0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8F9D9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3233B6" w14:paraId="72F87DE9" w14:textId="77777777" w:rsidTr="003233B6"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613A5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C8B31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4A001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B31F6" w14:textId="77777777" w:rsidR="003233B6" w:rsidRDefault="003233B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4AF44FFA" w14:textId="02FEA6E6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6289DE50" w14:textId="5E229421" w:rsidR="009A0050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school</w:t>
      </w:r>
      <w:r w:rsidR="00E529F2">
        <w:rPr>
          <w:rFonts w:ascii="XCCW Joined 7a" w:hAnsi="XCCW Joined 7a"/>
          <w:b/>
          <w:sz w:val="20"/>
        </w:rPr>
        <w:t>’</w:t>
      </w:r>
      <w:r w:rsidR="00123DBA">
        <w:rPr>
          <w:rFonts w:ascii="XCCW Joined 7a" w:hAnsi="XCCW Joined 7a"/>
          <w:b/>
          <w:sz w:val="20"/>
        </w:rPr>
        <w:t>s</w:t>
      </w:r>
      <w:r>
        <w:rPr>
          <w:rFonts w:ascii="XCCW Joined 7a" w:hAnsi="XCCW Joined 7a"/>
          <w:b/>
          <w:sz w:val="20"/>
        </w:rPr>
        <w:t xml:space="preserve"> website.</w:t>
      </w:r>
    </w:p>
    <w:p w14:paraId="3526C913" w14:textId="6F99937F" w:rsidR="003C3DB8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71BC6359" w14:textId="77777777" w:rsidR="009A0050" w:rsidRDefault="009A0050" w:rsidP="007B2916">
      <w:pPr>
        <w:pStyle w:val="NoSpacing"/>
        <w:rPr>
          <w:rFonts w:ascii="XCCW Joined 7a" w:hAnsi="XCCW Joined 7a"/>
          <w:sz w:val="20"/>
          <w:szCs w:val="24"/>
        </w:rPr>
      </w:pPr>
      <w:bookmarkStart w:id="0" w:name="_GoBack"/>
      <w:bookmarkEnd w:id="0"/>
    </w:p>
    <w:p w14:paraId="5BE9CEC6" w14:textId="3AEC33D6" w:rsidR="007F392E" w:rsidRDefault="00490E3C" w:rsidP="007F392E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</w:t>
      </w:r>
      <w:r w:rsidR="007F392E">
        <w:rPr>
          <w:rFonts w:ascii="XCCW Joined 7a" w:hAnsi="XCCW Joined 7a"/>
          <w:b/>
          <w:sz w:val="20"/>
        </w:rPr>
        <w:t>lease have an adult sign this homework page</w:t>
      </w:r>
    </w:p>
    <w:p w14:paraId="5888E89A" w14:textId="4FA1FB35" w:rsidR="00F97AF8" w:rsidRDefault="00F97AF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6B799619" w14:textId="6FF2F93B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5F628FDC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58D"/>
    <w:rsid w:val="000C51C2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76AEF"/>
    <w:rsid w:val="0018017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61AE"/>
    <w:rsid w:val="0022732F"/>
    <w:rsid w:val="00237068"/>
    <w:rsid w:val="00244B99"/>
    <w:rsid w:val="00272845"/>
    <w:rsid w:val="00290F4E"/>
    <w:rsid w:val="002A1828"/>
    <w:rsid w:val="002A4DB2"/>
    <w:rsid w:val="002A4EAE"/>
    <w:rsid w:val="002A5FBD"/>
    <w:rsid w:val="002C3664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233B6"/>
    <w:rsid w:val="00335BD5"/>
    <w:rsid w:val="003421D9"/>
    <w:rsid w:val="00350151"/>
    <w:rsid w:val="003943F9"/>
    <w:rsid w:val="003B3858"/>
    <w:rsid w:val="003B6C20"/>
    <w:rsid w:val="003C03C2"/>
    <w:rsid w:val="003C3DB8"/>
    <w:rsid w:val="003D7E60"/>
    <w:rsid w:val="003E7ED3"/>
    <w:rsid w:val="0041438B"/>
    <w:rsid w:val="00415407"/>
    <w:rsid w:val="004258C4"/>
    <w:rsid w:val="00441E5A"/>
    <w:rsid w:val="0045109B"/>
    <w:rsid w:val="00451617"/>
    <w:rsid w:val="00454D93"/>
    <w:rsid w:val="0048458D"/>
    <w:rsid w:val="00490E3C"/>
    <w:rsid w:val="00491FB5"/>
    <w:rsid w:val="00497804"/>
    <w:rsid w:val="004A3F9D"/>
    <w:rsid w:val="004B3C76"/>
    <w:rsid w:val="004D0C88"/>
    <w:rsid w:val="004F5F3E"/>
    <w:rsid w:val="0050116D"/>
    <w:rsid w:val="00504D4D"/>
    <w:rsid w:val="005235A1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87603"/>
    <w:rsid w:val="00687A4C"/>
    <w:rsid w:val="006948D1"/>
    <w:rsid w:val="006A0385"/>
    <w:rsid w:val="006A28DF"/>
    <w:rsid w:val="006B0261"/>
    <w:rsid w:val="006B28B9"/>
    <w:rsid w:val="006B49B7"/>
    <w:rsid w:val="006E09E9"/>
    <w:rsid w:val="006E5710"/>
    <w:rsid w:val="0070249D"/>
    <w:rsid w:val="0070465A"/>
    <w:rsid w:val="00707028"/>
    <w:rsid w:val="007154D8"/>
    <w:rsid w:val="00722BEC"/>
    <w:rsid w:val="0074418A"/>
    <w:rsid w:val="00746584"/>
    <w:rsid w:val="00784FA2"/>
    <w:rsid w:val="00790A36"/>
    <w:rsid w:val="00791519"/>
    <w:rsid w:val="00795FBD"/>
    <w:rsid w:val="007A6FF1"/>
    <w:rsid w:val="007B2916"/>
    <w:rsid w:val="007B6D2B"/>
    <w:rsid w:val="007F08DE"/>
    <w:rsid w:val="007F392E"/>
    <w:rsid w:val="007F5B46"/>
    <w:rsid w:val="008018E5"/>
    <w:rsid w:val="008056CA"/>
    <w:rsid w:val="00822D38"/>
    <w:rsid w:val="00851AF3"/>
    <w:rsid w:val="0085623E"/>
    <w:rsid w:val="0086525D"/>
    <w:rsid w:val="00883968"/>
    <w:rsid w:val="00893D27"/>
    <w:rsid w:val="008B128E"/>
    <w:rsid w:val="008C6D22"/>
    <w:rsid w:val="008D58F1"/>
    <w:rsid w:val="00903E42"/>
    <w:rsid w:val="00913F13"/>
    <w:rsid w:val="0091530C"/>
    <w:rsid w:val="0091540D"/>
    <w:rsid w:val="00930A4B"/>
    <w:rsid w:val="009454EF"/>
    <w:rsid w:val="00967A59"/>
    <w:rsid w:val="00983247"/>
    <w:rsid w:val="009A0050"/>
    <w:rsid w:val="009B2133"/>
    <w:rsid w:val="009B4FEA"/>
    <w:rsid w:val="009B6428"/>
    <w:rsid w:val="009C0F9A"/>
    <w:rsid w:val="009C1691"/>
    <w:rsid w:val="009D52F2"/>
    <w:rsid w:val="00A0130E"/>
    <w:rsid w:val="00A238DC"/>
    <w:rsid w:val="00A2458F"/>
    <w:rsid w:val="00A30D76"/>
    <w:rsid w:val="00A451D6"/>
    <w:rsid w:val="00A50906"/>
    <w:rsid w:val="00A51278"/>
    <w:rsid w:val="00A63EC8"/>
    <w:rsid w:val="00A76F98"/>
    <w:rsid w:val="00A93F91"/>
    <w:rsid w:val="00AD37E9"/>
    <w:rsid w:val="00AF20E8"/>
    <w:rsid w:val="00AF6809"/>
    <w:rsid w:val="00B07BBE"/>
    <w:rsid w:val="00B10637"/>
    <w:rsid w:val="00B13CF7"/>
    <w:rsid w:val="00B24496"/>
    <w:rsid w:val="00B37880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576F3"/>
    <w:rsid w:val="00C65268"/>
    <w:rsid w:val="00C71168"/>
    <w:rsid w:val="00C741AF"/>
    <w:rsid w:val="00C91ADE"/>
    <w:rsid w:val="00CB2B59"/>
    <w:rsid w:val="00CB404A"/>
    <w:rsid w:val="00CC1224"/>
    <w:rsid w:val="00CC4CC0"/>
    <w:rsid w:val="00CC6A0D"/>
    <w:rsid w:val="00CC6CF4"/>
    <w:rsid w:val="00CE3476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529F2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42216"/>
    <w:rsid w:val="00F5561D"/>
    <w:rsid w:val="00F57DF7"/>
    <w:rsid w:val="00F70BCB"/>
    <w:rsid w:val="00F71E39"/>
    <w:rsid w:val="00F8002B"/>
    <w:rsid w:val="00F97AF8"/>
    <w:rsid w:val="00FA1404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40FE5162</Template>
  <TotalTime>1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4</cp:revision>
  <cp:lastPrinted>2023-05-25T08:34:00Z</cp:lastPrinted>
  <dcterms:created xsi:type="dcterms:W3CDTF">2023-11-09T09:09:00Z</dcterms:created>
  <dcterms:modified xsi:type="dcterms:W3CDTF">2023-11-09T09:10:00Z</dcterms:modified>
</cp:coreProperties>
</file>