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AE3566E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69335D">
        <w:rPr>
          <w:rFonts w:ascii="XCCW Joined 7a" w:hAnsi="XCCW Joined 7a"/>
          <w:b/>
          <w:color w:val="FF0000"/>
        </w:rPr>
        <w:t>14</w:t>
      </w:r>
      <w:r w:rsidR="00504D4D">
        <w:rPr>
          <w:rFonts w:ascii="XCCW Joined 7a" w:hAnsi="XCCW Joined 7a"/>
          <w:b/>
          <w:color w:val="FF0000"/>
        </w:rPr>
        <w:t>/</w:t>
      </w:r>
      <w:r w:rsidR="0050116D">
        <w:rPr>
          <w:rFonts w:ascii="XCCW Joined 7a" w:hAnsi="XCCW Joined 7a"/>
          <w:b/>
          <w:color w:val="FF0000"/>
        </w:rPr>
        <w:t>1</w:t>
      </w:r>
      <w:r w:rsidR="00973BCA">
        <w:rPr>
          <w:rFonts w:ascii="XCCW Joined 7a" w:hAnsi="XCCW Joined 7a"/>
          <w:b/>
          <w:color w:val="FF0000"/>
        </w:rPr>
        <w:t>2</w:t>
      </w:r>
      <w:r w:rsidR="00504D4D">
        <w:rPr>
          <w:rFonts w:ascii="XCCW Joined 7a" w:hAnsi="XCCW Joined 7a"/>
          <w:b/>
          <w:color w:val="FF0000"/>
        </w:rPr>
        <w:t>/</w:t>
      </w:r>
      <w:proofErr w:type="gramStart"/>
      <w:r w:rsidR="00504D4D">
        <w:rPr>
          <w:rFonts w:ascii="XCCW Joined 7a" w:hAnsi="XCCW Joined 7a"/>
          <w:b/>
          <w:color w:val="FF0000"/>
        </w:rPr>
        <w:t>23</w:t>
      </w:r>
      <w:r w:rsidR="003C03C2">
        <w:rPr>
          <w:rFonts w:ascii="XCCW Joined 7a" w:hAnsi="XCCW Joined 7a"/>
          <w:b/>
        </w:rPr>
        <w:t xml:space="preserve">  </w:t>
      </w:r>
      <w:r w:rsidRPr="00C068AC">
        <w:rPr>
          <w:rFonts w:ascii="XCCW Joined 7a" w:hAnsi="XCCW Joined 7a"/>
          <w:b/>
        </w:rPr>
        <w:t>Homework</w:t>
      </w:r>
      <w:proofErr w:type="gramEnd"/>
      <w:r w:rsidRPr="00C068AC">
        <w:rPr>
          <w:rFonts w:ascii="XCCW Joined 7a" w:hAnsi="XCCW Joined 7a"/>
          <w:b/>
        </w:rPr>
        <w:t xml:space="preserve">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69335D">
        <w:rPr>
          <w:rFonts w:ascii="XCCW Joined 7a" w:hAnsi="XCCW Joined 7a"/>
          <w:b/>
          <w:color w:val="FF0000"/>
        </w:rPr>
        <w:t>20</w:t>
      </w:r>
      <w:r w:rsidR="004E7298">
        <w:rPr>
          <w:rFonts w:ascii="XCCW Joined 7a" w:hAnsi="XCCW Joined 7a"/>
          <w:b/>
          <w:color w:val="FF0000"/>
        </w:rPr>
        <w:t>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973BCA">
        <w:rPr>
          <w:rFonts w:ascii="XCCW Joined 7a" w:hAnsi="XCCW Joined 7a"/>
          <w:b/>
          <w:color w:val="FF0000"/>
        </w:rPr>
        <w:t>December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0362B6">
                <wp:simplePos x="0" y="0"/>
                <wp:positionH relativeFrom="margin">
                  <wp:posOffset>3936970</wp:posOffset>
                </wp:positionH>
                <wp:positionV relativeFrom="paragraph">
                  <wp:posOffset>94807</wp:posOffset>
                </wp:positionV>
                <wp:extent cx="2592070" cy="2062716"/>
                <wp:effectExtent l="0" t="0" r="1778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E233931" w14:textId="6101BCF1" w:rsidR="00A451D6" w:rsidRDefault="003C03C2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1ABA4ABC" w14:textId="3FCD6CDE" w:rsidR="0069335D" w:rsidRDefault="0069335D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Christmas Show</w:t>
                            </w:r>
                          </w:p>
                          <w:p w14:paraId="46D6444F" w14:textId="298A2CCE" w:rsidR="0069335D" w:rsidRDefault="0069335D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Christmas lunch</w:t>
                            </w:r>
                          </w:p>
                          <w:p w14:paraId="34E5A325" w14:textId="279E4A0E" w:rsidR="0069335D" w:rsidRDefault="0069335D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Christmas fair (own clothes)</w:t>
                            </w:r>
                          </w:p>
                          <w:p w14:paraId="7E8BBD9E" w14:textId="1F443CA6" w:rsidR="0069335D" w:rsidRDefault="0069335D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End of term church service</w:t>
                            </w: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pt;margin-top:7.45pt;width:204.1pt;height:16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E233931" w14:textId="6101BCF1" w:rsidR="00A451D6" w:rsidRDefault="003C03C2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1ABA4ABC" w14:textId="3FCD6CDE" w:rsidR="0069335D" w:rsidRDefault="0069335D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Monday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Christmas Show</w:t>
                      </w:r>
                    </w:p>
                    <w:p w14:paraId="46D6444F" w14:textId="298A2CCE" w:rsidR="0069335D" w:rsidRDefault="0069335D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Christmas lunch</w:t>
                      </w:r>
                    </w:p>
                    <w:p w14:paraId="34E5A325" w14:textId="279E4A0E" w:rsidR="0069335D" w:rsidRDefault="0069335D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Christmas fair (own clothes)</w:t>
                      </w:r>
                    </w:p>
                    <w:p w14:paraId="7E8BBD9E" w14:textId="1F443CA6" w:rsidR="0069335D" w:rsidRDefault="0069335D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End of term church service</w:t>
                      </w: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147287F5" w14:textId="38A89458" w:rsidR="000C51C2" w:rsidRDefault="00F0001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This week </w:t>
                            </w:r>
                            <w:r w:rsidR="00B51693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</w:t>
                            </w:r>
                            <w:r w:rsidR="0069335D">
                              <w:rPr>
                                <w:rFonts w:ascii="XCCW Joined 7a" w:hAnsi="XCCW Joined 7a"/>
                                <w:sz w:val="16"/>
                              </w:rPr>
                              <w:t>finalised our practices</w:t>
                            </w:r>
                            <w:r w:rsidR="00973BCA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working on our Christmas show and </w:t>
                            </w:r>
                            <w:r w:rsidR="00250968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</w:t>
                            </w:r>
                            <w:r w:rsidR="000733F6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have been finishing our learning about the Stone Age. We have also been working really hard on our animations in computing. </w:t>
                            </w:r>
                          </w:p>
                          <w:p w14:paraId="364FCDF5" w14:textId="1ABB990D" w:rsidR="000733F6" w:rsidRDefault="000733F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734C75AC" w14:textId="6FB48267" w:rsidR="00E504D3" w:rsidRPr="00E504D3" w:rsidRDefault="000733F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Next week is the last week of the term and last school week of 2023. A very busy week indeed with lots of fun!</w:t>
                            </w:r>
                          </w:p>
                          <w:p w14:paraId="6A8531BD" w14:textId="54D7BED7" w:rsidR="002D4D30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147287F5" w14:textId="38A89458" w:rsidR="000C51C2" w:rsidRDefault="00F0001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</w:rPr>
                        <w:t xml:space="preserve">This week </w:t>
                      </w:r>
                      <w:r w:rsidR="00B51693">
                        <w:rPr>
                          <w:rFonts w:ascii="XCCW Joined 7a" w:hAnsi="XCCW Joined 7a"/>
                          <w:sz w:val="16"/>
                        </w:rPr>
                        <w:t xml:space="preserve">we </w:t>
                      </w:r>
                      <w:r w:rsidR="0069335D">
                        <w:rPr>
                          <w:rFonts w:ascii="XCCW Joined 7a" w:hAnsi="XCCW Joined 7a"/>
                          <w:sz w:val="16"/>
                        </w:rPr>
                        <w:t>finalised our practices</w:t>
                      </w:r>
                      <w:r w:rsidR="00973BCA">
                        <w:rPr>
                          <w:rFonts w:ascii="XCCW Joined 7a" w:hAnsi="XCCW Joined 7a"/>
                          <w:sz w:val="16"/>
                        </w:rPr>
                        <w:t xml:space="preserve"> working on our Christmas show and </w:t>
                      </w:r>
                      <w:r w:rsidR="00250968">
                        <w:rPr>
                          <w:rFonts w:ascii="XCCW Joined 7a" w:hAnsi="XCCW Joined 7a"/>
                          <w:sz w:val="16"/>
                        </w:rPr>
                        <w:t xml:space="preserve">we </w:t>
                      </w:r>
                      <w:r w:rsidR="000733F6">
                        <w:rPr>
                          <w:rFonts w:ascii="XCCW Joined 7a" w:hAnsi="XCCW Joined 7a"/>
                          <w:sz w:val="16"/>
                        </w:rPr>
                        <w:t xml:space="preserve">have been finishing our learning about the Stone Age. We have also been working really hard on our animations in computing. </w:t>
                      </w:r>
                    </w:p>
                    <w:p w14:paraId="364FCDF5" w14:textId="1ABB990D" w:rsidR="000733F6" w:rsidRDefault="000733F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734C75AC" w14:textId="6FB48267" w:rsidR="00E504D3" w:rsidRPr="00E504D3" w:rsidRDefault="000733F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Next week is the last week of the term and last school week of 2023. A very busy week indeed with lots of fun!</w:t>
                      </w:r>
                    </w:p>
                    <w:p w14:paraId="6A8531BD" w14:textId="54D7BED7" w:rsidR="002D4D30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44D4380E" w:rsidR="007F392E" w:rsidRPr="003233B6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165045">
        <w:rPr>
          <w:rFonts w:ascii="XCCW Joined 7a" w:hAnsi="XCCW Joined 7a" w:cs="Arial"/>
          <w:noProof/>
          <w:sz w:val="20"/>
          <w:lang w:eastAsia="en-GB"/>
        </w:rPr>
        <w:t>10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1E4BFB7C" w14:textId="0BBC89E8" w:rsidR="00490E3C" w:rsidRPr="00165045" w:rsidRDefault="00165045" w:rsidP="0005526F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NO SPELLINGS THIS WEEK!</w:t>
      </w:r>
    </w:p>
    <w:p w14:paraId="5B0336E9" w14:textId="255E7A3D" w:rsidR="00165045" w:rsidRDefault="00165045" w:rsidP="00165045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348437B9" w14:textId="4F5A8B93" w:rsidR="00165045" w:rsidRDefault="00165045" w:rsidP="00165045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5FA9584C" w14:textId="7EAD49E6" w:rsidR="00165045" w:rsidRDefault="00165045" w:rsidP="00165045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58F90B24" w14:textId="652D5764" w:rsidR="00165045" w:rsidRDefault="00165045" w:rsidP="00165045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2A41B7C1" w14:textId="77777777" w:rsidR="00165045" w:rsidRPr="00165045" w:rsidRDefault="00165045" w:rsidP="00165045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423AE827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8E90000" w14:textId="77777777" w:rsidR="00F00012" w:rsidRDefault="00F00012" w:rsidP="00F97AF8">
      <w:pPr>
        <w:pStyle w:val="NoSpacing"/>
        <w:rPr>
          <w:rFonts w:ascii="XCCW Joined 7a" w:hAnsi="XCCW Joined 7a"/>
          <w:b/>
          <w:sz w:val="20"/>
        </w:rPr>
      </w:pP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66193047" w14:textId="6F5E0442" w:rsidR="00165045" w:rsidRDefault="00165045" w:rsidP="00F97AF8">
      <w:pPr>
        <w:pStyle w:val="NoSpacing"/>
        <w:rPr>
          <w:rFonts w:ascii="XCCW Joined 7a" w:hAnsi="XCCW Joined 7a"/>
          <w:b/>
          <w:sz w:val="20"/>
        </w:rPr>
      </w:pPr>
    </w:p>
    <w:p w14:paraId="04D64A79" w14:textId="77777777" w:rsidR="00165045" w:rsidRDefault="00165045" w:rsidP="00F97AF8">
      <w:pPr>
        <w:pStyle w:val="NoSpacing"/>
        <w:rPr>
          <w:rFonts w:ascii="XCCW Joined 7a" w:hAnsi="XCCW Joined 7a"/>
          <w:b/>
          <w:sz w:val="20"/>
        </w:rPr>
      </w:pPr>
    </w:p>
    <w:p w14:paraId="3526C913" w14:textId="2BF3A60D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3D360D00" w14:textId="5D9D8F64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0092D9BB" w14:textId="1CB78BB7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4877A879" w14:textId="77777777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  <w:bookmarkStart w:id="0" w:name="_GoBack"/>
      <w:bookmarkEnd w:id="0"/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5F628FD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0A36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903E42"/>
    <w:rsid w:val="00913F13"/>
    <w:rsid w:val="0091530C"/>
    <w:rsid w:val="0091540D"/>
    <w:rsid w:val="00930A4B"/>
    <w:rsid w:val="009454EF"/>
    <w:rsid w:val="00967A59"/>
    <w:rsid w:val="00973BCA"/>
    <w:rsid w:val="00983247"/>
    <w:rsid w:val="009A0050"/>
    <w:rsid w:val="009B2133"/>
    <w:rsid w:val="009B4FEA"/>
    <w:rsid w:val="009B6428"/>
    <w:rsid w:val="009C0F9A"/>
    <w:rsid w:val="009C1691"/>
    <w:rsid w:val="009D52F2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1693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04D3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28D0DC03</Template>
  <TotalTime>5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4</cp:revision>
  <cp:lastPrinted>2023-05-25T08:34:00Z</cp:lastPrinted>
  <dcterms:created xsi:type="dcterms:W3CDTF">2023-12-14T08:52:00Z</dcterms:created>
  <dcterms:modified xsi:type="dcterms:W3CDTF">2023-12-14T08:57:00Z</dcterms:modified>
</cp:coreProperties>
</file>