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7917AF2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9335D">
        <w:rPr>
          <w:rFonts w:ascii="XCCW Joined 7a" w:hAnsi="XCCW Joined 7a"/>
          <w:b/>
          <w:color w:val="FF0000"/>
        </w:rPr>
        <w:t>1</w:t>
      </w:r>
      <w:r w:rsidR="009F050A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</w:t>
      </w:r>
      <w:r w:rsidR="00973BCA">
        <w:rPr>
          <w:rFonts w:ascii="XCCW Joined 7a" w:hAnsi="XCCW Joined 7a"/>
          <w:b/>
          <w:color w:val="FF0000"/>
        </w:rPr>
        <w:t>2</w:t>
      </w:r>
      <w:r w:rsidR="00504D4D">
        <w:rPr>
          <w:rFonts w:ascii="XCCW Joined 7a" w:hAnsi="XCCW Joined 7a"/>
          <w:b/>
          <w:color w:val="FF0000"/>
        </w:rPr>
        <w:t>/</w:t>
      </w:r>
      <w:proofErr w:type="gramStart"/>
      <w:r w:rsidR="00504D4D">
        <w:rPr>
          <w:rFonts w:ascii="XCCW Joined 7a" w:hAnsi="XCCW Joined 7a"/>
          <w:b/>
          <w:color w:val="FF0000"/>
        </w:rPr>
        <w:t>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 </w:t>
      </w:r>
      <w:r w:rsidRPr="00C068AC">
        <w:rPr>
          <w:rFonts w:ascii="XCCW Joined 7a" w:hAnsi="XCCW Joined 7a"/>
          <w:b/>
        </w:rPr>
        <w:t>Homework</w:t>
      </w:r>
      <w:proofErr w:type="gramEnd"/>
      <w:r w:rsidRPr="00C068AC">
        <w:rPr>
          <w:rFonts w:ascii="XCCW Joined 7a" w:hAnsi="XCCW Joined 7a"/>
          <w:b/>
        </w:rPr>
        <w:t xml:space="preserve">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9F050A">
        <w:rPr>
          <w:rFonts w:ascii="XCCW Joined 7a" w:hAnsi="XCCW Joined 7a"/>
          <w:b/>
          <w:color w:val="FF0000"/>
        </w:rPr>
        <w:t>24</w:t>
      </w:r>
      <w:r w:rsidR="004E7298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7224F9">
        <w:rPr>
          <w:rFonts w:ascii="XCCW Joined 7a" w:hAnsi="XCCW Joined 7a"/>
          <w:b/>
          <w:color w:val="FF0000"/>
        </w:rPr>
        <w:t>January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6101BCF1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6101BCF1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64FCDF5" w14:textId="114E2006" w:rsidR="000733F6" w:rsidRDefault="009F050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Second week of the half term finished! We have started our unit on Persuasive letter writing and continued working hard on tricky multiplication and division.</w:t>
                            </w:r>
                          </w:p>
                          <w:p w14:paraId="7D2F3216" w14:textId="77777777" w:rsidR="009F050A" w:rsidRDefault="009F050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34C75AC" w14:textId="666BF174" w:rsidR="00E504D3" w:rsidRDefault="000733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9F050A">
                              <w:rPr>
                                <w:rFonts w:ascii="XCCW Joined 7a" w:hAnsi="XCCW Joined 7a"/>
                                <w:sz w:val="16"/>
                              </w:rPr>
                              <w:t>we are learning more about animal skeletons in science and finishing our work on simulations in computing.</w:t>
                            </w:r>
                          </w:p>
                          <w:p w14:paraId="71BE5C36" w14:textId="77777777" w:rsidR="007224F9" w:rsidRPr="00E504D3" w:rsidRDefault="007224F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64FCDF5" w14:textId="114E2006" w:rsidR="000733F6" w:rsidRDefault="009F050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Second week of the half term finished! We have started our unit on Persuasive letter writing and continued working hard on tricky multiplication and division.</w:t>
                      </w:r>
                    </w:p>
                    <w:p w14:paraId="7D2F3216" w14:textId="77777777" w:rsidR="009F050A" w:rsidRDefault="009F050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34C75AC" w14:textId="666BF174" w:rsidR="00E504D3" w:rsidRDefault="000733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9F050A">
                        <w:rPr>
                          <w:rFonts w:ascii="XCCW Joined 7a" w:hAnsi="XCCW Joined 7a"/>
                          <w:sz w:val="16"/>
                        </w:rPr>
                        <w:t>we are learning more about animal skeletons in science and finishing our work on simulations in computing.</w:t>
                      </w:r>
                    </w:p>
                    <w:p w14:paraId="71BE5C36" w14:textId="77777777" w:rsidR="007224F9" w:rsidRPr="00E504D3" w:rsidRDefault="007224F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1E13A33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7224F9">
        <w:rPr>
          <w:rFonts w:ascii="XCCW Joined 7a" w:hAnsi="XCCW Joined 7a" w:cs="Arial"/>
          <w:noProof/>
          <w:sz w:val="20"/>
          <w:lang w:eastAsia="en-GB"/>
        </w:rPr>
        <w:t>2</w:t>
      </w:r>
      <w:r w:rsidR="009F050A">
        <w:rPr>
          <w:rFonts w:ascii="XCCW Joined 7a" w:hAnsi="XCCW Joined 7a" w:cs="Arial"/>
          <w:noProof/>
          <w:sz w:val="20"/>
          <w:lang w:eastAsia="en-GB"/>
        </w:rPr>
        <w:t>2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9A7EA37" w14:textId="77777777" w:rsidR="007224F9" w:rsidRPr="008D05D9" w:rsidRDefault="007224F9" w:rsidP="007224F9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224F9" w14:paraId="4C342A8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F5C90E1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D2EBAD6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4C29F4D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96614AE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224F9" w14:paraId="46C82D2E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7CA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AC9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7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43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7805801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15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7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2D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CADD4AD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F19C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FF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B53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2C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8585B74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6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34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08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2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2986D99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A7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A8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5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FAA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59C170E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8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BA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CB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B75E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C8272D6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35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03E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BA8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86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F96CB2B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57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641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F90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3C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839B653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8D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0E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AD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042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1F5208DA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598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5E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46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3C6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7672F99" w14:textId="77777777" w:rsidR="009F050A" w:rsidRDefault="009F050A" w:rsidP="007B2916">
      <w:pPr>
        <w:pStyle w:val="NoSpacing"/>
        <w:rPr>
          <w:rFonts w:ascii="XCCW Joined 7a" w:hAnsi="XCCW Joined 7a"/>
          <w:sz w:val="20"/>
          <w:szCs w:val="24"/>
        </w:rPr>
      </w:pPr>
      <w:bookmarkStart w:id="0" w:name="_GoBack"/>
      <w:bookmarkEnd w:id="0"/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023404F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4F9"/>
    <w:rsid w:val="00722BEC"/>
    <w:rsid w:val="0074418A"/>
    <w:rsid w:val="00746584"/>
    <w:rsid w:val="00784FA2"/>
    <w:rsid w:val="00790A36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F13"/>
    <w:rsid w:val="0091530C"/>
    <w:rsid w:val="0091540D"/>
    <w:rsid w:val="00930A4B"/>
    <w:rsid w:val="009454EF"/>
    <w:rsid w:val="00967A59"/>
    <w:rsid w:val="00973BCA"/>
    <w:rsid w:val="00983247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FB05B9F7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2024-01-18T10:08:00Z</dcterms:created>
  <dcterms:modified xsi:type="dcterms:W3CDTF">2024-01-18T10:08:00Z</dcterms:modified>
</cp:coreProperties>
</file>