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78E" w:rsidRDefault="009045A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771525</wp:posOffset>
                </wp:positionH>
                <wp:positionV relativeFrom="paragraph">
                  <wp:posOffset>2933065</wp:posOffset>
                </wp:positionV>
                <wp:extent cx="5057775" cy="2733675"/>
                <wp:effectExtent l="0" t="0" r="28575" b="28575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7775" cy="27336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7C4D60" id="Rectangle: Rounded Corners 2" o:spid="_x0000_s1026" style="position:absolute;margin-left:60.75pt;margin-top:230.95pt;width:398.25pt;height:21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" fillcolor="white [3212]" strokecolor="#1f3763 [160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margin">
                  <wp:posOffset>76200</wp:posOffset>
                </wp:positionH>
                <wp:positionV relativeFrom="paragraph">
                  <wp:posOffset>0</wp:posOffset>
                </wp:positionV>
                <wp:extent cx="6858000" cy="2505075"/>
                <wp:effectExtent l="0" t="0" r="19050" b="28575"/>
                <wp:wrapTight wrapText="bothSides">
                  <wp:wrapPolygon edited="0">
                    <wp:start x="0" y="0"/>
                    <wp:lineTo x="0" y="21682"/>
                    <wp:lineTo x="21600" y="21682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50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78E" w:rsidRPr="00AE320F" w:rsidRDefault="0013578E" w:rsidP="0013578E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AE320F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 xml:space="preserve">Christian values </w:t>
                            </w:r>
                            <w:r w:rsidR="00C60779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Spring</w:t>
                            </w:r>
                            <w:r w:rsidR="009045A9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="00C60779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1</w:t>
                            </w:r>
                            <w:r w:rsidR="00AE320F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  <w:r w:rsidR="00FC3023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‘</w:t>
                            </w:r>
                            <w:r w:rsidR="00C60779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>Friendship</w:t>
                            </w:r>
                            <w:r w:rsidR="00FC3023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</w:rPr>
                              <w:t xml:space="preserve">’ </w:t>
                            </w:r>
                          </w:p>
                          <w:p w:rsidR="0013578E" w:rsidRDefault="0013578E" w:rsidP="00FC3023"/>
                          <w:p w:rsidR="00FC3023" w:rsidRDefault="0013578E" w:rsidP="00FC3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13578E">
                              <w:rPr>
                                <w:sz w:val="28"/>
                                <w:szCs w:val="28"/>
                              </w:rPr>
                              <w:t xml:space="preserve">This half term we would like </w:t>
                            </w:r>
                            <w:r w:rsidR="009045A9">
                              <w:rPr>
                                <w:sz w:val="28"/>
                                <w:szCs w:val="28"/>
                              </w:rPr>
                              <w:t xml:space="preserve">you to write a short prayer about friendship </w:t>
                            </w:r>
                            <w:r w:rsidR="00C6077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13578E">
                              <w:rPr>
                                <w:sz w:val="28"/>
                                <w:szCs w:val="28"/>
                              </w:rPr>
                              <w:t xml:space="preserve"> for our new</w:t>
                            </w:r>
                          </w:p>
                          <w:p w:rsidR="009045A9" w:rsidRDefault="009045A9" w:rsidP="00FC3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in the box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below.You</w:t>
                            </w:r>
                            <w:proofErr w:type="spellEnd"/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could make it about the friends you have or the people you love.</w:t>
                            </w:r>
                          </w:p>
                          <w:p w:rsidR="0013578E" w:rsidRDefault="00AE320F" w:rsidP="00FC3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Please hand </w:t>
                            </w:r>
                            <w:r w:rsidR="00C60779">
                              <w:rPr>
                                <w:sz w:val="28"/>
                                <w:szCs w:val="28"/>
                              </w:rPr>
                              <w:t xml:space="preserve">it into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your teacher or class Worship Warriors.</w:t>
                            </w:r>
                            <w:r w:rsidR="00FC3023">
                              <w:rPr>
                                <w:sz w:val="28"/>
                                <w:szCs w:val="28"/>
                              </w:rPr>
                              <w:t xml:space="preserve"> Remember to write your name and year on it please. </w:t>
                            </w:r>
                            <w:r w:rsidR="00FC3023" w:rsidRPr="00FC3023">
                              <w:rPr>
                                <w:b/>
                                <w:i/>
                                <w:noProof/>
                                <w:sz w:val="40"/>
                                <w:szCs w:val="40"/>
                                <w:u w:val="single"/>
                              </w:rPr>
                              <w:t xml:space="preserve"> </w:t>
                            </w:r>
                          </w:p>
                          <w:p w:rsidR="00AE320F" w:rsidRPr="0013578E" w:rsidRDefault="00AE320F" w:rsidP="00FC302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Thank you</w:t>
                            </w:r>
                            <w:r w:rsidR="00FC3023">
                              <w:rPr>
                                <w:sz w:val="28"/>
                                <w:szCs w:val="28"/>
                              </w:rPr>
                              <w:t xml:space="preserve">,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Worship Warriors</w:t>
                            </w:r>
                          </w:p>
                          <w:p w:rsidR="0013578E" w:rsidRDefault="0013578E"/>
                          <w:p w:rsidR="0013578E" w:rsidRDefault="0013578E"/>
                          <w:p w:rsidR="0013578E" w:rsidRDefault="0013578E"/>
                          <w:p w:rsidR="0013578E" w:rsidRDefault="0013578E"/>
                          <w:p w:rsidR="0013578E" w:rsidRDefault="0013578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pt;margin-top:0;width:540pt;height:197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" strokecolor="black [3213]">
                <v:textbox>
                  <w:txbxContent>
                    <w:p w:rsidR="0013578E" w:rsidRPr="00AE320F" w:rsidRDefault="0013578E" w:rsidP="0013578E">
                      <w:pPr>
                        <w:jc w:val="center"/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</w:pPr>
                      <w:r w:rsidRPr="00AE320F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 xml:space="preserve">Christian values </w:t>
                      </w:r>
                      <w:r w:rsidR="00C60779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Spring</w:t>
                      </w:r>
                      <w:r w:rsidR="009045A9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bookmarkStart w:id="1" w:name="_GoBack"/>
                      <w:bookmarkEnd w:id="1"/>
                      <w:r w:rsidR="00C60779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1</w:t>
                      </w:r>
                      <w:r w:rsidR="00AE320F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  <w:r w:rsidR="00FC3023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‘</w:t>
                      </w:r>
                      <w:r w:rsidR="00C60779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>Friendship</w:t>
                      </w:r>
                      <w:r w:rsidR="00FC3023">
                        <w:rPr>
                          <w:b/>
                          <w:i/>
                          <w:sz w:val="40"/>
                          <w:szCs w:val="40"/>
                          <w:u w:val="single"/>
                        </w:rPr>
                        <w:t xml:space="preserve">’ </w:t>
                      </w:r>
                    </w:p>
                    <w:p w:rsidR="0013578E" w:rsidRDefault="0013578E" w:rsidP="00FC3023"/>
                    <w:p w:rsidR="00FC3023" w:rsidRDefault="0013578E" w:rsidP="00FC3023">
                      <w:pPr>
                        <w:rPr>
                          <w:sz w:val="28"/>
                          <w:szCs w:val="28"/>
                        </w:rPr>
                      </w:pPr>
                      <w:r w:rsidRPr="0013578E">
                        <w:rPr>
                          <w:sz w:val="28"/>
                          <w:szCs w:val="28"/>
                        </w:rPr>
                        <w:t xml:space="preserve">This half term we would like </w:t>
                      </w:r>
                      <w:r w:rsidR="009045A9">
                        <w:rPr>
                          <w:sz w:val="28"/>
                          <w:szCs w:val="28"/>
                        </w:rPr>
                        <w:t xml:space="preserve">you to write a short prayer about friendship </w:t>
                      </w:r>
                      <w:r w:rsidR="00C6077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Pr="0013578E">
                        <w:rPr>
                          <w:sz w:val="28"/>
                          <w:szCs w:val="28"/>
                        </w:rPr>
                        <w:t xml:space="preserve"> for our new</w:t>
                      </w:r>
                    </w:p>
                    <w:p w:rsidR="009045A9" w:rsidRDefault="009045A9" w:rsidP="00FC302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in the box </w:t>
                      </w:r>
                      <w:proofErr w:type="spellStart"/>
                      <w:proofErr w:type="gramStart"/>
                      <w:r>
                        <w:rPr>
                          <w:sz w:val="28"/>
                          <w:szCs w:val="28"/>
                        </w:rPr>
                        <w:t>below.You</w:t>
                      </w:r>
                      <w:proofErr w:type="spellEnd"/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could make it about the friends you have or the people you love.</w:t>
                      </w:r>
                    </w:p>
                    <w:p w:rsidR="0013578E" w:rsidRDefault="00AE320F" w:rsidP="00FC302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Please hand </w:t>
                      </w:r>
                      <w:r w:rsidR="00C60779">
                        <w:rPr>
                          <w:sz w:val="28"/>
                          <w:szCs w:val="28"/>
                        </w:rPr>
                        <w:t xml:space="preserve">it into </w:t>
                      </w:r>
                      <w:r>
                        <w:rPr>
                          <w:sz w:val="28"/>
                          <w:szCs w:val="28"/>
                        </w:rPr>
                        <w:t>your teacher or class Worship Warriors.</w:t>
                      </w:r>
                      <w:r w:rsidR="00FC3023">
                        <w:rPr>
                          <w:sz w:val="28"/>
                          <w:szCs w:val="28"/>
                        </w:rPr>
                        <w:t xml:space="preserve"> Remember to write your name and year on it please. </w:t>
                      </w:r>
                      <w:r w:rsidR="00FC3023" w:rsidRPr="00FC3023">
                        <w:rPr>
                          <w:b/>
                          <w:i/>
                          <w:noProof/>
                          <w:sz w:val="40"/>
                          <w:szCs w:val="40"/>
                          <w:u w:val="single"/>
                        </w:rPr>
                        <w:t xml:space="preserve"> </w:t>
                      </w:r>
                    </w:p>
                    <w:p w:rsidR="00AE320F" w:rsidRPr="0013578E" w:rsidRDefault="00AE320F" w:rsidP="00FC3023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Thank you</w:t>
                      </w:r>
                      <w:r w:rsidR="00FC3023">
                        <w:rPr>
                          <w:sz w:val="28"/>
                          <w:szCs w:val="28"/>
                        </w:rPr>
                        <w:t xml:space="preserve">, </w:t>
                      </w:r>
                      <w:r>
                        <w:rPr>
                          <w:sz w:val="28"/>
                          <w:szCs w:val="28"/>
                        </w:rPr>
                        <w:t>Worship Warriors</w:t>
                      </w:r>
                    </w:p>
                    <w:p w:rsidR="0013578E" w:rsidRDefault="0013578E"/>
                    <w:p w:rsidR="0013578E" w:rsidRDefault="0013578E"/>
                    <w:p w:rsidR="0013578E" w:rsidRDefault="0013578E"/>
                    <w:p w:rsidR="0013578E" w:rsidRDefault="0013578E"/>
                    <w:p w:rsidR="0013578E" w:rsidRDefault="0013578E"/>
                  </w:txbxContent>
                </v:textbox>
                <w10:wrap type="tight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5514975</wp:posOffset>
            </wp:positionH>
            <wp:positionV relativeFrom="paragraph">
              <wp:posOffset>233045</wp:posOffset>
            </wp:positionV>
            <wp:extent cx="985520" cy="877570"/>
            <wp:effectExtent l="0" t="0" r="5080" b="0"/>
            <wp:wrapSquare wrapText="bothSides"/>
            <wp:docPr id="4" name="Picture 4" descr="F:\Inbox\IMG_07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nbox\IMG_07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520" cy="877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3578E" w:rsidSect="00FC30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578E"/>
    <w:rsid w:val="0013578E"/>
    <w:rsid w:val="009045A9"/>
    <w:rsid w:val="009808B8"/>
    <w:rsid w:val="00AE320F"/>
    <w:rsid w:val="00C60779"/>
    <w:rsid w:val="00FC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89063"/>
  <w15:chartTrackingRefBased/>
  <w15:docId w15:val="{376A03DC-2DA6-4F6E-B1EE-B5254883C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BBBB1075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Autumn Wallace-Whittall</dc:creator>
  <cp:keywords/>
  <dc:description/>
  <cp:lastModifiedBy>Autumn Wallace-Whittall</cp:lastModifiedBy>
  <cp:revision>2</cp:revision>
  <dcterms:created xsi:type="dcterms:W3CDTF">2024-01-18T12:33:00Z</dcterms:created>
  <dcterms:modified xsi:type="dcterms:W3CDTF">2024-01-18T12:33:00Z</dcterms:modified>
</cp:coreProperties>
</file>