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CA7F764" w:rsidR="00D90C8D" w:rsidRDefault="003B3858" w:rsidP="003C03C2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6D046E">
        <w:rPr>
          <w:rFonts w:ascii="XCCW Joined 7a" w:hAnsi="XCCW Joined 7a"/>
          <w:b/>
          <w:color w:val="FF0000"/>
        </w:rPr>
        <w:t>02</w:t>
      </w:r>
      <w:r w:rsidR="00504D4D">
        <w:rPr>
          <w:rFonts w:ascii="XCCW Joined 7a" w:hAnsi="XCCW Joined 7a"/>
          <w:b/>
          <w:color w:val="FF0000"/>
        </w:rPr>
        <w:t>/</w:t>
      </w:r>
      <w:r w:rsidR="006D046E">
        <w:rPr>
          <w:rFonts w:ascii="XCCW Joined 7a" w:hAnsi="XCCW Joined 7a"/>
          <w:b/>
          <w:color w:val="FF0000"/>
        </w:rPr>
        <w:t>02</w:t>
      </w:r>
      <w:r w:rsidR="00504D4D">
        <w:rPr>
          <w:rFonts w:ascii="XCCW Joined 7a" w:hAnsi="XCCW Joined 7a"/>
          <w:b/>
          <w:color w:val="FF0000"/>
        </w:rPr>
        <w:t>/</w:t>
      </w:r>
      <w:proofErr w:type="gramStart"/>
      <w:r w:rsidR="00504D4D">
        <w:rPr>
          <w:rFonts w:ascii="XCCW Joined 7a" w:hAnsi="XCCW Joined 7a"/>
          <w:b/>
          <w:color w:val="FF0000"/>
        </w:rPr>
        <w:t>2</w:t>
      </w:r>
      <w:r w:rsidR="007224F9">
        <w:rPr>
          <w:rFonts w:ascii="XCCW Joined 7a" w:hAnsi="XCCW Joined 7a"/>
          <w:b/>
          <w:color w:val="FF0000"/>
        </w:rPr>
        <w:t>4</w:t>
      </w:r>
      <w:r w:rsidR="003C03C2">
        <w:rPr>
          <w:rFonts w:ascii="XCCW Joined 7a" w:hAnsi="XCCW Joined 7a"/>
          <w:b/>
        </w:rPr>
        <w:t xml:space="preserve">  </w:t>
      </w:r>
      <w:r w:rsidRPr="00C068AC">
        <w:rPr>
          <w:rFonts w:ascii="XCCW Joined 7a" w:hAnsi="XCCW Joined 7a"/>
          <w:b/>
        </w:rPr>
        <w:t>Homework</w:t>
      </w:r>
      <w:proofErr w:type="gramEnd"/>
      <w:r w:rsidRPr="00C068AC">
        <w:rPr>
          <w:rFonts w:ascii="XCCW Joined 7a" w:hAnsi="XCCW Joined 7a"/>
          <w:b/>
        </w:rPr>
        <w:t xml:space="preserve"> due:</w:t>
      </w:r>
      <w:r w:rsidR="004E7298">
        <w:rPr>
          <w:rFonts w:ascii="XCCW Joined 7a" w:hAnsi="XCCW Joined 7a"/>
          <w:b/>
        </w:rPr>
        <w:t xml:space="preserve">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6D046E">
        <w:rPr>
          <w:rFonts w:ascii="XCCW Joined 7a" w:hAnsi="XCCW Joined 7a"/>
          <w:b/>
          <w:color w:val="FF0000"/>
        </w:rPr>
        <w:t>7th</w:t>
      </w:r>
      <w:r w:rsidR="003C03C2">
        <w:rPr>
          <w:rFonts w:ascii="XCCW Joined 7a" w:hAnsi="XCCW Joined 7a"/>
          <w:b/>
          <w:color w:val="FF0000"/>
        </w:rPr>
        <w:t xml:space="preserve"> of </w:t>
      </w:r>
      <w:r w:rsidR="006D046E">
        <w:rPr>
          <w:rFonts w:ascii="XCCW Joined 7a" w:hAnsi="XCCW Joined 7a"/>
          <w:b/>
          <w:color w:val="FF0000"/>
        </w:rPr>
        <w:t>February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7224F9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DA1FF73" w:rsidR="003B3858" w:rsidRPr="00DA3545" w:rsidRDefault="00490E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20362B6">
                <wp:simplePos x="0" y="0"/>
                <wp:positionH relativeFrom="margin">
                  <wp:posOffset>3936970</wp:posOffset>
                </wp:positionH>
                <wp:positionV relativeFrom="paragraph">
                  <wp:posOffset>94807</wp:posOffset>
                </wp:positionV>
                <wp:extent cx="2592070" cy="2062716"/>
                <wp:effectExtent l="0" t="0" r="1778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062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2B7BFB06" w:rsidR="00903E42" w:rsidRPr="000226B3" w:rsidRDefault="00504D4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0E233931" w14:textId="02CAAD45" w:rsidR="00A451D6" w:rsidRDefault="003C03C2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Tuesday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</w:p>
                          <w:p w14:paraId="3465DFF2" w14:textId="1666555C" w:rsidR="006D046E" w:rsidRDefault="006D046E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Friendship Disco</w:t>
                            </w:r>
                          </w:p>
                          <w:p w14:paraId="6EE57413" w14:textId="662B80F0" w:rsidR="006D046E" w:rsidRDefault="006D046E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Class worship for those children involved</w:t>
                            </w:r>
                          </w:p>
                          <w:p w14:paraId="7DCC2C5C" w14:textId="02D32B30" w:rsidR="006D046E" w:rsidRDefault="006D046E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Rock Kids</w:t>
                            </w:r>
                          </w:p>
                          <w:p w14:paraId="7A2C73E0" w14:textId="77777777" w:rsidR="006D046E" w:rsidRDefault="006D046E" w:rsidP="006D046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532A1376" w14:textId="77777777" w:rsidR="00E529F2" w:rsidRPr="000D153C" w:rsidRDefault="00E529F2" w:rsidP="00E529F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10pt;margin-top:7.45pt;width:204.1pt;height:162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2B7BFB06" w:rsidR="00903E42" w:rsidRPr="000226B3" w:rsidRDefault="00504D4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0E233931" w14:textId="02CAAD45" w:rsidR="00A451D6" w:rsidRDefault="003C03C2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Tuesday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</w:p>
                    <w:p w14:paraId="3465DFF2" w14:textId="1666555C" w:rsidR="006D046E" w:rsidRDefault="006D046E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Friendship Disco</w:t>
                      </w:r>
                    </w:p>
                    <w:p w14:paraId="6EE57413" w14:textId="662B80F0" w:rsidR="006D046E" w:rsidRDefault="006D046E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Class worship for those children involved</w:t>
                      </w:r>
                    </w:p>
                    <w:p w14:paraId="7DCC2C5C" w14:textId="02D32B30" w:rsidR="006D046E" w:rsidRDefault="006D046E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Rock Kids</w:t>
                      </w:r>
                    </w:p>
                    <w:p w14:paraId="7A2C73E0" w14:textId="77777777" w:rsidR="006D046E" w:rsidRDefault="006D046E" w:rsidP="006D046E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532A1376" w14:textId="77777777" w:rsidR="00E529F2" w:rsidRPr="000D153C" w:rsidRDefault="00E529F2" w:rsidP="00E529F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D153C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BAAC00D">
                <wp:simplePos x="0" y="0"/>
                <wp:positionH relativeFrom="margin">
                  <wp:posOffset>-124667</wp:posOffset>
                </wp:positionH>
                <wp:positionV relativeFrom="paragraph">
                  <wp:posOffset>94807</wp:posOffset>
                </wp:positionV>
                <wp:extent cx="3971925" cy="2041451"/>
                <wp:effectExtent l="0" t="0" r="2857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041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  <w:t>This week…</w:t>
                            </w:r>
                          </w:p>
                          <w:p w14:paraId="364FCDF5" w14:textId="48DEAD3C" w:rsidR="000733F6" w:rsidRDefault="006D046E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Fourth</w:t>
                            </w:r>
                            <w:r w:rsidR="009F050A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 week of the half term </w:t>
                            </w:r>
                            <w:r w:rsidR="008044F0">
                              <w:rPr>
                                <w:rFonts w:ascii="XCCW Joined 7a" w:hAnsi="XCCW Joined 7a"/>
                                <w:sz w:val="16"/>
                              </w:rPr>
                              <w:t>completed an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d we have learnt lots about the muscles in Science, artic animal adaptations in </w:t>
                            </w:r>
                            <w:r w:rsidR="008044F0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Geography and </w:t>
                            </w: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>have started our work on Fables</w:t>
                            </w:r>
                            <w:r w:rsidR="008044F0">
                              <w:rPr>
                                <w:rFonts w:ascii="XCCW Joined 7a" w:hAnsi="XCCW Joined 7a"/>
                                <w:sz w:val="16"/>
                              </w:rPr>
                              <w:t>.</w:t>
                            </w:r>
                          </w:p>
                          <w:p w14:paraId="3BD367A3" w14:textId="77777777" w:rsidR="006D046E" w:rsidRDefault="006D046E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65025691" w14:textId="77777777" w:rsidR="006D046E" w:rsidRDefault="006D046E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734C75AC" w14:textId="24FDDE5D" w:rsidR="00E504D3" w:rsidRDefault="000733F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Next week </w:t>
                            </w:r>
                            <w:r w:rsidR="009F050A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we are learning </w:t>
                            </w:r>
                            <w:r w:rsidR="006D046E">
                              <w:rPr>
                                <w:rFonts w:ascii="XCCW Joined 7a" w:hAnsi="XCCW Joined 7a"/>
                                <w:sz w:val="16"/>
                              </w:rPr>
                              <w:t>more about Aesop’s Fables, finishing length and perimeter in Maths and conducting our own investigation into the human body</w:t>
                            </w:r>
                            <w:r w:rsidR="009F050A">
                              <w:rPr>
                                <w:rFonts w:ascii="XCCW Joined 7a" w:hAnsi="XCCW Joined 7a"/>
                                <w:sz w:val="16"/>
                              </w:rPr>
                              <w:t>.</w:t>
                            </w:r>
                          </w:p>
                          <w:p w14:paraId="71BE5C36" w14:textId="77777777" w:rsidR="007224F9" w:rsidRPr="00E504D3" w:rsidRDefault="007224F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6A8531BD" w14:textId="54D7BED7" w:rsidR="002D4D30" w:rsidRPr="00E504D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</w:pPr>
                            <w:r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 xml:space="preserve">Mr </w:t>
                            </w:r>
                            <w:r w:rsidR="007F392E" w:rsidRPr="00E504D3">
                              <w:rPr>
                                <w:rFonts w:ascii="XCCW Joined 7a" w:hAnsi="XCCW Joined 7a"/>
                                <w:b/>
                                <w:sz w:val="16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8pt;margin-top:7.45pt;width:312.75pt;height:1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" fillcolor="white [3201]" strokeweight=".5pt">
                <v:textbox>
                  <w:txbxContent>
                    <w:p w14:paraId="31391566" w14:textId="77777777" w:rsidR="0091540D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highlight w:val="yellow"/>
                        </w:rPr>
                      </w:pPr>
                      <w:r w:rsidRPr="00E504D3">
                        <w:rPr>
                          <w:rFonts w:ascii="XCCW Joined 7a" w:hAnsi="XCCW Joined 7a"/>
                          <w:sz w:val="16"/>
                          <w:highlight w:val="yellow"/>
                        </w:rPr>
                        <w:t>This week…</w:t>
                      </w:r>
                    </w:p>
                    <w:p w14:paraId="364FCDF5" w14:textId="48DEAD3C" w:rsidR="000733F6" w:rsidRDefault="006D046E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>Fourth</w:t>
                      </w:r>
                      <w:r w:rsidR="009F050A">
                        <w:rPr>
                          <w:rFonts w:ascii="XCCW Joined 7a" w:hAnsi="XCCW Joined 7a"/>
                          <w:sz w:val="16"/>
                        </w:rPr>
                        <w:t xml:space="preserve"> week of the half term </w:t>
                      </w:r>
                      <w:r w:rsidR="008044F0">
                        <w:rPr>
                          <w:rFonts w:ascii="XCCW Joined 7a" w:hAnsi="XCCW Joined 7a"/>
                          <w:sz w:val="16"/>
                        </w:rPr>
                        <w:t>completed an</w:t>
                      </w:r>
                      <w:r>
                        <w:rPr>
                          <w:rFonts w:ascii="XCCW Joined 7a" w:hAnsi="XCCW Joined 7a"/>
                          <w:sz w:val="16"/>
                        </w:rPr>
                        <w:t xml:space="preserve">d we have learnt lots about the muscles in Science, artic animal adaptations in </w:t>
                      </w:r>
                      <w:r w:rsidR="008044F0">
                        <w:rPr>
                          <w:rFonts w:ascii="XCCW Joined 7a" w:hAnsi="XCCW Joined 7a"/>
                          <w:sz w:val="16"/>
                        </w:rPr>
                        <w:t xml:space="preserve">Geography and </w:t>
                      </w:r>
                      <w:r>
                        <w:rPr>
                          <w:rFonts w:ascii="XCCW Joined 7a" w:hAnsi="XCCW Joined 7a"/>
                          <w:sz w:val="16"/>
                        </w:rPr>
                        <w:t>have started our work on Fables</w:t>
                      </w:r>
                      <w:r w:rsidR="008044F0">
                        <w:rPr>
                          <w:rFonts w:ascii="XCCW Joined 7a" w:hAnsi="XCCW Joined 7a"/>
                          <w:sz w:val="16"/>
                        </w:rPr>
                        <w:t>.</w:t>
                      </w:r>
                    </w:p>
                    <w:p w14:paraId="3BD367A3" w14:textId="77777777" w:rsidR="006D046E" w:rsidRDefault="006D046E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65025691" w14:textId="77777777" w:rsidR="006D046E" w:rsidRDefault="006D046E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734C75AC" w14:textId="24FDDE5D" w:rsidR="00E504D3" w:rsidRDefault="000733F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>
                        <w:rPr>
                          <w:rFonts w:ascii="XCCW Joined 7a" w:hAnsi="XCCW Joined 7a"/>
                          <w:sz w:val="16"/>
                        </w:rPr>
                        <w:t xml:space="preserve">Next week </w:t>
                      </w:r>
                      <w:r w:rsidR="009F050A">
                        <w:rPr>
                          <w:rFonts w:ascii="XCCW Joined 7a" w:hAnsi="XCCW Joined 7a"/>
                          <w:sz w:val="16"/>
                        </w:rPr>
                        <w:t xml:space="preserve">we are learning </w:t>
                      </w:r>
                      <w:r w:rsidR="006D046E">
                        <w:rPr>
                          <w:rFonts w:ascii="XCCW Joined 7a" w:hAnsi="XCCW Joined 7a"/>
                          <w:sz w:val="16"/>
                        </w:rPr>
                        <w:t>more about Aesop’s Fables, finishing length and perimeter in Maths and conducting our own investigation into the human body</w:t>
                      </w:r>
                      <w:r w:rsidR="009F050A">
                        <w:rPr>
                          <w:rFonts w:ascii="XCCW Joined 7a" w:hAnsi="XCCW Joined 7a"/>
                          <w:sz w:val="16"/>
                        </w:rPr>
                        <w:t>.</w:t>
                      </w:r>
                    </w:p>
                    <w:p w14:paraId="71BE5C36" w14:textId="77777777" w:rsidR="007224F9" w:rsidRPr="00E504D3" w:rsidRDefault="007224F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6A8531BD" w14:textId="54D7BED7" w:rsidR="002D4D30" w:rsidRPr="00E504D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6"/>
                        </w:rPr>
                      </w:pPr>
                      <w:r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 xml:space="preserve">Mr </w:t>
                      </w:r>
                      <w:r w:rsidR="007F392E" w:rsidRPr="00E504D3">
                        <w:rPr>
                          <w:rFonts w:ascii="XCCW Joined 7a" w:hAnsi="XCCW Joined 7a"/>
                          <w:b/>
                          <w:sz w:val="16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0F0FF7DD" w:rsidR="007F392E" w:rsidRDefault="007F392E" w:rsidP="003233B6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7E6495">
        <w:rPr>
          <w:rFonts w:ascii="XCCW Joined 7a" w:hAnsi="XCCW Joined 7a" w:cs="Arial"/>
          <w:noProof/>
          <w:sz w:val="20"/>
          <w:lang w:eastAsia="en-GB"/>
        </w:rPr>
        <w:t>24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  <w:r w:rsidR="007E6495">
        <w:rPr>
          <w:rFonts w:ascii="XCCW Joined 7a" w:hAnsi="XCCW Joined 7a" w:cs="Arial"/>
          <w:noProof/>
          <w:sz w:val="20"/>
          <w:lang w:eastAsia="en-GB"/>
        </w:rPr>
        <w:t xml:space="preserve"> (Question 7 is just a challenge so do not worry if you are unable to complete it!)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677EA32F" w:rsidR="00F97AF8" w:rsidRPr="003233B6" w:rsidRDefault="00A451D6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44EC49E0" w:rsidR="00123DBA" w:rsidRPr="003233B6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</w:t>
      </w:r>
      <w:r w:rsidRPr="003C3DB8">
        <w:rPr>
          <w:rFonts w:ascii="XCCW Joined 7a" w:hAnsi="XCCW Joined 7a"/>
          <w:b/>
          <w:sz w:val="20"/>
        </w:rPr>
        <w:t>one to two full sentences</w:t>
      </w:r>
      <w:r>
        <w:rPr>
          <w:rFonts w:ascii="XCCW Joined 7a" w:hAnsi="XCCW Joined 7a"/>
          <w:sz w:val="20"/>
        </w:rPr>
        <w:t xml:space="preserve"> </w:t>
      </w:r>
      <w:r w:rsidRPr="000C51C2">
        <w:rPr>
          <w:rFonts w:ascii="XCCW Joined 7a" w:hAnsi="XCCW Joined 7a"/>
          <w:b/>
          <w:sz w:val="20"/>
        </w:rPr>
        <w:t>about a book you are reading at home or from school.</w:t>
      </w:r>
      <w:r>
        <w:rPr>
          <w:rFonts w:ascii="XCCW Joined 7a" w:hAnsi="XCCW Joined 7a"/>
          <w:sz w:val="20"/>
        </w:rPr>
        <w:t xml:space="preserve">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79A7EA37" w14:textId="02F26F0D" w:rsidR="007224F9" w:rsidRPr="00823C81" w:rsidRDefault="007224F9" w:rsidP="007224F9">
      <w:pPr>
        <w:pStyle w:val="NoSpacing"/>
        <w:numPr>
          <w:ilvl w:val="0"/>
          <w:numId w:val="26"/>
        </w:numPr>
        <w:rPr>
          <w:rFonts w:ascii="XCCW Joined 7a" w:hAnsi="XCCW Joined 7a"/>
          <w:sz w:val="20"/>
          <w:u w:val="single"/>
        </w:rPr>
      </w:pPr>
      <w:r w:rsidRPr="008D05D9">
        <w:rPr>
          <w:rFonts w:ascii="XCCW Joined 7a" w:hAnsi="XCCW Joined 7a"/>
          <w:sz w:val="20"/>
        </w:rPr>
        <w:t>Spellings to be practiced in the table below until it is completed</w:t>
      </w:r>
      <w:r w:rsidR="00823C81">
        <w:rPr>
          <w:rFonts w:ascii="XCCW Joined 7a" w:hAnsi="XCCW Joined 7a"/>
          <w:sz w:val="20"/>
        </w:rPr>
        <w:t>#</w:t>
      </w:r>
    </w:p>
    <w:p w14:paraId="299AFCF2" w14:textId="0F1F08B0" w:rsidR="00823C81" w:rsidRDefault="00823C81" w:rsidP="00823C81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823C81">
        <w:rPr>
          <w:rFonts w:ascii="XCCW Joined 7a" w:hAnsi="XCCW Joined 7a"/>
          <w:b/>
          <w:sz w:val="20"/>
          <w:highlight w:val="yellow"/>
          <w:u w:val="single"/>
        </w:rPr>
        <w:t>RE</w:t>
      </w:r>
    </w:p>
    <w:p w14:paraId="349D139E" w14:textId="2E4C8008" w:rsidR="00823C81" w:rsidRPr="00823C81" w:rsidRDefault="00823C81" w:rsidP="00823C81">
      <w:pPr>
        <w:pStyle w:val="NoSpacing"/>
        <w:numPr>
          <w:ilvl w:val="0"/>
          <w:numId w:val="26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Friendship prayer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7224F9" w14:paraId="4C342A88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0F5C90E1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D2EBAD6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34C29F4D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296614AE" w14:textId="77777777" w:rsidR="007224F9" w:rsidRDefault="007224F9" w:rsidP="00C23EB8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7224F9" w14:paraId="46C82D2E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7CA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AAC99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173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643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47805801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A152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520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9E71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D2DD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6CADD4AD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F19C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DBFF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6B53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22C7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68585B74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ED6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834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D08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721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2986D998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6A74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9A8B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750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5FAA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59C170E8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781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8BA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7CB4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B75E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4C8272D6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535D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C03E1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BA8F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E866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3F96CB2B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572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6417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6F90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E3C5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3839B653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F8DB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3A0EF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AD3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0042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7224F9" w14:paraId="1F5208DA" w14:textId="77777777" w:rsidTr="00C23EB8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598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85E8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CE469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3C6D" w14:textId="77777777" w:rsidR="007224F9" w:rsidRDefault="007224F9" w:rsidP="00C23EB8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423AE827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289DE50" w14:textId="363338DC" w:rsidR="009A0050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3526C913" w14:textId="1882A7AC" w:rsidR="003C3DB8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4877A879" w14:textId="77777777" w:rsidR="00165045" w:rsidRDefault="00165045" w:rsidP="007B2916">
      <w:pPr>
        <w:pStyle w:val="NoSpacing"/>
        <w:rPr>
          <w:rFonts w:ascii="XCCW Joined 7a" w:hAnsi="XCCW Joined 7a"/>
          <w:sz w:val="20"/>
          <w:szCs w:val="24"/>
        </w:rPr>
      </w:pPr>
    </w:p>
    <w:p w14:paraId="5BE9CEC6" w14:textId="3AEC33D6" w:rsidR="007F392E" w:rsidRDefault="00490E3C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</w:t>
      </w:r>
      <w:r w:rsidR="007F392E">
        <w:rPr>
          <w:rFonts w:ascii="XCCW Joined 7a" w:hAnsi="XCCW Joined 7a"/>
          <w:b/>
          <w:sz w:val="20"/>
        </w:rPr>
        <w:t>lease have an adult sign this homework page</w:t>
      </w:r>
    </w:p>
    <w:p w14:paraId="5888E89A" w14:textId="4FA1FB35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BD840D3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733F6"/>
    <w:rsid w:val="00092878"/>
    <w:rsid w:val="000C258D"/>
    <w:rsid w:val="000C51C2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65045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61AE"/>
    <w:rsid w:val="0022732F"/>
    <w:rsid w:val="00237068"/>
    <w:rsid w:val="00244B99"/>
    <w:rsid w:val="00250968"/>
    <w:rsid w:val="00272845"/>
    <w:rsid w:val="00290F4E"/>
    <w:rsid w:val="002A1828"/>
    <w:rsid w:val="002A4DB2"/>
    <w:rsid w:val="002A4EAE"/>
    <w:rsid w:val="002A5FBD"/>
    <w:rsid w:val="002C3664"/>
    <w:rsid w:val="002D0FDB"/>
    <w:rsid w:val="002D4D30"/>
    <w:rsid w:val="002D7638"/>
    <w:rsid w:val="002E1A24"/>
    <w:rsid w:val="002E7078"/>
    <w:rsid w:val="002F2B2F"/>
    <w:rsid w:val="002F4E30"/>
    <w:rsid w:val="002F5712"/>
    <w:rsid w:val="002F6A66"/>
    <w:rsid w:val="00302613"/>
    <w:rsid w:val="00305F93"/>
    <w:rsid w:val="0031697B"/>
    <w:rsid w:val="00322444"/>
    <w:rsid w:val="00322C32"/>
    <w:rsid w:val="003233B6"/>
    <w:rsid w:val="00335BD5"/>
    <w:rsid w:val="003421D9"/>
    <w:rsid w:val="00350151"/>
    <w:rsid w:val="003943F9"/>
    <w:rsid w:val="003B3858"/>
    <w:rsid w:val="003B6C20"/>
    <w:rsid w:val="003C03C2"/>
    <w:rsid w:val="003C3DB8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0E3C"/>
    <w:rsid w:val="00491FB5"/>
    <w:rsid w:val="00497804"/>
    <w:rsid w:val="004A3F9D"/>
    <w:rsid w:val="004B3C76"/>
    <w:rsid w:val="004D0C88"/>
    <w:rsid w:val="004E7298"/>
    <w:rsid w:val="004F5F3E"/>
    <w:rsid w:val="0050116D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D71EE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335D"/>
    <w:rsid w:val="006948D1"/>
    <w:rsid w:val="006A0385"/>
    <w:rsid w:val="006A28DF"/>
    <w:rsid w:val="006B0261"/>
    <w:rsid w:val="006B28B9"/>
    <w:rsid w:val="006B49B7"/>
    <w:rsid w:val="006D046E"/>
    <w:rsid w:val="006E09E9"/>
    <w:rsid w:val="006E5710"/>
    <w:rsid w:val="0070249D"/>
    <w:rsid w:val="0070465A"/>
    <w:rsid w:val="00707028"/>
    <w:rsid w:val="007154D8"/>
    <w:rsid w:val="007224F9"/>
    <w:rsid w:val="00722BEC"/>
    <w:rsid w:val="0074418A"/>
    <w:rsid w:val="00746584"/>
    <w:rsid w:val="00784FA2"/>
    <w:rsid w:val="00790A36"/>
    <w:rsid w:val="00791519"/>
    <w:rsid w:val="00795FBD"/>
    <w:rsid w:val="007A6FF1"/>
    <w:rsid w:val="007B2916"/>
    <w:rsid w:val="007B6D2B"/>
    <w:rsid w:val="007E6495"/>
    <w:rsid w:val="007F08DE"/>
    <w:rsid w:val="007F392E"/>
    <w:rsid w:val="007F5B46"/>
    <w:rsid w:val="008018E5"/>
    <w:rsid w:val="008044F0"/>
    <w:rsid w:val="008056CA"/>
    <w:rsid w:val="00822D38"/>
    <w:rsid w:val="00823C81"/>
    <w:rsid w:val="00851AF3"/>
    <w:rsid w:val="0085623E"/>
    <w:rsid w:val="0086525D"/>
    <w:rsid w:val="00883968"/>
    <w:rsid w:val="00893D27"/>
    <w:rsid w:val="008B128E"/>
    <w:rsid w:val="008C6D22"/>
    <w:rsid w:val="008D05D9"/>
    <w:rsid w:val="008D58F1"/>
    <w:rsid w:val="00903E42"/>
    <w:rsid w:val="00913F13"/>
    <w:rsid w:val="0091530C"/>
    <w:rsid w:val="0091540D"/>
    <w:rsid w:val="00930A4B"/>
    <w:rsid w:val="009454EF"/>
    <w:rsid w:val="00967A59"/>
    <w:rsid w:val="00973BCA"/>
    <w:rsid w:val="00983247"/>
    <w:rsid w:val="009A0050"/>
    <w:rsid w:val="009B2133"/>
    <w:rsid w:val="009B4FEA"/>
    <w:rsid w:val="009B6428"/>
    <w:rsid w:val="009C0F9A"/>
    <w:rsid w:val="009C1691"/>
    <w:rsid w:val="009D52F2"/>
    <w:rsid w:val="009F050A"/>
    <w:rsid w:val="00A0130E"/>
    <w:rsid w:val="00A238DC"/>
    <w:rsid w:val="00A2458F"/>
    <w:rsid w:val="00A30D76"/>
    <w:rsid w:val="00A451D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1693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504D3"/>
    <w:rsid w:val="00E529F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00012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A1404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5F942B76</Template>
  <TotalTime>2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2023-05-25T08:34:00Z</cp:lastPrinted>
  <dcterms:created xsi:type="dcterms:W3CDTF">2024-02-01T08:56:00Z</dcterms:created>
  <dcterms:modified xsi:type="dcterms:W3CDTF">2024-02-01T08:58:00Z</dcterms:modified>
</cp:coreProperties>
</file>