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36C16C" w14:textId="7FA680B3" w:rsidR="003B3858" w:rsidRPr="00DA3545" w:rsidRDefault="003B3858" w:rsidP="003B3858">
      <w:pPr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CCA705" wp14:editId="04E0D53A">
                <wp:simplePos x="0" y="0"/>
                <wp:positionH relativeFrom="column">
                  <wp:posOffset>-215265</wp:posOffset>
                </wp:positionH>
                <wp:positionV relativeFrom="paragraph">
                  <wp:posOffset>314325</wp:posOffset>
                </wp:positionV>
                <wp:extent cx="6838950" cy="9877425"/>
                <wp:effectExtent l="19050" t="19050" r="19050" b="2857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38950" cy="9877425"/>
                        </a:xfrm>
                        <a:prstGeom prst="rect">
                          <a:avLst/>
                        </a:prstGeom>
                        <a:noFill/>
                        <a:ln w="3810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C24D947" id="Rectangle 5" o:spid="_x0000_s1026" style="position:absolute;margin-left:-16.95pt;margin-top:24.75pt;width:538.5pt;height:777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" filled="f" strokecolor="#1f3763 [1604]" strokeweight="3pt"/>
            </w:pict>
          </mc:Fallback>
        </mc:AlternateContent>
      </w:r>
    </w:p>
    <w:p w14:paraId="3DCE6E30" w14:textId="77777777" w:rsidR="00C068AC" w:rsidRPr="00C068AC" w:rsidRDefault="00C068AC" w:rsidP="00C068AC">
      <w:pPr>
        <w:pStyle w:val="NoSpacing"/>
        <w:ind w:firstLine="720"/>
        <w:rPr>
          <w:rFonts w:ascii="XCCW Joined 7a" w:hAnsi="XCCW Joined 7a"/>
          <w:b/>
          <w:sz w:val="10"/>
        </w:rPr>
      </w:pPr>
    </w:p>
    <w:p w14:paraId="0B9AA8A4" w14:textId="1EBF165E" w:rsidR="00D90C8D" w:rsidRDefault="003B3858" w:rsidP="003C03C2">
      <w:pPr>
        <w:pStyle w:val="NoSpacing"/>
        <w:rPr>
          <w:rFonts w:ascii="XCCW Joined 7a" w:hAnsi="XCCW Joined 7a"/>
          <w:b/>
          <w:color w:val="FF0000"/>
        </w:rPr>
      </w:pPr>
      <w:r w:rsidRPr="00C068AC">
        <w:rPr>
          <w:rFonts w:ascii="XCCW Joined 7a" w:hAnsi="XCCW Joined 7a"/>
          <w:b/>
        </w:rPr>
        <w:t xml:space="preserve">Week </w:t>
      </w:r>
      <w:r w:rsidR="005235A1" w:rsidRPr="00C068AC">
        <w:rPr>
          <w:rFonts w:ascii="XCCW Joined 7a" w:hAnsi="XCCW Joined 7a"/>
          <w:b/>
        </w:rPr>
        <w:t>Ending</w:t>
      </w:r>
      <w:r w:rsidRPr="00C068AC">
        <w:rPr>
          <w:rFonts w:ascii="XCCW Joined 7a" w:hAnsi="XCCW Joined 7a"/>
          <w:b/>
        </w:rPr>
        <w:t>:</w:t>
      </w:r>
      <w:r w:rsidR="0091540D">
        <w:rPr>
          <w:rFonts w:ascii="XCCW Joined 7a" w:hAnsi="XCCW Joined 7a"/>
          <w:b/>
        </w:rPr>
        <w:t xml:space="preserve"> </w:t>
      </w:r>
      <w:r w:rsidR="006D046E">
        <w:rPr>
          <w:rFonts w:ascii="XCCW Joined 7a" w:hAnsi="XCCW Joined 7a"/>
          <w:b/>
          <w:color w:val="FF0000"/>
        </w:rPr>
        <w:t>0</w:t>
      </w:r>
      <w:r w:rsidR="006F6CF7">
        <w:rPr>
          <w:rFonts w:ascii="XCCW Joined 7a" w:hAnsi="XCCW Joined 7a"/>
          <w:b/>
          <w:color w:val="FF0000"/>
        </w:rPr>
        <w:t>8</w:t>
      </w:r>
      <w:r w:rsidR="00504D4D">
        <w:rPr>
          <w:rFonts w:ascii="XCCW Joined 7a" w:hAnsi="XCCW Joined 7a"/>
          <w:b/>
          <w:color w:val="FF0000"/>
        </w:rPr>
        <w:t>/</w:t>
      </w:r>
      <w:r w:rsidR="006D046E">
        <w:rPr>
          <w:rFonts w:ascii="XCCW Joined 7a" w:hAnsi="XCCW Joined 7a"/>
          <w:b/>
          <w:color w:val="FF0000"/>
        </w:rPr>
        <w:t>02</w:t>
      </w:r>
      <w:r w:rsidR="00504D4D">
        <w:rPr>
          <w:rFonts w:ascii="XCCW Joined 7a" w:hAnsi="XCCW Joined 7a"/>
          <w:b/>
          <w:color w:val="FF0000"/>
        </w:rPr>
        <w:t>/</w:t>
      </w:r>
      <w:proofErr w:type="gramStart"/>
      <w:r w:rsidR="00504D4D">
        <w:rPr>
          <w:rFonts w:ascii="XCCW Joined 7a" w:hAnsi="XCCW Joined 7a"/>
          <w:b/>
          <w:color w:val="FF0000"/>
        </w:rPr>
        <w:t>2</w:t>
      </w:r>
      <w:r w:rsidR="007224F9">
        <w:rPr>
          <w:rFonts w:ascii="XCCW Joined 7a" w:hAnsi="XCCW Joined 7a"/>
          <w:b/>
          <w:color w:val="FF0000"/>
        </w:rPr>
        <w:t>4</w:t>
      </w:r>
      <w:r w:rsidR="003C03C2">
        <w:rPr>
          <w:rFonts w:ascii="XCCW Joined 7a" w:hAnsi="XCCW Joined 7a"/>
          <w:b/>
        </w:rPr>
        <w:t xml:space="preserve">  </w:t>
      </w:r>
      <w:r w:rsidRPr="00C068AC">
        <w:rPr>
          <w:rFonts w:ascii="XCCW Joined 7a" w:hAnsi="XCCW Joined 7a"/>
          <w:b/>
        </w:rPr>
        <w:t>Homework</w:t>
      </w:r>
      <w:proofErr w:type="gramEnd"/>
      <w:r w:rsidRPr="00C068AC">
        <w:rPr>
          <w:rFonts w:ascii="XCCW Joined 7a" w:hAnsi="XCCW Joined 7a"/>
          <w:b/>
        </w:rPr>
        <w:t xml:space="preserve"> due:</w:t>
      </w:r>
      <w:r w:rsidR="004E7298">
        <w:rPr>
          <w:rFonts w:ascii="XCCW Joined 7a" w:hAnsi="XCCW Joined 7a"/>
          <w:b/>
        </w:rPr>
        <w:t xml:space="preserve"> </w:t>
      </w:r>
      <w:r w:rsidR="00504D4D">
        <w:rPr>
          <w:rFonts w:ascii="XCCW Joined 7a" w:hAnsi="XCCW Joined 7a"/>
          <w:b/>
          <w:color w:val="FF0000"/>
        </w:rPr>
        <w:t>Wednesday</w:t>
      </w:r>
      <w:r w:rsidR="00141C77">
        <w:rPr>
          <w:rFonts w:ascii="XCCW Joined 7a" w:hAnsi="XCCW Joined 7a"/>
          <w:b/>
          <w:color w:val="FF0000"/>
        </w:rPr>
        <w:t xml:space="preserve"> </w:t>
      </w:r>
      <w:r w:rsidR="006F6CF7">
        <w:rPr>
          <w:rFonts w:ascii="XCCW Joined 7a" w:hAnsi="XCCW Joined 7a"/>
          <w:b/>
          <w:color w:val="FF0000"/>
        </w:rPr>
        <w:t>21st</w:t>
      </w:r>
      <w:r w:rsidR="003C03C2">
        <w:rPr>
          <w:rFonts w:ascii="XCCW Joined 7a" w:hAnsi="XCCW Joined 7a"/>
          <w:b/>
          <w:color w:val="FF0000"/>
        </w:rPr>
        <w:t xml:space="preserve"> of </w:t>
      </w:r>
      <w:r w:rsidR="006D046E">
        <w:rPr>
          <w:rFonts w:ascii="XCCW Joined 7a" w:hAnsi="XCCW Joined 7a"/>
          <w:b/>
          <w:color w:val="FF0000"/>
        </w:rPr>
        <w:t>February</w:t>
      </w:r>
      <w:r w:rsidR="003B6C20">
        <w:rPr>
          <w:rFonts w:ascii="XCCW Joined 7a" w:hAnsi="XCCW Joined 7a"/>
          <w:b/>
          <w:color w:val="FF0000"/>
        </w:rPr>
        <w:t xml:space="preserve"> </w:t>
      </w:r>
      <w:r w:rsidR="0031697B">
        <w:rPr>
          <w:rFonts w:ascii="XCCW Joined 7a" w:hAnsi="XCCW Joined 7a"/>
          <w:b/>
          <w:color w:val="FF0000"/>
        </w:rPr>
        <w:t>202</w:t>
      </w:r>
      <w:r w:rsidR="007224F9">
        <w:rPr>
          <w:rFonts w:ascii="XCCW Joined 7a" w:hAnsi="XCCW Joined 7a"/>
          <w:b/>
          <w:color w:val="FF0000"/>
        </w:rPr>
        <w:t>4</w:t>
      </w:r>
    </w:p>
    <w:p w14:paraId="1C405904" w14:textId="6251FA3B" w:rsidR="00C068AC" w:rsidRPr="00C068AC" w:rsidRDefault="00C068AC" w:rsidP="00C068AC">
      <w:pPr>
        <w:pStyle w:val="NoSpacing"/>
        <w:jc w:val="center"/>
        <w:rPr>
          <w:rFonts w:ascii="XCCW Joined 7a" w:hAnsi="XCCW Joined 7a"/>
          <w:b/>
          <w:sz w:val="6"/>
        </w:rPr>
      </w:pPr>
    </w:p>
    <w:p w14:paraId="29E74DDB" w14:textId="4DA1FF73" w:rsidR="003B3858" w:rsidRPr="00DA3545" w:rsidRDefault="00490E3C" w:rsidP="003B3858">
      <w:pPr>
        <w:jc w:val="center"/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50BB5F" wp14:editId="420362B6">
                <wp:simplePos x="0" y="0"/>
                <wp:positionH relativeFrom="margin">
                  <wp:posOffset>3936970</wp:posOffset>
                </wp:positionH>
                <wp:positionV relativeFrom="paragraph">
                  <wp:posOffset>94807</wp:posOffset>
                </wp:positionV>
                <wp:extent cx="2592070" cy="2062716"/>
                <wp:effectExtent l="0" t="0" r="17780" b="1397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92070" cy="206271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24EC6B0" w14:textId="0DE29B25" w:rsidR="00F8002B" w:rsidRPr="000D153C" w:rsidRDefault="002D4D30" w:rsidP="000D153C">
                            <w:pPr>
                              <w:pStyle w:val="NoSpacing"/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903E42">
                              <w:rPr>
                                <w:rFonts w:ascii="XCCW Joined 7a" w:hAnsi="XCCW Joined 7a"/>
                                <w:sz w:val="20"/>
                                <w:highlight w:val="yellow"/>
                              </w:rPr>
                              <w:t>Next week…</w:t>
                            </w:r>
                            <w:r w:rsidR="001263CB" w:rsidRPr="00903E42">
                              <w:rPr>
                                <w:rFonts w:ascii="XCCW Joined 7a" w:hAnsi="XCCW Joined 7a"/>
                                <w:sz w:val="20"/>
                                <w:highlight w:val="yellow"/>
                              </w:rPr>
                              <w:t xml:space="preserve"> </w:t>
                            </w:r>
                          </w:p>
                          <w:p w14:paraId="4F1542E4" w14:textId="132BD84F" w:rsidR="00903E42" w:rsidRPr="000226B3" w:rsidRDefault="00504D4D" w:rsidP="00C65FC2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Monday</w:t>
                            </w:r>
                            <w:r w:rsidR="002D4D30" w:rsidRPr="0061278E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–</w:t>
                            </w:r>
                            <w:r w:rsidR="00FD0B78" w:rsidRPr="0061278E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6F6CF7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>School Closed</w:t>
                            </w:r>
                          </w:p>
                          <w:p w14:paraId="0E233931" w14:textId="23DA4952" w:rsidR="00A451D6" w:rsidRDefault="003C03C2" w:rsidP="002261AE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>Tuesday</w:t>
                            </w:r>
                            <w:r w:rsidR="00451617" w:rsidRPr="000D153C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0D153C" w:rsidRPr="000D153C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>-</w:t>
                            </w:r>
                            <w:r w:rsidR="0061278E" w:rsidRPr="000D153C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 PE day</w:t>
                            </w:r>
                          </w:p>
                          <w:p w14:paraId="083B9C32" w14:textId="5A3DA6ED" w:rsidR="00747907" w:rsidRDefault="00747907" w:rsidP="002261AE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Wednesday </w:t>
                            </w:r>
                            <w: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>– Parents evening</w:t>
                            </w:r>
                          </w:p>
                          <w:p w14:paraId="7A2C73E0" w14:textId="77777777" w:rsidR="006D046E" w:rsidRDefault="006D046E" w:rsidP="006D046E">
                            <w:pPr>
                              <w:pStyle w:val="NoSpacing"/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</w:p>
                          <w:p w14:paraId="532A1376" w14:textId="77777777" w:rsidR="00E529F2" w:rsidRPr="000D153C" w:rsidRDefault="00E529F2" w:rsidP="00E529F2">
                            <w:pPr>
                              <w:pStyle w:val="NoSpacing"/>
                              <w:ind w:left="360"/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</w:p>
                          <w:p w14:paraId="3867DAE2" w14:textId="3344BA94" w:rsidR="0061278E" w:rsidRPr="0061278E" w:rsidRDefault="0061278E" w:rsidP="000226B3">
                            <w:pPr>
                              <w:pStyle w:val="NoSpacing"/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650BB5F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left:0;text-align:left;margin-left:310pt;margin-top:7.45pt;width:204.1pt;height:162.4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" fillcolor="white [3201]" strokeweight=".5pt">
                <v:textbox>
                  <w:txbxContent>
                    <w:p w14:paraId="424EC6B0" w14:textId="0DE29B25" w:rsidR="00F8002B" w:rsidRPr="000D153C" w:rsidRDefault="002D4D30" w:rsidP="000D153C">
                      <w:pPr>
                        <w:pStyle w:val="NoSpacing"/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</w:pPr>
                      <w:r w:rsidRPr="00903E42">
                        <w:rPr>
                          <w:rFonts w:ascii="XCCW Joined 7a" w:hAnsi="XCCW Joined 7a"/>
                          <w:sz w:val="20"/>
                          <w:highlight w:val="yellow"/>
                        </w:rPr>
                        <w:t>Next week…</w:t>
                      </w:r>
                      <w:r w:rsidR="001263CB" w:rsidRPr="00903E42">
                        <w:rPr>
                          <w:rFonts w:ascii="XCCW Joined 7a" w:hAnsi="XCCW Joined 7a"/>
                          <w:sz w:val="20"/>
                          <w:highlight w:val="yellow"/>
                        </w:rPr>
                        <w:t xml:space="preserve"> </w:t>
                      </w:r>
                    </w:p>
                    <w:p w14:paraId="4F1542E4" w14:textId="132BD84F" w:rsidR="00903E42" w:rsidRPr="000226B3" w:rsidRDefault="00504D4D" w:rsidP="00C65FC2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>Monday</w:t>
                      </w:r>
                      <w:r w:rsidR="002D4D30" w:rsidRPr="0061278E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 –</w:t>
                      </w:r>
                      <w:r w:rsidR="00FD0B78" w:rsidRPr="0061278E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  <w:r w:rsidR="006F6CF7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>School Closed</w:t>
                      </w:r>
                    </w:p>
                    <w:p w14:paraId="0E233931" w14:textId="23DA4952" w:rsidR="00A451D6" w:rsidRDefault="003C03C2" w:rsidP="002261AE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>Tuesday</w:t>
                      </w:r>
                      <w:r w:rsidR="00451617" w:rsidRPr="000D153C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 </w:t>
                      </w:r>
                      <w:r w:rsidR="000D153C" w:rsidRPr="000D153C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>-</w:t>
                      </w:r>
                      <w:r w:rsidR="0061278E" w:rsidRPr="000D153C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 PE day</w:t>
                      </w:r>
                    </w:p>
                    <w:p w14:paraId="083B9C32" w14:textId="5A3DA6ED" w:rsidR="00747907" w:rsidRDefault="00747907" w:rsidP="002261AE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Wednesday </w:t>
                      </w:r>
                      <w: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>– Parents evening</w:t>
                      </w:r>
                    </w:p>
                    <w:p w14:paraId="7A2C73E0" w14:textId="77777777" w:rsidR="006D046E" w:rsidRDefault="006D046E" w:rsidP="006D046E">
                      <w:pPr>
                        <w:pStyle w:val="NoSpacing"/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</w:p>
                    <w:p w14:paraId="532A1376" w14:textId="77777777" w:rsidR="00E529F2" w:rsidRPr="000D153C" w:rsidRDefault="00E529F2" w:rsidP="00E529F2">
                      <w:pPr>
                        <w:pStyle w:val="NoSpacing"/>
                        <w:ind w:left="360"/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</w:p>
                    <w:p w14:paraId="3867DAE2" w14:textId="3344BA94" w:rsidR="0061278E" w:rsidRPr="0061278E" w:rsidRDefault="0061278E" w:rsidP="000226B3">
                      <w:pPr>
                        <w:pStyle w:val="NoSpacing"/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0D153C"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C0AF1" wp14:editId="4BAAC00D">
                <wp:simplePos x="0" y="0"/>
                <wp:positionH relativeFrom="margin">
                  <wp:posOffset>-124667</wp:posOffset>
                </wp:positionH>
                <wp:positionV relativeFrom="paragraph">
                  <wp:posOffset>94807</wp:posOffset>
                </wp:positionV>
                <wp:extent cx="3971925" cy="2041451"/>
                <wp:effectExtent l="0" t="0" r="28575" b="1651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71925" cy="204145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1391566" w14:textId="77777777" w:rsidR="0091540D" w:rsidRPr="00E504D3" w:rsidRDefault="002D4D30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6"/>
                                <w:highlight w:val="yellow"/>
                              </w:rPr>
                            </w:pPr>
                            <w:r w:rsidRPr="00E504D3">
                              <w:rPr>
                                <w:rFonts w:ascii="XCCW Joined 7a" w:hAnsi="XCCW Joined 7a"/>
                                <w:sz w:val="16"/>
                                <w:highlight w:val="yellow"/>
                              </w:rPr>
                              <w:t>This week…</w:t>
                            </w:r>
                          </w:p>
                          <w:p w14:paraId="3BD367A3" w14:textId="564720EF" w:rsidR="006D046E" w:rsidRDefault="006F6CF7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6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16"/>
                              </w:rPr>
                              <w:t xml:space="preserve">Well done to all for reaching the end of this half term! We had a week filled with fun. We had such a great time dancing at our friendship disco and even more rocking out at Rock </w:t>
                            </w:r>
                            <w:proofErr w:type="spellStart"/>
                            <w:r>
                              <w:rPr>
                                <w:rFonts w:ascii="XCCW Joined 7a" w:hAnsi="XCCW Joined 7a"/>
                                <w:sz w:val="16"/>
                              </w:rPr>
                              <w:t>Kidz</w:t>
                            </w:r>
                            <w:proofErr w:type="spellEnd"/>
                            <w:r>
                              <w:rPr>
                                <w:rFonts w:ascii="XCCW Joined 7a" w:hAnsi="XCCW Joined 7a"/>
                                <w:sz w:val="16"/>
                              </w:rPr>
                              <w:t xml:space="preserve">. </w:t>
                            </w:r>
                          </w:p>
                          <w:p w14:paraId="65025691" w14:textId="77777777" w:rsidR="006D046E" w:rsidRDefault="006D046E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6"/>
                              </w:rPr>
                            </w:pPr>
                          </w:p>
                          <w:p w14:paraId="71BE5C36" w14:textId="49F56027" w:rsidR="007224F9" w:rsidRDefault="006F6CF7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6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16"/>
                              </w:rPr>
                              <w:t>Please enjoy your time off relaxing and spending time with loved ones and friends. Be safe and ready to come back to school and learn lots more!</w:t>
                            </w:r>
                          </w:p>
                          <w:p w14:paraId="0B7F7BB3" w14:textId="77777777" w:rsidR="006F6CF7" w:rsidRPr="00E504D3" w:rsidRDefault="006F6CF7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6"/>
                              </w:rPr>
                            </w:pPr>
                          </w:p>
                          <w:p w14:paraId="6A8531BD" w14:textId="54D7BED7" w:rsidR="002D4D30" w:rsidRPr="00E504D3" w:rsidRDefault="002D4D30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b/>
                                <w:sz w:val="16"/>
                              </w:rPr>
                            </w:pPr>
                            <w:r w:rsidRPr="00E504D3">
                              <w:rPr>
                                <w:rFonts w:ascii="XCCW Joined 7a" w:hAnsi="XCCW Joined 7a"/>
                                <w:b/>
                                <w:sz w:val="16"/>
                              </w:rPr>
                              <w:t xml:space="preserve">Mr </w:t>
                            </w:r>
                            <w:r w:rsidR="007F392E" w:rsidRPr="00E504D3">
                              <w:rPr>
                                <w:rFonts w:ascii="XCCW Joined 7a" w:hAnsi="XCCW Joined 7a"/>
                                <w:b/>
                                <w:sz w:val="16"/>
                              </w:rPr>
                              <w:t>Highton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3C0AF1" id="Text Box 6" o:spid="_x0000_s1027" type="#_x0000_t202" style="position:absolute;left:0;text-align:left;margin-left:-9.8pt;margin-top:7.45pt;width:312.75pt;height:160.7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" fillcolor="white [3201]" strokeweight=".5pt">
                <v:textbox>
                  <w:txbxContent>
                    <w:p w14:paraId="31391566" w14:textId="77777777" w:rsidR="0091540D" w:rsidRPr="00E504D3" w:rsidRDefault="002D4D30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6"/>
                          <w:highlight w:val="yellow"/>
                        </w:rPr>
                      </w:pPr>
                      <w:r w:rsidRPr="00E504D3">
                        <w:rPr>
                          <w:rFonts w:ascii="XCCW Joined 7a" w:hAnsi="XCCW Joined 7a"/>
                          <w:sz w:val="16"/>
                          <w:highlight w:val="yellow"/>
                        </w:rPr>
                        <w:t>This week…</w:t>
                      </w:r>
                    </w:p>
                    <w:p w14:paraId="3BD367A3" w14:textId="564720EF" w:rsidR="006D046E" w:rsidRDefault="006F6CF7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6"/>
                        </w:rPr>
                      </w:pPr>
                      <w:r>
                        <w:rPr>
                          <w:rFonts w:ascii="XCCW Joined 7a" w:hAnsi="XCCW Joined 7a"/>
                          <w:sz w:val="16"/>
                        </w:rPr>
                        <w:t xml:space="preserve">Well done to all for reaching the end of this half term! We had a week filled with fun. We had such a great time dancing at our friendship disco and even more rocking out at Rock </w:t>
                      </w:r>
                      <w:proofErr w:type="spellStart"/>
                      <w:r>
                        <w:rPr>
                          <w:rFonts w:ascii="XCCW Joined 7a" w:hAnsi="XCCW Joined 7a"/>
                          <w:sz w:val="16"/>
                        </w:rPr>
                        <w:t>Kidz</w:t>
                      </w:r>
                      <w:proofErr w:type="spellEnd"/>
                      <w:r>
                        <w:rPr>
                          <w:rFonts w:ascii="XCCW Joined 7a" w:hAnsi="XCCW Joined 7a"/>
                          <w:sz w:val="16"/>
                        </w:rPr>
                        <w:t xml:space="preserve">. </w:t>
                      </w:r>
                    </w:p>
                    <w:p w14:paraId="65025691" w14:textId="77777777" w:rsidR="006D046E" w:rsidRDefault="006D046E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6"/>
                        </w:rPr>
                      </w:pPr>
                    </w:p>
                    <w:p w14:paraId="71BE5C36" w14:textId="49F56027" w:rsidR="007224F9" w:rsidRDefault="006F6CF7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6"/>
                        </w:rPr>
                      </w:pPr>
                      <w:r>
                        <w:rPr>
                          <w:rFonts w:ascii="XCCW Joined 7a" w:hAnsi="XCCW Joined 7a"/>
                          <w:sz w:val="16"/>
                        </w:rPr>
                        <w:t>Please enjoy your time off relaxing and spending time with loved ones and friends. Be safe and ready to come back to school and learn lots more!</w:t>
                      </w:r>
                    </w:p>
                    <w:p w14:paraId="0B7F7BB3" w14:textId="77777777" w:rsidR="006F6CF7" w:rsidRPr="00E504D3" w:rsidRDefault="006F6CF7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6"/>
                        </w:rPr>
                      </w:pPr>
                    </w:p>
                    <w:p w14:paraId="6A8531BD" w14:textId="54D7BED7" w:rsidR="002D4D30" w:rsidRPr="00E504D3" w:rsidRDefault="002D4D30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b/>
                          <w:sz w:val="16"/>
                        </w:rPr>
                      </w:pPr>
                      <w:r w:rsidRPr="00E504D3">
                        <w:rPr>
                          <w:rFonts w:ascii="XCCW Joined 7a" w:hAnsi="XCCW Joined 7a"/>
                          <w:b/>
                          <w:sz w:val="16"/>
                        </w:rPr>
                        <w:t xml:space="preserve">Mr </w:t>
                      </w:r>
                      <w:r w:rsidR="007F392E" w:rsidRPr="00E504D3">
                        <w:rPr>
                          <w:rFonts w:ascii="XCCW Joined 7a" w:hAnsi="XCCW Joined 7a"/>
                          <w:b/>
                          <w:sz w:val="16"/>
                        </w:rPr>
                        <w:t>Highton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9A28348" w14:textId="7FABB182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9327E3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6E1B49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4D19A7F8" w14:textId="4DE2ACAD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7BB0DE8F" w14:textId="74304E72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78B61E3" w14:textId="3D13A015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0C9B65F7" w14:textId="10397661" w:rsidR="007F392E" w:rsidRPr="00E529F2" w:rsidRDefault="005B0CA2" w:rsidP="007F392E">
      <w:pPr>
        <w:pStyle w:val="NoSpacing"/>
        <w:rPr>
          <w:rFonts w:ascii="XCCW Joined 7a" w:hAnsi="XCCW Joined 7a"/>
          <w:sz w:val="18"/>
          <w:szCs w:val="18"/>
        </w:rPr>
      </w:pPr>
      <w:r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4EF2486C" wp14:editId="63265929">
                <wp:simplePos x="0" y="0"/>
                <wp:positionH relativeFrom="page">
                  <wp:posOffset>581025</wp:posOffset>
                </wp:positionH>
                <wp:positionV relativeFrom="paragraph">
                  <wp:posOffset>224790</wp:posOffset>
                </wp:positionV>
                <wp:extent cx="6591300" cy="819150"/>
                <wp:effectExtent l="0" t="0" r="1905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91300" cy="819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19BCADD" w14:textId="7C1A1B7F" w:rsidR="002D4D30" w:rsidRPr="00335BD5" w:rsidRDefault="006B49B7" w:rsidP="00C068AC">
                            <w:pPr>
                              <w:pStyle w:val="NoSpacing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Reading </w:t>
                            </w:r>
                            <w:r w:rsidR="00B10637">
                              <w:rPr>
                                <w:rFonts w:ascii="XCCW Joined 7a" w:hAnsi="XCCW Joined 7a"/>
                                <w:sz w:val="18"/>
                              </w:rPr>
                              <w:t>my school book at home this week:</w:t>
                            </w:r>
                            <w:r w:rsidR="00CF7ACA">
                              <w:rPr>
                                <w:rFonts w:ascii="XCCW Joined 7a" w:hAnsi="XCCW Joined 7a"/>
                                <w:color w:val="FF0000"/>
                                <w:sz w:val="18"/>
                              </w:rPr>
                              <w:t xml:space="preserve"> </w:t>
                            </w:r>
                          </w:p>
                          <w:p w14:paraId="557AF293" w14:textId="77777777" w:rsidR="002D4D30" w:rsidRPr="00EA49E6" w:rsidRDefault="002D4D30" w:rsidP="00A63EC8">
                            <w:pPr>
                              <w:pStyle w:val="NoSpacing"/>
                              <w:jc w:val="right"/>
                              <w:rPr>
                                <w:rFonts w:ascii="XCCW Joined 7a" w:hAnsi="XCCW Joined 7a"/>
                                <w:b/>
                                <w:sz w:val="8"/>
                              </w:rPr>
                            </w:pPr>
                          </w:p>
                          <w:p w14:paraId="696BB944" w14:textId="5190CF75" w:rsidR="002D4D30" w:rsidRPr="00335BD5" w:rsidRDefault="002D4D30" w:rsidP="00B10637">
                            <w:pPr>
                              <w:pStyle w:val="NoSpacing"/>
                              <w:ind w:left="4320" w:firstLine="720"/>
                              <w:jc w:val="center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 w:rsidRPr="00335BD5">
                              <w:rPr>
                                <w:rFonts w:ascii="XCCW Joined 7a" w:hAnsi="XCCW Joined 7a"/>
                                <w:b/>
                                <w:sz w:val="18"/>
                              </w:rPr>
                              <w:t>The book I read:</w:t>
                            </w:r>
                            <w:r w:rsidRPr="00335BD5"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 _______________________________</w:t>
                            </w:r>
                            <w:r w:rsidR="00B10637">
                              <w:rPr>
                                <w:rFonts w:ascii="XCCW Joined 7a" w:hAnsi="XCCW Joined 7a"/>
                                <w:sz w:val="18"/>
                              </w:rPr>
                              <w:t>_________</w:t>
                            </w:r>
                          </w:p>
                          <w:p w14:paraId="00C27C72" w14:textId="1A88BED0" w:rsidR="002D4D30" w:rsidRPr="00335BD5" w:rsidRDefault="002D4D30" w:rsidP="00A63EC8">
                            <w:pPr>
                              <w:pStyle w:val="NoSpacing"/>
                              <w:jc w:val="right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 w:rsidRPr="00335BD5">
                              <w:rPr>
                                <w:rFonts w:ascii="XCCW Joined 7a" w:hAnsi="XCCW Joined 7a"/>
                                <w:b/>
                                <w:sz w:val="18"/>
                              </w:rPr>
                              <w:t>Pages read:</w:t>
                            </w:r>
                            <w:r w:rsidRPr="00335BD5"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 _____________________</w:t>
                            </w:r>
                          </w:p>
                          <w:p w14:paraId="12D341CC" w14:textId="1EB48412" w:rsidR="002D4D30" w:rsidRPr="004732C8" w:rsidRDefault="002D4D30" w:rsidP="00C068AC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F2486C" id="Text Box 2" o:spid="_x0000_s1028" type="#_x0000_t202" style="position:absolute;margin-left:45.75pt;margin-top:17.7pt;width:519pt;height:64.5pt;z-index:251678720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" strokecolor="white [3212]">
                <v:textbox>
                  <w:txbxContent>
                    <w:p w14:paraId="719BCADD" w14:textId="7C1A1B7F" w:rsidR="002D4D30" w:rsidRPr="00335BD5" w:rsidRDefault="006B49B7" w:rsidP="00C068AC">
                      <w:pPr>
                        <w:pStyle w:val="NoSpacing"/>
                        <w:rPr>
                          <w:rFonts w:ascii="XCCW Joined 7a" w:hAnsi="XCCW Joined 7a"/>
                          <w:sz w:val="18"/>
                        </w:rPr>
                      </w:pPr>
                      <w:r>
                        <w:rPr>
                          <w:rFonts w:ascii="XCCW Joined 7a" w:hAnsi="XCCW Joined 7a"/>
                          <w:sz w:val="18"/>
                        </w:rPr>
                        <w:t xml:space="preserve">Reading </w:t>
                      </w:r>
                      <w:r w:rsidR="00B10637">
                        <w:rPr>
                          <w:rFonts w:ascii="XCCW Joined 7a" w:hAnsi="XCCW Joined 7a"/>
                          <w:sz w:val="18"/>
                        </w:rPr>
                        <w:t>my school book at home this week:</w:t>
                      </w:r>
                      <w:r w:rsidR="00CF7ACA">
                        <w:rPr>
                          <w:rFonts w:ascii="XCCW Joined 7a" w:hAnsi="XCCW Joined 7a"/>
                          <w:color w:val="FF0000"/>
                          <w:sz w:val="18"/>
                        </w:rPr>
                        <w:t xml:space="preserve"> </w:t>
                      </w:r>
                    </w:p>
                    <w:p w14:paraId="557AF293" w14:textId="77777777" w:rsidR="002D4D30" w:rsidRPr="00EA49E6" w:rsidRDefault="002D4D30" w:rsidP="00A63EC8">
                      <w:pPr>
                        <w:pStyle w:val="NoSpacing"/>
                        <w:jc w:val="right"/>
                        <w:rPr>
                          <w:rFonts w:ascii="XCCW Joined 7a" w:hAnsi="XCCW Joined 7a"/>
                          <w:b/>
                          <w:sz w:val="8"/>
                        </w:rPr>
                      </w:pPr>
                    </w:p>
                    <w:p w14:paraId="696BB944" w14:textId="5190CF75" w:rsidR="002D4D30" w:rsidRPr="00335BD5" w:rsidRDefault="002D4D30" w:rsidP="00B10637">
                      <w:pPr>
                        <w:pStyle w:val="NoSpacing"/>
                        <w:ind w:left="4320" w:firstLine="720"/>
                        <w:jc w:val="center"/>
                        <w:rPr>
                          <w:rFonts w:ascii="XCCW Joined 7a" w:hAnsi="XCCW Joined 7a"/>
                          <w:sz w:val="18"/>
                        </w:rPr>
                      </w:pPr>
                      <w:r w:rsidRPr="00335BD5">
                        <w:rPr>
                          <w:rFonts w:ascii="XCCW Joined 7a" w:hAnsi="XCCW Joined 7a"/>
                          <w:b/>
                          <w:sz w:val="18"/>
                        </w:rPr>
                        <w:t>The book I read:</w:t>
                      </w:r>
                      <w:r w:rsidRPr="00335BD5">
                        <w:rPr>
                          <w:rFonts w:ascii="XCCW Joined 7a" w:hAnsi="XCCW Joined 7a"/>
                          <w:sz w:val="18"/>
                        </w:rPr>
                        <w:t xml:space="preserve"> _______________________________</w:t>
                      </w:r>
                      <w:r w:rsidR="00B10637">
                        <w:rPr>
                          <w:rFonts w:ascii="XCCW Joined 7a" w:hAnsi="XCCW Joined 7a"/>
                          <w:sz w:val="18"/>
                        </w:rPr>
                        <w:t>_________</w:t>
                      </w:r>
                    </w:p>
                    <w:p w14:paraId="00C27C72" w14:textId="1A88BED0" w:rsidR="002D4D30" w:rsidRPr="00335BD5" w:rsidRDefault="002D4D30" w:rsidP="00A63EC8">
                      <w:pPr>
                        <w:pStyle w:val="NoSpacing"/>
                        <w:jc w:val="right"/>
                        <w:rPr>
                          <w:rFonts w:ascii="XCCW Joined 7a" w:hAnsi="XCCW Joined 7a"/>
                          <w:sz w:val="18"/>
                        </w:rPr>
                      </w:pPr>
                      <w:r w:rsidRPr="00335BD5">
                        <w:rPr>
                          <w:rFonts w:ascii="XCCW Joined 7a" w:hAnsi="XCCW Joined 7a"/>
                          <w:b/>
                          <w:sz w:val="18"/>
                        </w:rPr>
                        <w:t>Pages read:</w:t>
                      </w:r>
                      <w:r w:rsidRPr="00335BD5">
                        <w:rPr>
                          <w:rFonts w:ascii="XCCW Joined 7a" w:hAnsi="XCCW Joined 7a"/>
                          <w:sz w:val="18"/>
                        </w:rPr>
                        <w:t xml:space="preserve"> _____________________</w:t>
                      </w:r>
                    </w:p>
                    <w:p w14:paraId="12D341CC" w14:textId="1EB48412" w:rsidR="002D4D30" w:rsidRPr="004732C8" w:rsidRDefault="002D4D30" w:rsidP="00C068AC">
                      <w:pPr>
                        <w:rPr>
                          <w:rFonts w:ascii="CCW Cursive Writing 7" w:hAnsi="CCW Cursive Writing 7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37782254" wp14:editId="14003842">
                <wp:simplePos x="0" y="0"/>
                <wp:positionH relativeFrom="column">
                  <wp:posOffset>5080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20" name="Star: 5 Points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021EE1B" id="Star: 5 Points 20" o:spid="_x0000_s1026" style="position:absolute;margin-left:.4pt;margin-top:37.25pt;width:16.75pt;height:13.2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28A3EF45" wp14:editId="7F98624E">
                <wp:simplePos x="0" y="0"/>
                <wp:positionH relativeFrom="column">
                  <wp:posOffset>2564765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21" name="Star: 5 Points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B2C6408" id="Star: 5 Points 21" o:spid="_x0000_s1026" style="position:absolute;margin-left:201.95pt;margin-top:37.5pt;width:16.75pt;height:13.2pt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3297A039" wp14:editId="7CB324D1">
                <wp:simplePos x="0" y="0"/>
                <wp:positionH relativeFrom="column">
                  <wp:posOffset>2313305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16" name="Star: 5 Points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094B944" id="Star: 5 Points 16" o:spid="_x0000_s1026" style="position:absolute;margin-left:182.15pt;margin-top:37.5pt;width:16.75pt;height:13.2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36A2071C" wp14:editId="41FC075C">
                <wp:simplePos x="0" y="0"/>
                <wp:positionH relativeFrom="column">
                  <wp:posOffset>2052320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15" name="Star: 5 Points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E666CBD" id="Star: 5 Points 15" o:spid="_x0000_s1026" style="position:absolute;margin-left:161.6pt;margin-top:37.5pt;width:16.75pt;height:13.2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16910A06" wp14:editId="084E616B">
                <wp:simplePos x="0" y="0"/>
                <wp:positionH relativeFrom="column">
                  <wp:posOffset>1771650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14" name="Star: 5 Points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79C9E11" id="Star: 5 Points 14" o:spid="_x0000_s1026" style="position:absolute;margin-left:139.5pt;margin-top:37.5pt;width:16.75pt;height:13.2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755317A1" wp14:editId="1B723B01">
                <wp:simplePos x="0" y="0"/>
                <wp:positionH relativeFrom="column">
                  <wp:posOffset>1530350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13" name="Star: 5 Point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29FCB55" id="Star: 5 Points 13" o:spid="_x0000_s1026" style="position:absolute;margin-left:120.5pt;margin-top:37.5pt;width:16.75pt;height:13.2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544405EA" wp14:editId="795DB83F">
                <wp:simplePos x="0" y="0"/>
                <wp:positionH relativeFrom="column">
                  <wp:posOffset>1048385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19" name="Star: 5 Points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FD77031" id="Star: 5 Points 19" o:spid="_x0000_s1026" style="position:absolute;margin-left:82.55pt;margin-top:37.25pt;width:16.75pt;height:13.2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455661F1" wp14:editId="3EBD25BE">
                <wp:simplePos x="0" y="0"/>
                <wp:positionH relativeFrom="column">
                  <wp:posOffset>506730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17" name="Star: 5 Points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515B774" id="Star: 5 Points 17" o:spid="_x0000_s1026" style="position:absolute;margin-left:39.9pt;margin-top:37.25pt;width:16.75pt;height:13.2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57E6EE7F" wp14:editId="22BCC423">
                <wp:simplePos x="0" y="0"/>
                <wp:positionH relativeFrom="column">
                  <wp:posOffset>265430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9" name="Star: 5 Points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7587973" id="Star: 5 Points 9" o:spid="_x0000_s1026" style="position:absolute;margin-left:20.9pt;margin-top:37.25pt;width:16.75pt;height:13.2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27FEE55C" wp14:editId="1B68E8EE">
                <wp:simplePos x="0" y="0"/>
                <wp:positionH relativeFrom="column">
                  <wp:posOffset>787400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18" name="Star: 5 Points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9C1CC3F" id="Star: 5 Points 18" o:spid="_x0000_s1026" style="position:absolute;margin-left:62pt;margin-top:37.25pt;width:16.75pt;height:13.2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6352541E" wp14:editId="09584C04">
                <wp:simplePos x="0" y="0"/>
                <wp:positionH relativeFrom="column">
                  <wp:posOffset>1391285</wp:posOffset>
                </wp:positionH>
                <wp:positionV relativeFrom="paragraph">
                  <wp:posOffset>739140</wp:posOffset>
                </wp:positionV>
                <wp:extent cx="1552575" cy="342900"/>
                <wp:effectExtent l="0" t="0" r="0" b="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5C145F5" w14:textId="04BF4D18" w:rsidR="002D4D30" w:rsidRPr="00CD30EE" w:rsidRDefault="002D4D30" w:rsidP="00272845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Adult’s score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52541E" id="Text Box 12" o:spid="_x0000_s1029" type="#_x0000_t202" style="position:absolute;margin-left:109.55pt;margin-top:58.2pt;width:122.25pt;height:27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" filled="f" stroked="f">
                <v:textbox>
                  <w:txbxContent>
                    <w:p w14:paraId="55C145F5" w14:textId="04BF4D18" w:rsidR="002D4D30" w:rsidRPr="00CD30EE" w:rsidRDefault="002D4D30" w:rsidP="00272845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Adult’s score</w:t>
                      </w:r>
                    </w:p>
                  </w:txbxContent>
                </v:textbox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8E6E578" wp14:editId="562CEE07">
                <wp:simplePos x="0" y="0"/>
                <wp:positionH relativeFrom="column">
                  <wp:posOffset>-88265</wp:posOffset>
                </wp:positionH>
                <wp:positionV relativeFrom="paragraph">
                  <wp:posOffset>741842</wp:posOffset>
                </wp:positionV>
                <wp:extent cx="1552575" cy="3429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D8FF072" w14:textId="77777777" w:rsidR="002D4D30" w:rsidRPr="00CD30EE" w:rsidRDefault="002D4D30" w:rsidP="00C068AC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 w:rsidRPr="00CD30EE"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Rate your reading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E6E578" id="Text Box 8" o:spid="_x0000_s1030" type="#_x0000_t202" style="position:absolute;margin-left:-6.95pt;margin-top:58.4pt;width:122.25pt;height:27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" filled="f" stroked="f">
                <v:textbox>
                  <w:txbxContent>
                    <w:p w14:paraId="4D8FF072" w14:textId="77777777" w:rsidR="002D4D30" w:rsidRPr="00CD30EE" w:rsidRDefault="002D4D30" w:rsidP="00C068AC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 w:rsidRPr="00CD30EE"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Rate your reading</w:t>
                      </w:r>
                    </w:p>
                  </w:txbxContent>
                </v:textbox>
              </v:shape>
            </w:pict>
          </mc:Fallback>
        </mc:AlternateContent>
      </w:r>
      <w:r w:rsidR="007F392E">
        <w:rPr>
          <w:rFonts w:ascii="XCCW Joined 7a" w:hAnsi="XCCW Joined 7a" w:cs="Arial"/>
          <w:b/>
          <w:sz w:val="18"/>
          <w:szCs w:val="18"/>
        </w:rPr>
        <w:t xml:space="preserve">Reading at home: </w:t>
      </w:r>
      <w:r w:rsidR="00C068AC" w:rsidRPr="00335BD5">
        <w:rPr>
          <w:rFonts w:ascii="XCCW Joined 7a" w:hAnsi="XCCW Joined 7a"/>
          <w:sz w:val="18"/>
          <w:szCs w:val="18"/>
        </w:rPr>
        <w:t xml:space="preserve"> </w:t>
      </w:r>
    </w:p>
    <w:p w14:paraId="286C9F40" w14:textId="12F68B67" w:rsidR="00F97AF8" w:rsidRPr="00F97AF8" w:rsidRDefault="00504D4D" w:rsidP="000226B3">
      <w:pPr>
        <w:pStyle w:val="NoSpacing"/>
        <w:rPr>
          <w:rFonts w:ascii="XCCW Joined 7a" w:hAnsi="XCCW Joined 7a" w:cs="Arial"/>
          <w:b/>
          <w:noProof/>
          <w:sz w:val="20"/>
          <w:u w:val="single"/>
          <w:lang w:eastAsia="en-GB"/>
        </w:rPr>
      </w:pPr>
      <w:r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>Maths</w:t>
      </w:r>
    </w:p>
    <w:p w14:paraId="0A581D5B" w14:textId="63CA8DBC" w:rsidR="007F392E" w:rsidRDefault="007F392E" w:rsidP="003233B6">
      <w:pPr>
        <w:pStyle w:val="NoSpacing"/>
        <w:numPr>
          <w:ilvl w:val="0"/>
          <w:numId w:val="26"/>
        </w:numPr>
        <w:rPr>
          <w:rFonts w:ascii="XCCW Joined 7a" w:hAnsi="XCCW Joined 7a" w:cs="Arial"/>
          <w:noProof/>
          <w:sz w:val="20"/>
          <w:lang w:eastAsia="en-GB"/>
        </w:rPr>
      </w:pPr>
      <w:r>
        <w:rPr>
          <w:rFonts w:ascii="XCCW Joined 7a" w:hAnsi="XCCW Joined 7a" w:cs="Arial"/>
          <w:noProof/>
          <w:sz w:val="20"/>
          <w:lang w:eastAsia="en-GB"/>
        </w:rPr>
        <w:t xml:space="preserve">Page </w:t>
      </w:r>
      <w:r w:rsidR="00747907">
        <w:rPr>
          <w:rFonts w:ascii="XCCW Joined 7a" w:hAnsi="XCCW Joined 7a" w:cs="Arial"/>
          <w:noProof/>
          <w:sz w:val="20"/>
          <w:lang w:eastAsia="en-GB"/>
        </w:rPr>
        <w:t>34</w:t>
      </w:r>
      <w:bookmarkStart w:id="0" w:name="_GoBack"/>
      <w:bookmarkEnd w:id="0"/>
      <w:r>
        <w:rPr>
          <w:rFonts w:ascii="XCCW Joined 7a" w:hAnsi="XCCW Joined 7a" w:cs="Arial"/>
          <w:noProof/>
          <w:sz w:val="20"/>
          <w:lang w:eastAsia="en-GB"/>
        </w:rPr>
        <w:t xml:space="preserve"> in the Maths Homework book</w:t>
      </w:r>
    </w:p>
    <w:p w14:paraId="13FB4483" w14:textId="7B27EC07" w:rsidR="002A4EAE" w:rsidRDefault="007F392E" w:rsidP="000226B3">
      <w:pPr>
        <w:pStyle w:val="NoSpacing"/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</w:pPr>
      <w:r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>Reading</w:t>
      </w:r>
      <w:r w:rsidR="00451617"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 xml:space="preserve"> </w:t>
      </w:r>
    </w:p>
    <w:p w14:paraId="2C3DEF71" w14:textId="677EA32F" w:rsidR="00F97AF8" w:rsidRPr="003233B6" w:rsidRDefault="00A451D6" w:rsidP="00F97AF8">
      <w:pPr>
        <w:pStyle w:val="NoSpacing"/>
        <w:numPr>
          <w:ilvl w:val="0"/>
          <w:numId w:val="27"/>
        </w:numPr>
        <w:rPr>
          <w:rFonts w:ascii="XCCW Joined 7a" w:hAnsi="XCCW Joined 7a" w:cs="Arial"/>
          <w:noProof/>
          <w:sz w:val="20"/>
          <w:lang w:eastAsia="en-GB"/>
        </w:rPr>
      </w:pPr>
      <w:r>
        <w:rPr>
          <w:rFonts w:ascii="XCCW Joined 7a" w:hAnsi="XCCW Joined 7a" w:cs="Arial"/>
          <w:noProof/>
          <w:sz w:val="20"/>
          <w:lang w:eastAsia="en-GB"/>
        </w:rPr>
        <w:t>Reading</w:t>
      </w:r>
      <w:r w:rsidR="007F392E">
        <w:rPr>
          <w:rFonts w:ascii="XCCW Joined 7a" w:hAnsi="XCCW Joined 7a" w:cs="Arial"/>
          <w:noProof/>
          <w:sz w:val="20"/>
          <w:lang w:eastAsia="en-GB"/>
        </w:rPr>
        <w:t xml:space="preserve"> comprehension page</w:t>
      </w:r>
    </w:p>
    <w:p w14:paraId="1D0F8136" w14:textId="77F3705F" w:rsidR="007F392E" w:rsidRDefault="007F392E" w:rsidP="00F97AF8">
      <w:pPr>
        <w:pStyle w:val="NoSpacing"/>
        <w:rPr>
          <w:rFonts w:ascii="XCCW Joined 7a" w:hAnsi="XCCW Joined 7a"/>
          <w:b/>
          <w:sz w:val="20"/>
          <w:highlight w:val="yellow"/>
          <w:u w:val="single"/>
        </w:rPr>
      </w:pPr>
      <w:r w:rsidRPr="007F392E">
        <w:rPr>
          <w:rFonts w:ascii="XCCW Joined 7a" w:hAnsi="XCCW Joined 7a"/>
          <w:b/>
          <w:sz w:val="20"/>
          <w:highlight w:val="yellow"/>
          <w:u w:val="single"/>
        </w:rPr>
        <w:t>English</w:t>
      </w:r>
    </w:p>
    <w:p w14:paraId="6CE88D59" w14:textId="44EC49E0" w:rsidR="00123DBA" w:rsidRPr="003233B6" w:rsidRDefault="007F392E" w:rsidP="00123DBA">
      <w:pPr>
        <w:pStyle w:val="NoSpacing"/>
        <w:numPr>
          <w:ilvl w:val="0"/>
          <w:numId w:val="27"/>
        </w:numPr>
        <w:rPr>
          <w:rFonts w:ascii="XCCW Joined 7a" w:hAnsi="XCCW Joined 7a"/>
          <w:b/>
          <w:sz w:val="20"/>
          <w:u w:val="single"/>
        </w:rPr>
      </w:pPr>
      <w:r>
        <w:rPr>
          <w:rFonts w:ascii="XCCW Joined 7a" w:hAnsi="XCCW Joined 7a"/>
          <w:sz w:val="20"/>
        </w:rPr>
        <w:t xml:space="preserve">Reading diary page, writing </w:t>
      </w:r>
      <w:r w:rsidRPr="003C3DB8">
        <w:rPr>
          <w:rFonts w:ascii="XCCW Joined 7a" w:hAnsi="XCCW Joined 7a"/>
          <w:b/>
          <w:sz w:val="20"/>
        </w:rPr>
        <w:t>one to two full sentences</w:t>
      </w:r>
      <w:r>
        <w:rPr>
          <w:rFonts w:ascii="XCCW Joined 7a" w:hAnsi="XCCW Joined 7a"/>
          <w:sz w:val="20"/>
        </w:rPr>
        <w:t xml:space="preserve"> </w:t>
      </w:r>
      <w:r w:rsidRPr="000C51C2">
        <w:rPr>
          <w:rFonts w:ascii="XCCW Joined 7a" w:hAnsi="XCCW Joined 7a"/>
          <w:b/>
          <w:sz w:val="20"/>
        </w:rPr>
        <w:t>about a book you are reading at home or from school.</w:t>
      </w:r>
      <w:r>
        <w:rPr>
          <w:rFonts w:ascii="XCCW Joined 7a" w:hAnsi="XCCW Joined 7a"/>
          <w:sz w:val="20"/>
        </w:rPr>
        <w:t xml:space="preserve"> </w:t>
      </w:r>
    </w:p>
    <w:p w14:paraId="0B3A0E02" w14:textId="30838BCA" w:rsidR="00F97AF8" w:rsidRDefault="00123DBA" w:rsidP="00F97AF8">
      <w:pPr>
        <w:pStyle w:val="NoSpacing"/>
        <w:rPr>
          <w:rFonts w:ascii="XCCW Joined 7a" w:hAnsi="XCCW Joined 7a"/>
          <w:b/>
          <w:sz w:val="20"/>
          <w:highlight w:val="yellow"/>
          <w:u w:val="single"/>
        </w:rPr>
      </w:pPr>
      <w:r w:rsidRPr="00123DBA">
        <w:rPr>
          <w:rFonts w:ascii="XCCW Joined 7a" w:hAnsi="XCCW Joined 7a"/>
          <w:b/>
          <w:sz w:val="20"/>
          <w:highlight w:val="yellow"/>
          <w:u w:val="single"/>
        </w:rPr>
        <w:t>Spellings</w:t>
      </w:r>
    </w:p>
    <w:p w14:paraId="79A7EA37" w14:textId="2D65576D" w:rsidR="007224F9" w:rsidRPr="00F96520" w:rsidRDefault="007224F9" w:rsidP="007224F9">
      <w:pPr>
        <w:pStyle w:val="NoSpacing"/>
        <w:numPr>
          <w:ilvl w:val="0"/>
          <w:numId w:val="26"/>
        </w:numPr>
        <w:rPr>
          <w:rFonts w:ascii="XCCW Joined 7a" w:hAnsi="XCCW Joined 7a"/>
          <w:sz w:val="20"/>
          <w:u w:val="single"/>
        </w:rPr>
      </w:pPr>
      <w:r w:rsidRPr="008D05D9">
        <w:rPr>
          <w:rFonts w:ascii="XCCW Joined 7a" w:hAnsi="XCCW Joined 7a"/>
          <w:sz w:val="20"/>
        </w:rPr>
        <w:t>Spellings to be practiced in the table below until it is completed</w:t>
      </w:r>
    </w:p>
    <w:p w14:paraId="23D7C5CB" w14:textId="6256B9E5" w:rsidR="00F96520" w:rsidRDefault="00F96520" w:rsidP="00F96520">
      <w:pPr>
        <w:pStyle w:val="NoSpacing"/>
        <w:rPr>
          <w:rFonts w:ascii="XCCW Joined 7a" w:hAnsi="XCCW Joined 7a"/>
          <w:b/>
          <w:sz w:val="20"/>
          <w:u w:val="single"/>
        </w:rPr>
      </w:pPr>
      <w:r w:rsidRPr="00F96520">
        <w:rPr>
          <w:rFonts w:ascii="XCCW Joined 7a" w:hAnsi="XCCW Joined 7a"/>
          <w:b/>
          <w:sz w:val="20"/>
          <w:highlight w:val="yellow"/>
          <w:u w:val="single"/>
        </w:rPr>
        <w:t>History (Optional)</w:t>
      </w:r>
    </w:p>
    <w:p w14:paraId="349D139E" w14:textId="7C90946D" w:rsidR="00823C81" w:rsidRPr="00F96520" w:rsidRDefault="00F96520" w:rsidP="00AB3515">
      <w:pPr>
        <w:pStyle w:val="NoSpacing"/>
        <w:numPr>
          <w:ilvl w:val="0"/>
          <w:numId w:val="26"/>
        </w:numPr>
        <w:rPr>
          <w:rFonts w:ascii="XCCW Joined 7a" w:hAnsi="XCCW Joined 7a"/>
          <w:b/>
          <w:sz w:val="20"/>
          <w:u w:val="single"/>
        </w:rPr>
      </w:pPr>
      <w:r>
        <w:rPr>
          <w:rFonts w:ascii="XCCW Joined 7a" w:hAnsi="XCCW Joined 7a"/>
          <w:sz w:val="20"/>
        </w:rPr>
        <w:t>Atkinson half term challenge (sheet stuck in books)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49"/>
        <w:gridCol w:w="2549"/>
        <w:gridCol w:w="2549"/>
        <w:gridCol w:w="2549"/>
      </w:tblGrid>
      <w:tr w:rsidR="007224F9" w14:paraId="4C342A88" w14:textId="77777777" w:rsidTr="00C23EB8"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hideMark/>
          </w:tcPr>
          <w:p w14:paraId="0F5C90E1" w14:textId="77777777" w:rsidR="007224F9" w:rsidRDefault="007224F9" w:rsidP="00C23EB8">
            <w:pPr>
              <w:pStyle w:val="NoSpacing"/>
              <w:jc w:val="center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 xml:space="preserve">Copy the word 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5" w:themeFillTint="66"/>
            <w:hideMark/>
          </w:tcPr>
          <w:p w14:paraId="6D2EBAD6" w14:textId="77777777" w:rsidR="007224F9" w:rsidRDefault="007224F9" w:rsidP="00C23EB8">
            <w:pPr>
              <w:pStyle w:val="NoSpacing"/>
              <w:jc w:val="center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>Cover and spell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5" w:themeFillTint="99"/>
            <w:hideMark/>
          </w:tcPr>
          <w:p w14:paraId="34C29F4D" w14:textId="77777777" w:rsidR="007224F9" w:rsidRDefault="007224F9" w:rsidP="00C23EB8">
            <w:pPr>
              <w:pStyle w:val="NoSpacing"/>
              <w:jc w:val="center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 xml:space="preserve">Copy again 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2E74B5" w:themeFill="accent5" w:themeFillShade="BF"/>
            <w:hideMark/>
          </w:tcPr>
          <w:p w14:paraId="296614AE" w14:textId="77777777" w:rsidR="007224F9" w:rsidRDefault="007224F9" w:rsidP="00C23EB8">
            <w:pPr>
              <w:pStyle w:val="NoSpacing"/>
              <w:jc w:val="center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 xml:space="preserve">Cover and test yourself </w:t>
            </w:r>
            <w:r>
              <w:rPr>
                <mc:AlternateContent>
                  <mc:Choice Requires="w16se">
                    <w:rFonts w:ascii="XCCW Joined 7a" w:hAnsi="XCCW Joined 7a" w:cs="Arial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noProof/>
                <w:sz w:val="20"/>
                <w:lang w:eastAsia="en-GB"/>
              </w:rPr>
              <mc:AlternateContent>
                <mc:Choice Requires="w16se">
                  <w16se:symEx w16se:font="Segoe UI Emoji" w16se:char="1F60A"/>
                </mc:Choice>
                <mc:Fallback>
                  <w:t>😊</w:t>
                </mc:Fallback>
              </mc:AlternateContent>
            </w:r>
          </w:p>
        </w:tc>
      </w:tr>
      <w:tr w:rsidR="007224F9" w14:paraId="46C82D2E" w14:textId="77777777" w:rsidTr="00C23EB8"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507CA6" w14:textId="77777777" w:rsidR="007224F9" w:rsidRDefault="007224F9" w:rsidP="00C23EB8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AAC99" w14:textId="77777777" w:rsidR="007224F9" w:rsidRDefault="007224F9" w:rsidP="00C23EB8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4C1738" w14:textId="77777777" w:rsidR="007224F9" w:rsidRDefault="007224F9" w:rsidP="00C23EB8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236435" w14:textId="77777777" w:rsidR="007224F9" w:rsidRDefault="007224F9" w:rsidP="00C23EB8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7224F9" w14:paraId="47805801" w14:textId="77777777" w:rsidTr="00C23EB8"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A1528" w14:textId="77777777" w:rsidR="007224F9" w:rsidRDefault="007224F9" w:rsidP="00C23EB8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A5208" w14:textId="77777777" w:rsidR="007224F9" w:rsidRDefault="007224F9" w:rsidP="00C23EB8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9E715" w14:textId="77777777" w:rsidR="007224F9" w:rsidRDefault="007224F9" w:rsidP="00C23EB8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2D2DD" w14:textId="77777777" w:rsidR="007224F9" w:rsidRDefault="007224F9" w:rsidP="00C23EB8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7224F9" w14:paraId="6CADD4AD" w14:textId="77777777" w:rsidTr="00C23EB8"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BCF19C" w14:textId="77777777" w:rsidR="007224F9" w:rsidRDefault="007224F9" w:rsidP="00C23EB8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DBFF1" w14:textId="77777777" w:rsidR="007224F9" w:rsidRDefault="007224F9" w:rsidP="00C23EB8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096B53" w14:textId="77777777" w:rsidR="007224F9" w:rsidRDefault="007224F9" w:rsidP="00C23EB8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6722C7" w14:textId="77777777" w:rsidR="007224F9" w:rsidRDefault="007224F9" w:rsidP="00C23EB8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7224F9" w14:paraId="68585B74" w14:textId="77777777" w:rsidTr="00C23EB8"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4ED61" w14:textId="77777777" w:rsidR="007224F9" w:rsidRDefault="007224F9" w:rsidP="00C23EB8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D38346" w14:textId="77777777" w:rsidR="007224F9" w:rsidRDefault="007224F9" w:rsidP="00C23EB8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5FD086" w14:textId="77777777" w:rsidR="007224F9" w:rsidRDefault="007224F9" w:rsidP="00C23EB8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CF7215" w14:textId="77777777" w:rsidR="007224F9" w:rsidRDefault="007224F9" w:rsidP="00C23EB8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7224F9" w14:paraId="2986D998" w14:textId="77777777" w:rsidTr="00C23EB8"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96A74" w14:textId="77777777" w:rsidR="007224F9" w:rsidRDefault="007224F9" w:rsidP="00C23EB8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359A8B" w14:textId="77777777" w:rsidR="007224F9" w:rsidRDefault="007224F9" w:rsidP="00C23EB8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767508" w14:textId="77777777" w:rsidR="007224F9" w:rsidRDefault="007224F9" w:rsidP="00C23EB8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45FAA" w14:textId="77777777" w:rsidR="007224F9" w:rsidRDefault="007224F9" w:rsidP="00C23EB8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7224F9" w14:paraId="59C170E8" w14:textId="77777777" w:rsidTr="00C23EB8"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67815" w14:textId="77777777" w:rsidR="007224F9" w:rsidRDefault="007224F9" w:rsidP="00C23EB8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98BA1" w14:textId="77777777" w:rsidR="007224F9" w:rsidRDefault="007224F9" w:rsidP="00C23EB8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E7CB4" w14:textId="77777777" w:rsidR="007224F9" w:rsidRDefault="007224F9" w:rsidP="00C23EB8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82B75E" w14:textId="77777777" w:rsidR="007224F9" w:rsidRDefault="007224F9" w:rsidP="00C23EB8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7224F9" w14:paraId="4C8272D6" w14:textId="77777777" w:rsidTr="00C23EB8"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15535D" w14:textId="77777777" w:rsidR="007224F9" w:rsidRDefault="007224F9" w:rsidP="00C23EB8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C03E1" w14:textId="77777777" w:rsidR="007224F9" w:rsidRDefault="007224F9" w:rsidP="00C23EB8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9DBA8F" w14:textId="77777777" w:rsidR="007224F9" w:rsidRDefault="007224F9" w:rsidP="00C23EB8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AE866" w14:textId="77777777" w:rsidR="007224F9" w:rsidRDefault="007224F9" w:rsidP="00C23EB8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7224F9" w14:paraId="3F96CB2B" w14:textId="77777777" w:rsidTr="00C23EB8"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C5728" w14:textId="77777777" w:rsidR="007224F9" w:rsidRDefault="007224F9" w:rsidP="00C23EB8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286417" w14:textId="77777777" w:rsidR="007224F9" w:rsidRDefault="007224F9" w:rsidP="00C23EB8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46F90" w14:textId="77777777" w:rsidR="007224F9" w:rsidRDefault="007224F9" w:rsidP="00C23EB8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88E3C5" w14:textId="77777777" w:rsidR="007224F9" w:rsidRDefault="007224F9" w:rsidP="00C23EB8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7224F9" w14:paraId="3839B653" w14:textId="77777777" w:rsidTr="00C23EB8"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FCF8DB" w14:textId="77777777" w:rsidR="007224F9" w:rsidRDefault="007224F9" w:rsidP="00C23EB8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E3A0EF" w14:textId="77777777" w:rsidR="007224F9" w:rsidRDefault="007224F9" w:rsidP="00C23EB8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1AD38" w14:textId="77777777" w:rsidR="007224F9" w:rsidRDefault="007224F9" w:rsidP="00C23EB8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7F0042" w14:textId="77777777" w:rsidR="007224F9" w:rsidRDefault="007224F9" w:rsidP="00C23EB8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7224F9" w14:paraId="1F5208DA" w14:textId="77777777" w:rsidTr="00C23EB8"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45988" w14:textId="77777777" w:rsidR="007224F9" w:rsidRDefault="007224F9" w:rsidP="00C23EB8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BB85E8" w14:textId="77777777" w:rsidR="007224F9" w:rsidRDefault="007224F9" w:rsidP="00C23EB8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0CE469" w14:textId="77777777" w:rsidR="007224F9" w:rsidRDefault="007224F9" w:rsidP="00C23EB8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A33C6D" w14:textId="77777777" w:rsidR="007224F9" w:rsidRDefault="007224F9" w:rsidP="00C23EB8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</w:tbl>
    <w:p w14:paraId="4AF44FFA" w14:textId="423AE827" w:rsidR="00C71168" w:rsidRDefault="0005275B" w:rsidP="00F97AF8">
      <w:pPr>
        <w:pStyle w:val="NoSpacing"/>
        <w:rPr>
          <w:rFonts w:ascii="XCCW Joined 7a" w:hAnsi="XCCW Joined 7a"/>
          <w:b/>
          <w:sz w:val="20"/>
        </w:rPr>
      </w:pPr>
      <w:r>
        <w:rPr>
          <w:rFonts w:ascii="XCCW Joined 7a" w:hAnsi="XCCW Joined 7a"/>
          <w:b/>
          <w:sz w:val="20"/>
        </w:rPr>
        <w:t>M</w:t>
      </w:r>
      <w:r w:rsidR="00C71168" w:rsidRPr="00C71168">
        <w:rPr>
          <w:rFonts w:ascii="XCCW Joined 7a" w:hAnsi="XCCW Joined 7a"/>
          <w:b/>
          <w:sz w:val="20"/>
        </w:rPr>
        <w:t>issing homework will be completed Wednesday/Thursday lunchtimes.</w:t>
      </w:r>
    </w:p>
    <w:p w14:paraId="6289DE50" w14:textId="363338DC" w:rsidR="009A0050" w:rsidRDefault="007F392E" w:rsidP="00F97AF8">
      <w:pPr>
        <w:pStyle w:val="NoSpacing"/>
        <w:rPr>
          <w:rFonts w:ascii="XCCW Joined 7a" w:hAnsi="XCCW Joined 7a"/>
          <w:b/>
          <w:sz w:val="20"/>
        </w:rPr>
      </w:pPr>
      <w:r>
        <w:rPr>
          <w:rFonts w:ascii="XCCW Joined 7a" w:hAnsi="XCCW Joined 7a"/>
          <w:b/>
          <w:sz w:val="20"/>
        </w:rPr>
        <w:t xml:space="preserve">All homework sheets if lost are put on </w:t>
      </w:r>
      <w:r w:rsidR="00123DBA">
        <w:rPr>
          <w:rFonts w:ascii="XCCW Joined 7a" w:hAnsi="XCCW Joined 7a"/>
          <w:b/>
          <w:sz w:val="20"/>
        </w:rPr>
        <w:t>our</w:t>
      </w:r>
      <w:r>
        <w:rPr>
          <w:rFonts w:ascii="XCCW Joined 7a" w:hAnsi="XCCW Joined 7a"/>
          <w:b/>
          <w:sz w:val="20"/>
        </w:rPr>
        <w:t xml:space="preserve"> class page on </w:t>
      </w:r>
      <w:r w:rsidR="00123DBA">
        <w:rPr>
          <w:rFonts w:ascii="XCCW Joined 7a" w:hAnsi="XCCW Joined 7a"/>
          <w:b/>
          <w:sz w:val="20"/>
        </w:rPr>
        <w:t>the</w:t>
      </w:r>
      <w:r>
        <w:rPr>
          <w:rFonts w:ascii="XCCW Joined 7a" w:hAnsi="XCCW Joined 7a"/>
          <w:b/>
          <w:sz w:val="20"/>
        </w:rPr>
        <w:t xml:space="preserve"> school</w:t>
      </w:r>
      <w:r w:rsidR="00E529F2">
        <w:rPr>
          <w:rFonts w:ascii="XCCW Joined 7a" w:hAnsi="XCCW Joined 7a"/>
          <w:b/>
          <w:sz w:val="20"/>
        </w:rPr>
        <w:t>’</w:t>
      </w:r>
      <w:r w:rsidR="00123DBA">
        <w:rPr>
          <w:rFonts w:ascii="XCCW Joined 7a" w:hAnsi="XCCW Joined 7a"/>
          <w:b/>
          <w:sz w:val="20"/>
        </w:rPr>
        <w:t>s</w:t>
      </w:r>
      <w:r>
        <w:rPr>
          <w:rFonts w:ascii="XCCW Joined 7a" w:hAnsi="XCCW Joined 7a"/>
          <w:b/>
          <w:sz w:val="20"/>
        </w:rPr>
        <w:t xml:space="preserve"> website.</w:t>
      </w:r>
    </w:p>
    <w:p w14:paraId="3526C913" w14:textId="1882A7AC" w:rsidR="003C3DB8" w:rsidRDefault="00C71168" w:rsidP="007B2916">
      <w:pPr>
        <w:pStyle w:val="NoSpacing"/>
        <w:rPr>
          <w:rFonts w:ascii="XCCW Joined 7a" w:hAnsi="XCCW Joined 7a"/>
          <w:sz w:val="20"/>
          <w:szCs w:val="24"/>
        </w:rPr>
      </w:pPr>
      <w:r w:rsidRPr="00C71168">
        <w:rPr>
          <w:rFonts w:ascii="XCCW Joined 7a" w:hAnsi="XCCW Joined 7a"/>
          <w:sz w:val="20"/>
          <w:szCs w:val="24"/>
        </w:rPr>
        <w:t>Parent/Carer comments:</w:t>
      </w:r>
    </w:p>
    <w:p w14:paraId="4877A879" w14:textId="77777777" w:rsidR="00165045" w:rsidRDefault="00165045" w:rsidP="007B2916">
      <w:pPr>
        <w:pStyle w:val="NoSpacing"/>
        <w:rPr>
          <w:rFonts w:ascii="XCCW Joined 7a" w:hAnsi="XCCW Joined 7a"/>
          <w:sz w:val="20"/>
          <w:szCs w:val="24"/>
        </w:rPr>
      </w:pPr>
    </w:p>
    <w:p w14:paraId="5BE9CEC6" w14:textId="3AEC33D6" w:rsidR="007F392E" w:rsidRDefault="00490E3C" w:rsidP="007F392E">
      <w:pPr>
        <w:pStyle w:val="NoSpacing"/>
        <w:rPr>
          <w:rFonts w:ascii="XCCW Joined 7a" w:hAnsi="XCCW Joined 7a"/>
          <w:b/>
          <w:sz w:val="20"/>
        </w:rPr>
      </w:pPr>
      <w:r>
        <w:rPr>
          <w:rFonts w:ascii="XCCW Joined 7a" w:hAnsi="XCCW Joined 7a"/>
          <w:b/>
          <w:sz w:val="20"/>
        </w:rPr>
        <w:t>P</w:t>
      </w:r>
      <w:r w:rsidR="007F392E">
        <w:rPr>
          <w:rFonts w:ascii="XCCW Joined 7a" w:hAnsi="XCCW Joined 7a"/>
          <w:b/>
          <w:sz w:val="20"/>
        </w:rPr>
        <w:t>lease have an adult sign this homework page</w:t>
      </w:r>
    </w:p>
    <w:p w14:paraId="5888E89A" w14:textId="4FA1FB35" w:rsidR="00F97AF8" w:rsidRDefault="00F97AF8" w:rsidP="007B2916">
      <w:pPr>
        <w:pStyle w:val="NoSpacing"/>
        <w:rPr>
          <w:rFonts w:ascii="XCCW Joined 7a" w:hAnsi="XCCW Joined 7a"/>
          <w:b/>
          <w:sz w:val="20"/>
          <w:szCs w:val="24"/>
        </w:rPr>
      </w:pPr>
    </w:p>
    <w:p w14:paraId="6B799619" w14:textId="6FF2F93B" w:rsidR="00CC6CF4" w:rsidRPr="007B2916" w:rsidRDefault="00C71168" w:rsidP="007B2916">
      <w:pPr>
        <w:pStyle w:val="NoSpacing"/>
        <w:rPr>
          <w:rFonts w:ascii="XCCW Joined 7a" w:hAnsi="XCCW Joined 7a"/>
          <w:b/>
          <w:sz w:val="20"/>
        </w:rPr>
      </w:pPr>
      <w:r w:rsidRPr="00C71168">
        <w:rPr>
          <w:rFonts w:ascii="XCCW Joined 7a" w:hAnsi="XCCW Joined 7a"/>
          <w:b/>
          <w:sz w:val="20"/>
          <w:szCs w:val="24"/>
        </w:rPr>
        <w:t>Adult</w:t>
      </w:r>
      <w:r w:rsidRPr="00C71168">
        <w:rPr>
          <w:rFonts w:ascii="XCCW Joined 7a" w:hAnsi="XCCW Joined 7a"/>
          <w:b/>
          <w:sz w:val="18"/>
        </w:rPr>
        <w:t xml:space="preserve"> </w:t>
      </w:r>
      <w:r w:rsidRPr="00C71168">
        <w:rPr>
          <w:rFonts w:ascii="XCCW Joined 7a" w:hAnsi="XCCW Joined 7a"/>
          <w:b/>
          <w:sz w:val="20"/>
        </w:rPr>
        <w:t>Signature: ………………………………</w:t>
      </w:r>
    </w:p>
    <w:sectPr w:rsidR="00CC6CF4" w:rsidRPr="007B2916" w:rsidSect="002D4D30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43969"/>
    <w:multiLevelType w:val="hybridMultilevel"/>
    <w:tmpl w:val="FB463FE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9164650"/>
    <w:multiLevelType w:val="hybridMultilevel"/>
    <w:tmpl w:val="2A80FB3C"/>
    <w:lvl w:ilvl="0" w:tplc="209A045A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  <w:b w:val="0"/>
        <w:u w:val="none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484AD0"/>
    <w:multiLevelType w:val="hybridMultilevel"/>
    <w:tmpl w:val="BEF2C28A"/>
    <w:lvl w:ilvl="0" w:tplc="7598B50A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7F7351"/>
    <w:multiLevelType w:val="hybridMultilevel"/>
    <w:tmpl w:val="836E7336"/>
    <w:lvl w:ilvl="0" w:tplc="84E27C6A">
      <w:start w:val="63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367CEA"/>
    <w:multiLevelType w:val="hybridMultilevel"/>
    <w:tmpl w:val="774E4F9A"/>
    <w:lvl w:ilvl="0" w:tplc="6D12E298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7B4A54"/>
    <w:multiLevelType w:val="hybridMultilevel"/>
    <w:tmpl w:val="6144016E"/>
    <w:lvl w:ilvl="0" w:tplc="D110FAAC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5E3D7A"/>
    <w:multiLevelType w:val="hybridMultilevel"/>
    <w:tmpl w:val="A3080DF0"/>
    <w:lvl w:ilvl="0" w:tplc="3F5C3D7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  <w:b w:val="0"/>
        <w:u w:val="no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C853059"/>
    <w:multiLevelType w:val="hybridMultilevel"/>
    <w:tmpl w:val="F446C0D4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3FE90F04"/>
    <w:multiLevelType w:val="hybridMultilevel"/>
    <w:tmpl w:val="981A904E"/>
    <w:lvl w:ilvl="0" w:tplc="5FBAB8A8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03A3D42"/>
    <w:multiLevelType w:val="hybridMultilevel"/>
    <w:tmpl w:val="A63484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7B127D4"/>
    <w:multiLevelType w:val="hybridMultilevel"/>
    <w:tmpl w:val="975C4F4A"/>
    <w:lvl w:ilvl="0" w:tplc="52366746">
      <w:numFmt w:val="bullet"/>
      <w:lvlText w:val="-"/>
      <w:lvlJc w:val="left"/>
      <w:pPr>
        <w:ind w:left="1800" w:hanging="360"/>
      </w:pPr>
      <w:rPr>
        <w:rFonts w:ascii="XCCW Joined 7a" w:eastAsiaTheme="minorHAnsi" w:hAnsi="XCCW Joined 7a" w:cs="Arial" w:hint="default"/>
        <w:b/>
        <w:color w:val="auto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1" w15:restartNumberingAfterBreak="0">
    <w:nsid w:val="56A95377"/>
    <w:multiLevelType w:val="hybridMultilevel"/>
    <w:tmpl w:val="5B3A5040"/>
    <w:lvl w:ilvl="0" w:tplc="A3A4365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3B30CC6"/>
    <w:multiLevelType w:val="hybridMultilevel"/>
    <w:tmpl w:val="B13CF7B6"/>
    <w:lvl w:ilvl="0" w:tplc="7F009AC4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5EE3371"/>
    <w:multiLevelType w:val="hybridMultilevel"/>
    <w:tmpl w:val="51AE00B8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7A2E1711"/>
    <w:multiLevelType w:val="hybridMultilevel"/>
    <w:tmpl w:val="3A4285B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  <w:num w:numId="14">
    <w:abstractNumId w:val="3"/>
  </w:num>
  <w:num w:numId="15">
    <w:abstractNumId w:val="10"/>
  </w:num>
  <w:num w:numId="16">
    <w:abstractNumId w:val="7"/>
  </w:num>
  <w:num w:numId="17">
    <w:abstractNumId w:val="13"/>
  </w:num>
  <w:num w:numId="18">
    <w:abstractNumId w:val="5"/>
  </w:num>
  <w:num w:numId="19">
    <w:abstractNumId w:val="6"/>
  </w:num>
  <w:num w:numId="20">
    <w:abstractNumId w:val="9"/>
  </w:num>
  <w:num w:numId="21">
    <w:abstractNumId w:val="11"/>
  </w:num>
  <w:num w:numId="22">
    <w:abstractNumId w:val="14"/>
  </w:num>
  <w:num w:numId="23">
    <w:abstractNumId w:val="1"/>
  </w:num>
  <w:num w:numId="24">
    <w:abstractNumId w:val="2"/>
  </w:num>
  <w:num w:numId="25">
    <w:abstractNumId w:val="4"/>
  </w:num>
  <w:num w:numId="26">
    <w:abstractNumId w:val="8"/>
  </w:num>
  <w:num w:numId="2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58"/>
    <w:rsid w:val="00011672"/>
    <w:rsid w:val="000161E5"/>
    <w:rsid w:val="00020DAF"/>
    <w:rsid w:val="000226B3"/>
    <w:rsid w:val="000323DB"/>
    <w:rsid w:val="0004172F"/>
    <w:rsid w:val="00051039"/>
    <w:rsid w:val="0005275B"/>
    <w:rsid w:val="00057A62"/>
    <w:rsid w:val="0006705E"/>
    <w:rsid w:val="000733F6"/>
    <w:rsid w:val="00092878"/>
    <w:rsid w:val="000C258D"/>
    <w:rsid w:val="000C51C2"/>
    <w:rsid w:val="000D0EEC"/>
    <w:rsid w:val="000D153C"/>
    <w:rsid w:val="000D44C3"/>
    <w:rsid w:val="000D5A3D"/>
    <w:rsid w:val="000E6F91"/>
    <w:rsid w:val="000F6441"/>
    <w:rsid w:val="00115CC1"/>
    <w:rsid w:val="00123DBA"/>
    <w:rsid w:val="001263CB"/>
    <w:rsid w:val="00132C83"/>
    <w:rsid w:val="00133A29"/>
    <w:rsid w:val="00141C77"/>
    <w:rsid w:val="0014711D"/>
    <w:rsid w:val="00154B98"/>
    <w:rsid w:val="00165045"/>
    <w:rsid w:val="00176AEF"/>
    <w:rsid w:val="00180179"/>
    <w:rsid w:val="001848B0"/>
    <w:rsid w:val="001C6B68"/>
    <w:rsid w:val="001D3D12"/>
    <w:rsid w:val="001D5EA1"/>
    <w:rsid w:val="001D78EB"/>
    <w:rsid w:val="001E714C"/>
    <w:rsid w:val="001E7D75"/>
    <w:rsid w:val="001F59F3"/>
    <w:rsid w:val="00210F81"/>
    <w:rsid w:val="00212FF9"/>
    <w:rsid w:val="00220293"/>
    <w:rsid w:val="002261AE"/>
    <w:rsid w:val="0022732F"/>
    <w:rsid w:val="00237068"/>
    <w:rsid w:val="00244B99"/>
    <w:rsid w:val="00250968"/>
    <w:rsid w:val="00272845"/>
    <w:rsid w:val="00290F4E"/>
    <w:rsid w:val="002A1828"/>
    <w:rsid w:val="002A4DB2"/>
    <w:rsid w:val="002A4EAE"/>
    <w:rsid w:val="002A5FBD"/>
    <w:rsid w:val="002C3664"/>
    <w:rsid w:val="002D0FDB"/>
    <w:rsid w:val="002D4D30"/>
    <w:rsid w:val="002D7638"/>
    <w:rsid w:val="002E1A24"/>
    <w:rsid w:val="002E7078"/>
    <w:rsid w:val="002F2B2F"/>
    <w:rsid w:val="002F4E30"/>
    <w:rsid w:val="002F5712"/>
    <w:rsid w:val="002F6A66"/>
    <w:rsid w:val="00302613"/>
    <w:rsid w:val="00305F93"/>
    <w:rsid w:val="0031697B"/>
    <w:rsid w:val="00322444"/>
    <w:rsid w:val="00322C32"/>
    <w:rsid w:val="003233B6"/>
    <w:rsid w:val="00335BD5"/>
    <w:rsid w:val="003421D9"/>
    <w:rsid w:val="00350151"/>
    <w:rsid w:val="003943F9"/>
    <w:rsid w:val="003B3858"/>
    <w:rsid w:val="003B6C20"/>
    <w:rsid w:val="003C03C2"/>
    <w:rsid w:val="003C3DB8"/>
    <w:rsid w:val="003D7E60"/>
    <w:rsid w:val="003E7ED3"/>
    <w:rsid w:val="0041438B"/>
    <w:rsid w:val="00415407"/>
    <w:rsid w:val="004258C4"/>
    <w:rsid w:val="00441E5A"/>
    <w:rsid w:val="0045109B"/>
    <w:rsid w:val="00451617"/>
    <w:rsid w:val="00454D93"/>
    <w:rsid w:val="0048458D"/>
    <w:rsid w:val="00490E3C"/>
    <w:rsid w:val="00491FB5"/>
    <w:rsid w:val="00497804"/>
    <w:rsid w:val="004A3F9D"/>
    <w:rsid w:val="004B3C76"/>
    <w:rsid w:val="004D0C88"/>
    <w:rsid w:val="004E7298"/>
    <w:rsid w:val="004F5F3E"/>
    <w:rsid w:val="0050116D"/>
    <w:rsid w:val="00504D4D"/>
    <w:rsid w:val="005235A1"/>
    <w:rsid w:val="00542EB6"/>
    <w:rsid w:val="005523DC"/>
    <w:rsid w:val="0056434B"/>
    <w:rsid w:val="005703DE"/>
    <w:rsid w:val="00585146"/>
    <w:rsid w:val="005A109B"/>
    <w:rsid w:val="005B0CA2"/>
    <w:rsid w:val="005B796B"/>
    <w:rsid w:val="005C55B2"/>
    <w:rsid w:val="005D54F1"/>
    <w:rsid w:val="005D71EE"/>
    <w:rsid w:val="005E363E"/>
    <w:rsid w:val="0060737F"/>
    <w:rsid w:val="00610F53"/>
    <w:rsid w:val="0061278E"/>
    <w:rsid w:val="00615894"/>
    <w:rsid w:val="00616B5C"/>
    <w:rsid w:val="00623C1B"/>
    <w:rsid w:val="006301D8"/>
    <w:rsid w:val="0066196F"/>
    <w:rsid w:val="006709AA"/>
    <w:rsid w:val="00687603"/>
    <w:rsid w:val="00687A4C"/>
    <w:rsid w:val="0069335D"/>
    <w:rsid w:val="006948D1"/>
    <w:rsid w:val="006A0385"/>
    <w:rsid w:val="006A28DF"/>
    <w:rsid w:val="006B0261"/>
    <w:rsid w:val="006B28B9"/>
    <w:rsid w:val="006B49B7"/>
    <w:rsid w:val="006D046E"/>
    <w:rsid w:val="006E09E9"/>
    <w:rsid w:val="006E5710"/>
    <w:rsid w:val="006F6CF7"/>
    <w:rsid w:val="0070249D"/>
    <w:rsid w:val="0070465A"/>
    <w:rsid w:val="00707028"/>
    <w:rsid w:val="007154D8"/>
    <w:rsid w:val="007224F9"/>
    <w:rsid w:val="00722BEC"/>
    <w:rsid w:val="0074418A"/>
    <w:rsid w:val="00746584"/>
    <w:rsid w:val="00747907"/>
    <w:rsid w:val="00784FA2"/>
    <w:rsid w:val="00790A36"/>
    <w:rsid w:val="00791519"/>
    <w:rsid w:val="00795FBD"/>
    <w:rsid w:val="007A6FF1"/>
    <w:rsid w:val="007B2916"/>
    <w:rsid w:val="007B6D2B"/>
    <w:rsid w:val="007E6495"/>
    <w:rsid w:val="007F08DE"/>
    <w:rsid w:val="007F392E"/>
    <w:rsid w:val="007F5B46"/>
    <w:rsid w:val="008018E5"/>
    <w:rsid w:val="008044F0"/>
    <w:rsid w:val="008056CA"/>
    <w:rsid w:val="00822D38"/>
    <w:rsid w:val="00823C81"/>
    <w:rsid w:val="00851AF3"/>
    <w:rsid w:val="0085623E"/>
    <w:rsid w:val="0086525D"/>
    <w:rsid w:val="00883968"/>
    <w:rsid w:val="00893D27"/>
    <w:rsid w:val="008B128E"/>
    <w:rsid w:val="008C6D22"/>
    <w:rsid w:val="008D05D9"/>
    <w:rsid w:val="008D58F1"/>
    <w:rsid w:val="00903E42"/>
    <w:rsid w:val="00913F13"/>
    <w:rsid w:val="0091530C"/>
    <w:rsid w:val="0091540D"/>
    <w:rsid w:val="00930A4B"/>
    <w:rsid w:val="009454EF"/>
    <w:rsid w:val="00967A59"/>
    <w:rsid w:val="00973BCA"/>
    <w:rsid w:val="00983247"/>
    <w:rsid w:val="009A0050"/>
    <w:rsid w:val="009B2133"/>
    <w:rsid w:val="009B4FEA"/>
    <w:rsid w:val="009B6428"/>
    <w:rsid w:val="009C0F9A"/>
    <w:rsid w:val="009C1691"/>
    <w:rsid w:val="009D52F2"/>
    <w:rsid w:val="009F050A"/>
    <w:rsid w:val="00A0130E"/>
    <w:rsid w:val="00A238DC"/>
    <w:rsid w:val="00A2458F"/>
    <w:rsid w:val="00A30D76"/>
    <w:rsid w:val="00A451D6"/>
    <w:rsid w:val="00A50906"/>
    <w:rsid w:val="00A51278"/>
    <w:rsid w:val="00A63EC8"/>
    <w:rsid w:val="00A76F98"/>
    <w:rsid w:val="00A93F91"/>
    <w:rsid w:val="00AB3515"/>
    <w:rsid w:val="00AD37E9"/>
    <w:rsid w:val="00AF20E8"/>
    <w:rsid w:val="00AF6809"/>
    <w:rsid w:val="00B07BBE"/>
    <w:rsid w:val="00B10637"/>
    <w:rsid w:val="00B13CF7"/>
    <w:rsid w:val="00B24496"/>
    <w:rsid w:val="00B37880"/>
    <w:rsid w:val="00B51693"/>
    <w:rsid w:val="00B52093"/>
    <w:rsid w:val="00B66130"/>
    <w:rsid w:val="00B70FFA"/>
    <w:rsid w:val="00B77676"/>
    <w:rsid w:val="00B946DB"/>
    <w:rsid w:val="00BA23CC"/>
    <w:rsid w:val="00BB0CCC"/>
    <w:rsid w:val="00BB6407"/>
    <w:rsid w:val="00BC7941"/>
    <w:rsid w:val="00BD0D5A"/>
    <w:rsid w:val="00BE4C18"/>
    <w:rsid w:val="00BF2854"/>
    <w:rsid w:val="00C068AC"/>
    <w:rsid w:val="00C15BFC"/>
    <w:rsid w:val="00C33593"/>
    <w:rsid w:val="00C34F06"/>
    <w:rsid w:val="00C42767"/>
    <w:rsid w:val="00C428D8"/>
    <w:rsid w:val="00C52885"/>
    <w:rsid w:val="00C576F3"/>
    <w:rsid w:val="00C65268"/>
    <w:rsid w:val="00C71168"/>
    <w:rsid w:val="00C741AF"/>
    <w:rsid w:val="00C91ADE"/>
    <w:rsid w:val="00CB2B59"/>
    <w:rsid w:val="00CB404A"/>
    <w:rsid w:val="00CC1224"/>
    <w:rsid w:val="00CC4CC0"/>
    <w:rsid w:val="00CC6A0D"/>
    <w:rsid w:val="00CC6CF4"/>
    <w:rsid w:val="00CE3476"/>
    <w:rsid w:val="00CF7ACA"/>
    <w:rsid w:val="00CF7C55"/>
    <w:rsid w:val="00D040F5"/>
    <w:rsid w:val="00D052FE"/>
    <w:rsid w:val="00D333D9"/>
    <w:rsid w:val="00D510AB"/>
    <w:rsid w:val="00D724F6"/>
    <w:rsid w:val="00D743D1"/>
    <w:rsid w:val="00D77A3E"/>
    <w:rsid w:val="00D85904"/>
    <w:rsid w:val="00D90C8D"/>
    <w:rsid w:val="00D91D44"/>
    <w:rsid w:val="00D92FF8"/>
    <w:rsid w:val="00D96EE6"/>
    <w:rsid w:val="00DA2EAD"/>
    <w:rsid w:val="00DA3545"/>
    <w:rsid w:val="00DD0270"/>
    <w:rsid w:val="00DE0413"/>
    <w:rsid w:val="00DE1A38"/>
    <w:rsid w:val="00DF1C2F"/>
    <w:rsid w:val="00E265E0"/>
    <w:rsid w:val="00E43B7F"/>
    <w:rsid w:val="00E504D3"/>
    <w:rsid w:val="00E529F2"/>
    <w:rsid w:val="00E77C0D"/>
    <w:rsid w:val="00E867A7"/>
    <w:rsid w:val="00E95B95"/>
    <w:rsid w:val="00EA320F"/>
    <w:rsid w:val="00EA49E6"/>
    <w:rsid w:val="00EB19C5"/>
    <w:rsid w:val="00EC7469"/>
    <w:rsid w:val="00ED7602"/>
    <w:rsid w:val="00EF3FB8"/>
    <w:rsid w:val="00EF5AA3"/>
    <w:rsid w:val="00F00012"/>
    <w:rsid w:val="00F21A19"/>
    <w:rsid w:val="00F21D34"/>
    <w:rsid w:val="00F26949"/>
    <w:rsid w:val="00F34288"/>
    <w:rsid w:val="00F42216"/>
    <w:rsid w:val="00F5561D"/>
    <w:rsid w:val="00F57DF7"/>
    <w:rsid w:val="00F70BCB"/>
    <w:rsid w:val="00F71E39"/>
    <w:rsid w:val="00F8002B"/>
    <w:rsid w:val="00F96520"/>
    <w:rsid w:val="00F97AF8"/>
    <w:rsid w:val="00FA1404"/>
    <w:rsid w:val="00FB13CD"/>
    <w:rsid w:val="00FC3D9B"/>
    <w:rsid w:val="00FC53BB"/>
    <w:rsid w:val="00FC7820"/>
    <w:rsid w:val="00FD0B78"/>
    <w:rsid w:val="00FD0E19"/>
    <w:rsid w:val="00FD49B7"/>
    <w:rsid w:val="00FE3937"/>
    <w:rsid w:val="00FE7570"/>
    <w:rsid w:val="00FF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AC0D9"/>
  <w15:chartTrackingRefBased/>
  <w15:docId w15:val="{B2DAA7A3-873A-4E88-B20D-7201DA698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B385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858"/>
    <w:pPr>
      <w:ind w:left="720"/>
      <w:contextualSpacing/>
    </w:pPr>
  </w:style>
  <w:style w:type="paragraph" w:styleId="NoSpacing">
    <w:name w:val="No Spacing"/>
    <w:uiPriority w:val="1"/>
    <w:qFormat/>
    <w:rsid w:val="003B3858"/>
    <w:pPr>
      <w:spacing w:after="0" w:line="240" w:lineRule="auto"/>
    </w:pPr>
  </w:style>
  <w:style w:type="paragraph" w:customStyle="1" w:styleId="Pa29">
    <w:name w:val="Pa29"/>
    <w:basedOn w:val="Normal"/>
    <w:next w:val="Normal"/>
    <w:uiPriority w:val="99"/>
    <w:rsid w:val="006A0385"/>
    <w:pPr>
      <w:autoSpaceDE w:val="0"/>
      <w:autoSpaceDN w:val="0"/>
      <w:adjustRightInd w:val="0"/>
      <w:spacing w:after="0" w:line="301" w:lineRule="atLeast"/>
    </w:pPr>
    <w:rPr>
      <w:rFonts w:ascii="Century Gothic" w:hAnsi="Century Gothic"/>
      <w:sz w:val="24"/>
      <w:szCs w:val="24"/>
    </w:rPr>
  </w:style>
  <w:style w:type="character" w:customStyle="1" w:styleId="A17">
    <w:name w:val="A17"/>
    <w:uiPriority w:val="99"/>
    <w:rsid w:val="006A0385"/>
    <w:rPr>
      <w:rFonts w:cs="Century Gothic"/>
      <w:b/>
      <w:bCs/>
      <w:color w:val="000000"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7B6D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D2B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CC6C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5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44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06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4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CBF8FD4C</Template>
  <TotalTime>2</TotalTime>
  <Pages>1</Pages>
  <Words>122</Words>
  <Characters>699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Alexander Vernon</dc:creator>
  <cp:keywords/>
  <dc:description/>
  <cp:lastModifiedBy>Luke Highton</cp:lastModifiedBy>
  <cp:revision>5</cp:revision>
  <cp:lastPrinted>2023-05-25T08:34:00Z</cp:lastPrinted>
  <dcterms:created xsi:type="dcterms:W3CDTF">2024-02-08T16:37:00Z</dcterms:created>
  <dcterms:modified xsi:type="dcterms:W3CDTF">2024-02-09T08:26:00Z</dcterms:modified>
</cp:coreProperties>
</file>