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3011638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A624B5">
        <w:rPr>
          <w:rFonts w:ascii="XCCW Joined 7a" w:hAnsi="XCCW Joined 7a"/>
          <w:b/>
          <w:color w:val="FF0000"/>
        </w:rPr>
        <w:t>23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02</w:t>
      </w:r>
      <w:r w:rsidR="00504D4D">
        <w:rPr>
          <w:rFonts w:ascii="XCCW Joined 7a" w:hAnsi="XCCW Joined 7a"/>
          <w:b/>
          <w:color w:val="FF0000"/>
        </w:rPr>
        <w:t>/2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</w:t>
      </w:r>
      <w:r w:rsidRPr="00C068AC">
        <w:rPr>
          <w:rFonts w:ascii="XCCW Joined 7a" w:hAnsi="XCCW Joined 7a"/>
          <w:b/>
        </w:rPr>
        <w:t>Homework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6F6CF7">
        <w:rPr>
          <w:rFonts w:ascii="XCCW Joined 7a" w:hAnsi="XCCW Joined 7a"/>
          <w:b/>
          <w:color w:val="FF0000"/>
        </w:rPr>
        <w:t>2</w:t>
      </w:r>
      <w:r w:rsidR="00A624B5">
        <w:rPr>
          <w:rFonts w:ascii="XCCW Joined 7a" w:hAnsi="XCCW Joined 7a"/>
          <w:b/>
          <w:color w:val="FF0000"/>
        </w:rPr>
        <w:t>7th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6D046E">
        <w:rPr>
          <w:rFonts w:ascii="XCCW Joined 7a" w:hAnsi="XCCW Joined 7a"/>
          <w:b/>
          <w:color w:val="FF0000"/>
        </w:rPr>
        <w:t>February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0362B6">
                <wp:simplePos x="0" y="0"/>
                <wp:positionH relativeFrom="margin">
                  <wp:posOffset>3936970</wp:posOffset>
                </wp:positionH>
                <wp:positionV relativeFrom="paragraph">
                  <wp:posOffset>94807</wp:posOffset>
                </wp:positionV>
                <wp:extent cx="2592070" cy="2062716"/>
                <wp:effectExtent l="0" t="0" r="1778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6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55A334B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624B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83B9C32" w14:textId="1E937504" w:rsidR="00747907" w:rsidRPr="00A624B5" w:rsidRDefault="003C03C2" w:rsidP="00A624B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7A2C73E0" w14:textId="77777777" w:rsidR="006D046E" w:rsidRDefault="006D046E" w:rsidP="006D046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pt;margin-top:7.45pt;width:204.1pt;height:162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55A334B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624B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83B9C32" w14:textId="1E937504" w:rsidR="00747907" w:rsidRPr="00A624B5" w:rsidRDefault="003C03C2" w:rsidP="00A624B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7A2C73E0" w14:textId="77777777" w:rsidR="006D046E" w:rsidRDefault="006D046E" w:rsidP="006D046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3BD367A3" w14:textId="39B56086" w:rsidR="006D046E" w:rsidRDefault="00A624B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First week back completed! We have started our new unit all about naughty stories and Horrid Henry! 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have also moved on to learning about fractions in Maths and what plants need to grow in 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S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cience.</w:t>
                            </w:r>
                            <w:r w:rsidR="006F6CF7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</w:t>
                            </w:r>
                          </w:p>
                          <w:p w14:paraId="0B7F7BB3" w14:textId="19FCEB27" w:rsidR="006F6CF7" w:rsidRDefault="006F6CF7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16D602B3" w14:textId="733A0563" w:rsidR="00A624B5" w:rsidRDefault="00A624B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PLEASE NOTE: World Museum trip date has had to be moved to 02/05/24 due to industrial strike action at the museum. There is no need to give permission again.</w:t>
                            </w:r>
                          </w:p>
                          <w:p w14:paraId="13ED8920" w14:textId="1AB2424E" w:rsidR="00A624B5" w:rsidRDefault="00A624B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43A66E39" w14:textId="35CD2742" w:rsidR="00A624B5" w:rsidRPr="00E504D3" w:rsidRDefault="00A624B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Next week will be learning about the Iron Age!</w:t>
                            </w:r>
                          </w:p>
                          <w:p w14:paraId="6A8531BD" w14:textId="54D7BED7" w:rsidR="002D4D30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3BD367A3" w14:textId="39B56086" w:rsidR="006D046E" w:rsidRDefault="00A624B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First week back completed! We have started our new unit all about naughty stories and Horrid Henry! </w:t>
                      </w:r>
                      <w:r>
                        <w:rPr>
                          <w:rFonts w:ascii="XCCW Joined 7a" w:hAnsi="XCCW Joined 7a"/>
                          <w:sz w:val="16"/>
                        </w:rPr>
                        <w:t xml:space="preserve">We have also moved on to learning about fractions in Maths and what plants need to grow in </w:t>
                      </w:r>
                      <w:r>
                        <w:rPr>
                          <w:rFonts w:ascii="XCCW Joined 7a" w:hAnsi="XCCW Joined 7a"/>
                          <w:sz w:val="16"/>
                        </w:rPr>
                        <w:t>S</w:t>
                      </w:r>
                      <w:bookmarkStart w:id="1" w:name="_GoBack"/>
                      <w:bookmarkEnd w:id="1"/>
                      <w:r>
                        <w:rPr>
                          <w:rFonts w:ascii="XCCW Joined 7a" w:hAnsi="XCCW Joined 7a"/>
                          <w:sz w:val="16"/>
                        </w:rPr>
                        <w:t>cience.</w:t>
                      </w:r>
                      <w:r w:rsidR="006F6CF7">
                        <w:rPr>
                          <w:rFonts w:ascii="XCCW Joined 7a" w:hAnsi="XCCW Joined 7a"/>
                          <w:sz w:val="16"/>
                        </w:rPr>
                        <w:t xml:space="preserve"> </w:t>
                      </w:r>
                    </w:p>
                    <w:p w14:paraId="0B7F7BB3" w14:textId="19FCEB27" w:rsidR="006F6CF7" w:rsidRDefault="006F6CF7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16D602B3" w14:textId="733A0563" w:rsidR="00A624B5" w:rsidRDefault="00A624B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PLEASE NOTE: World Museum trip date has had to be moved to 02/05/24 due to industrial strike action at the museum. There is no need to give permission again.</w:t>
                      </w:r>
                    </w:p>
                    <w:p w14:paraId="13ED8920" w14:textId="1AB2424E" w:rsidR="00A624B5" w:rsidRDefault="00A624B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43A66E39" w14:textId="35CD2742" w:rsidR="00A624B5" w:rsidRPr="00E504D3" w:rsidRDefault="00A624B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Next week will be learning about the Iron Age!</w:t>
                      </w:r>
                    </w:p>
                    <w:p w14:paraId="6A8531BD" w14:textId="54D7BED7" w:rsidR="002D4D30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08C3045E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A624B5">
        <w:rPr>
          <w:rFonts w:ascii="XCCW Joined 7a" w:hAnsi="XCCW Joined 7a" w:cs="Arial"/>
          <w:noProof/>
          <w:sz w:val="20"/>
          <w:lang w:eastAsia="en-GB"/>
        </w:rPr>
        <w:t>25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44EC49E0" w:rsidR="00123DBA" w:rsidRPr="003233B6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79A7EA37" w14:textId="2D65576D" w:rsidR="007224F9" w:rsidRPr="00F96520" w:rsidRDefault="007224F9" w:rsidP="007224F9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</w:p>
    <w:p w14:paraId="349D139E" w14:textId="3C8B47F7" w:rsidR="00823C81" w:rsidRPr="00F96520" w:rsidRDefault="00823C81" w:rsidP="00A624B5">
      <w:pPr>
        <w:pStyle w:val="NoSpacing"/>
        <w:rPr>
          <w:rFonts w:ascii="XCCW Joined 7a" w:hAnsi="XCCW Joined 7a"/>
          <w:b/>
          <w:sz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7224F9" w14:paraId="4C342A8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F5C90E1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D2EBAD6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34C29F4D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296614AE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224F9" w14:paraId="46C82D2E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7CA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AC9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17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643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7805801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15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52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E7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D2D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CADD4AD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F19C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BFF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6B53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22C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8585B74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ED6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834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D08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72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2986D99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6A7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9A8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75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5FAA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59C170E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78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8BA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7CB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B75E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C8272D6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535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03E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BA8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E86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F96CB2B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57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641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6F90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E3C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839B653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F8D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A0E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AD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0042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1F5208DA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598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85E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E46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3C6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423AE827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77777777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981A904E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6F6CF7"/>
    <w:rsid w:val="0070249D"/>
    <w:rsid w:val="0070465A"/>
    <w:rsid w:val="00707028"/>
    <w:rsid w:val="007154D8"/>
    <w:rsid w:val="007224F9"/>
    <w:rsid w:val="00722BEC"/>
    <w:rsid w:val="0074418A"/>
    <w:rsid w:val="00746584"/>
    <w:rsid w:val="00747907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903E42"/>
    <w:rsid w:val="00913F13"/>
    <w:rsid w:val="0091530C"/>
    <w:rsid w:val="0091540D"/>
    <w:rsid w:val="00930A4B"/>
    <w:rsid w:val="009454EF"/>
    <w:rsid w:val="00967A59"/>
    <w:rsid w:val="00973BCA"/>
    <w:rsid w:val="00983247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51D6"/>
    <w:rsid w:val="00A50906"/>
    <w:rsid w:val="00A51278"/>
    <w:rsid w:val="00A624B5"/>
    <w:rsid w:val="00A63EC8"/>
    <w:rsid w:val="00A76F98"/>
    <w:rsid w:val="00A93F91"/>
    <w:rsid w:val="00AB3515"/>
    <w:rsid w:val="00AD37E9"/>
    <w:rsid w:val="00AF20E8"/>
    <w:rsid w:val="00AF6809"/>
    <w:rsid w:val="00B07BBE"/>
    <w:rsid w:val="00B10637"/>
    <w:rsid w:val="00B13CF7"/>
    <w:rsid w:val="00B24496"/>
    <w:rsid w:val="00B37880"/>
    <w:rsid w:val="00B51693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04D3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6520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161E8031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2023-05-25T08:34:00Z</cp:lastPrinted>
  <dcterms:created xsi:type="dcterms:W3CDTF">2024-02-23T08:55:00Z</dcterms:created>
  <dcterms:modified xsi:type="dcterms:W3CDTF">2024-02-23T08:55:00Z</dcterms:modified>
</cp:coreProperties>
</file>