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3DEA5C7D" w:rsidR="00D90C8D" w:rsidRDefault="003B3858" w:rsidP="003C03C2">
      <w:pPr>
        <w:pStyle w:val="NoSpacing"/>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D94011">
        <w:rPr>
          <w:rFonts w:ascii="XCCW Joined 7a" w:hAnsi="XCCW Joined 7a"/>
          <w:b/>
          <w:color w:val="FF0000"/>
        </w:rPr>
        <w:t>15</w:t>
      </w:r>
      <w:r w:rsidR="00504D4D">
        <w:rPr>
          <w:rFonts w:ascii="XCCW Joined 7a" w:hAnsi="XCCW Joined 7a"/>
          <w:b/>
          <w:color w:val="FF0000"/>
        </w:rPr>
        <w:t>/</w:t>
      </w:r>
      <w:r w:rsidR="006D046E">
        <w:rPr>
          <w:rFonts w:ascii="XCCW Joined 7a" w:hAnsi="XCCW Joined 7a"/>
          <w:b/>
          <w:color w:val="FF0000"/>
        </w:rPr>
        <w:t>0</w:t>
      </w:r>
      <w:r w:rsidR="0091352D">
        <w:rPr>
          <w:rFonts w:ascii="XCCW Joined 7a" w:hAnsi="XCCW Joined 7a"/>
          <w:b/>
          <w:color w:val="FF0000"/>
        </w:rPr>
        <w:t>3</w:t>
      </w:r>
      <w:r w:rsidR="00504D4D">
        <w:rPr>
          <w:rFonts w:ascii="XCCW Joined 7a" w:hAnsi="XCCW Joined 7a"/>
          <w:b/>
          <w:color w:val="FF0000"/>
        </w:rPr>
        <w:t>/2</w:t>
      </w:r>
      <w:r w:rsidR="007224F9">
        <w:rPr>
          <w:rFonts w:ascii="XCCW Joined 7a" w:hAnsi="XCCW Joined 7a"/>
          <w:b/>
          <w:color w:val="FF0000"/>
        </w:rPr>
        <w:t>4</w:t>
      </w:r>
      <w:r w:rsidR="003C03C2">
        <w:rPr>
          <w:rFonts w:ascii="XCCW Joined 7a" w:hAnsi="XCCW Joined 7a"/>
          <w:b/>
        </w:rPr>
        <w:t xml:space="preserve"> </w:t>
      </w:r>
      <w:r w:rsidRPr="00C068AC">
        <w:rPr>
          <w:rFonts w:ascii="XCCW Joined 7a" w:hAnsi="XCCW Joined 7a"/>
          <w:b/>
        </w:rPr>
        <w:t>Homework due:</w:t>
      </w:r>
      <w:r w:rsidR="004E7298">
        <w:rPr>
          <w:rFonts w:ascii="XCCW Joined 7a" w:hAnsi="XCCW Joined 7a"/>
          <w:b/>
        </w:rPr>
        <w:t xml:space="preserve"> </w:t>
      </w:r>
      <w:r w:rsidR="00504D4D">
        <w:rPr>
          <w:rFonts w:ascii="XCCW Joined 7a" w:hAnsi="XCCW Joined 7a"/>
          <w:b/>
          <w:color w:val="FF0000"/>
        </w:rPr>
        <w:t>Wednesday</w:t>
      </w:r>
      <w:r w:rsidR="00141C77">
        <w:rPr>
          <w:rFonts w:ascii="XCCW Joined 7a" w:hAnsi="XCCW Joined 7a"/>
          <w:b/>
          <w:color w:val="FF0000"/>
        </w:rPr>
        <w:t xml:space="preserve"> </w:t>
      </w:r>
      <w:r w:rsidR="00D94011">
        <w:rPr>
          <w:rFonts w:ascii="XCCW Joined 7a" w:hAnsi="XCCW Joined 7a"/>
          <w:b/>
          <w:color w:val="FF0000"/>
        </w:rPr>
        <w:t>20</w:t>
      </w:r>
      <w:r w:rsidR="00A624B5">
        <w:rPr>
          <w:rFonts w:ascii="XCCW Joined 7a" w:hAnsi="XCCW Joined 7a"/>
          <w:b/>
          <w:color w:val="FF0000"/>
        </w:rPr>
        <w:t>th</w:t>
      </w:r>
      <w:r w:rsidR="003C03C2">
        <w:rPr>
          <w:rFonts w:ascii="XCCW Joined 7a" w:hAnsi="XCCW Joined 7a"/>
          <w:b/>
          <w:color w:val="FF0000"/>
        </w:rPr>
        <w:t xml:space="preserve"> of </w:t>
      </w:r>
      <w:r w:rsidR="0091352D">
        <w:rPr>
          <w:rFonts w:ascii="XCCW Joined 7a" w:hAnsi="XCCW Joined 7a"/>
          <w:b/>
          <w:color w:val="FF0000"/>
        </w:rPr>
        <w:t>March</w:t>
      </w:r>
      <w:r w:rsidR="003B6C20">
        <w:rPr>
          <w:rFonts w:ascii="XCCW Joined 7a" w:hAnsi="XCCW Joined 7a"/>
          <w:b/>
          <w:color w:val="FF0000"/>
        </w:rPr>
        <w:t xml:space="preserve"> </w:t>
      </w:r>
      <w:r w:rsidR="0031697B">
        <w:rPr>
          <w:rFonts w:ascii="XCCW Joined 7a" w:hAnsi="XCCW Joined 7a"/>
          <w:b/>
          <w:color w:val="FF0000"/>
        </w:rPr>
        <w:t>202</w:t>
      </w:r>
      <w:r w:rsidR="007224F9">
        <w:rPr>
          <w:rFonts w:ascii="XCCW Joined 7a" w:hAnsi="XCCW Joined 7a"/>
          <w:b/>
          <w:color w:val="FF000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4DA1FF73" w:rsidR="003B3858" w:rsidRPr="00DA3545" w:rsidRDefault="00490E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20362B6">
                <wp:simplePos x="0" y="0"/>
                <wp:positionH relativeFrom="margin">
                  <wp:posOffset>3936970</wp:posOffset>
                </wp:positionH>
                <wp:positionV relativeFrom="paragraph">
                  <wp:posOffset>94807</wp:posOffset>
                </wp:positionV>
                <wp:extent cx="2592070" cy="2062716"/>
                <wp:effectExtent l="0" t="0" r="17780" b="13970"/>
                <wp:wrapNone/>
                <wp:docPr id="7" name="Text Box 7"/>
                <wp:cNvGraphicFramePr/>
                <a:graphic xmlns:a="http://schemas.openxmlformats.org/drawingml/2006/main">
                  <a:graphicData uri="http://schemas.microsoft.com/office/word/2010/wordprocessingShape">
                    <wps:wsp>
                      <wps:cNvSpPr txBox="1"/>
                      <wps:spPr>
                        <a:xfrm>
                          <a:off x="0" y="0"/>
                          <a:ext cx="2592070" cy="206271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55A334B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A624B5">
                              <w:rPr>
                                <w:rFonts w:ascii="XCCW Joined 7a" w:hAnsi="XCCW Joined 7a" w:cs="Arial"/>
                                <w:color w:val="000000" w:themeColor="text1"/>
                                <w:sz w:val="20"/>
                                <w:szCs w:val="20"/>
                              </w:rPr>
                              <w:t>PE day</w:t>
                            </w:r>
                          </w:p>
                          <w:p w14:paraId="532A1376" w14:textId="1F2E4AD2" w:rsidR="00E529F2" w:rsidRDefault="003C03C2" w:rsidP="00D94011">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4DF92A76" w14:textId="60A8BD6E" w:rsidR="00D94011" w:rsidRPr="00D94011" w:rsidRDefault="00D94011" w:rsidP="00D94011">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Maths day </w:t>
                            </w:r>
                            <w:r w:rsidRPr="00D94011">
                              <w:rPr>
                                <w:rFonts w:ascii="XCCW Joined 7a" w:hAnsi="XCCW Joined 7a" w:cs="Arial"/>
                                <w:sz w:val="20"/>
                                <w:szCs w:val="20"/>
                              </w:rPr>
                              <w:t>-</w:t>
                            </w:r>
                            <w:r>
                              <w:rPr>
                                <w:rFonts w:ascii="XCCW Joined 7a" w:hAnsi="XCCW Joined 7a" w:cs="Arial"/>
                                <w:sz w:val="20"/>
                                <w:szCs w:val="20"/>
                              </w:rPr>
                              <w:t xml:space="preserve"> Friday</w:t>
                            </w: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10pt;margin-top:7.45pt;width:204.1pt;height:162.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55A334B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A624B5">
                        <w:rPr>
                          <w:rFonts w:ascii="XCCW Joined 7a" w:hAnsi="XCCW Joined 7a" w:cs="Arial"/>
                          <w:color w:val="000000" w:themeColor="text1"/>
                          <w:sz w:val="20"/>
                          <w:szCs w:val="20"/>
                        </w:rPr>
                        <w:t>PE day</w:t>
                      </w:r>
                    </w:p>
                    <w:p w14:paraId="532A1376" w14:textId="1F2E4AD2" w:rsidR="00E529F2" w:rsidRDefault="003C03C2" w:rsidP="00D94011">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4DF92A76" w14:textId="60A8BD6E" w:rsidR="00D94011" w:rsidRPr="00D94011" w:rsidRDefault="00D94011" w:rsidP="00D94011">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Maths day </w:t>
                      </w:r>
                      <w:r w:rsidRPr="00D94011">
                        <w:rPr>
                          <w:rFonts w:ascii="XCCW Joined 7a" w:hAnsi="XCCW Joined 7a" w:cs="Arial"/>
                          <w:sz w:val="20"/>
                          <w:szCs w:val="20"/>
                        </w:rPr>
                        <w:t>-</w:t>
                      </w:r>
                      <w:r>
                        <w:rPr>
                          <w:rFonts w:ascii="XCCW Joined 7a" w:hAnsi="XCCW Joined 7a" w:cs="Arial"/>
                          <w:sz w:val="20"/>
                          <w:szCs w:val="20"/>
                        </w:rPr>
                        <w:t xml:space="preserve"> Friday</w:t>
                      </w: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r w:rsidR="000D153C"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BAAC00D">
                <wp:simplePos x="0" y="0"/>
                <wp:positionH relativeFrom="margin">
                  <wp:posOffset>-124667</wp:posOffset>
                </wp:positionH>
                <wp:positionV relativeFrom="paragraph">
                  <wp:posOffset>94807</wp:posOffset>
                </wp:positionV>
                <wp:extent cx="3971925" cy="2041451"/>
                <wp:effectExtent l="0" t="0" r="28575" b="16510"/>
                <wp:wrapNone/>
                <wp:docPr id="6" name="Text Box 6"/>
                <wp:cNvGraphicFramePr/>
                <a:graphic xmlns:a="http://schemas.openxmlformats.org/drawingml/2006/main">
                  <a:graphicData uri="http://schemas.microsoft.com/office/word/2010/wordprocessingShape">
                    <wps:wsp>
                      <wps:cNvSpPr txBox="1"/>
                      <wps:spPr>
                        <a:xfrm>
                          <a:off x="0" y="0"/>
                          <a:ext cx="3971925" cy="20414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3BD367A3" w14:textId="36E79BB9" w:rsidR="006D046E" w:rsidRDefault="00D94011" w:rsidP="002F5712">
                            <w:pPr>
                              <w:pStyle w:val="NoSpacing"/>
                              <w:jc w:val="both"/>
                              <w:rPr>
                                <w:rFonts w:ascii="XCCW Joined 7a" w:hAnsi="XCCW Joined 7a"/>
                                <w:sz w:val="16"/>
                              </w:rPr>
                            </w:pPr>
                            <w:r>
                              <w:rPr>
                                <w:rFonts w:ascii="XCCW Joined 7a" w:hAnsi="XCCW Joined 7a"/>
                                <w:sz w:val="16"/>
                              </w:rPr>
                              <w:t>We had worked so hard on our Spring term assessments and spent time going over them and how we could improve next time! The tests along with scores will be sent home in due course. Miss Bennett has also taught us in some lessons this week which has been lots of fun. We have also been doing lots of science this week for British Science Week.</w:t>
                            </w:r>
                          </w:p>
                          <w:p w14:paraId="2A4EB4B8" w14:textId="2877BCE7" w:rsidR="0091352D" w:rsidRDefault="0091352D" w:rsidP="002F5712">
                            <w:pPr>
                              <w:pStyle w:val="NoSpacing"/>
                              <w:jc w:val="both"/>
                              <w:rPr>
                                <w:rFonts w:ascii="XCCW Joined 7a" w:hAnsi="XCCW Joined 7a"/>
                                <w:sz w:val="16"/>
                              </w:rPr>
                            </w:pPr>
                          </w:p>
                          <w:p w14:paraId="1496BD64" w14:textId="77777777" w:rsidR="0091352D" w:rsidRDefault="0091352D" w:rsidP="002F5712">
                            <w:pPr>
                              <w:pStyle w:val="NoSpacing"/>
                              <w:jc w:val="both"/>
                              <w:rPr>
                                <w:rFonts w:ascii="XCCW Joined 7a" w:hAnsi="XCCW Joined 7a"/>
                                <w:sz w:val="16"/>
                              </w:rPr>
                            </w:pPr>
                          </w:p>
                          <w:p w14:paraId="43A66E39" w14:textId="1BDC452B" w:rsidR="00A624B5" w:rsidRDefault="00A624B5" w:rsidP="002F5712">
                            <w:pPr>
                              <w:pStyle w:val="NoSpacing"/>
                              <w:jc w:val="both"/>
                              <w:rPr>
                                <w:rFonts w:ascii="XCCW Joined 7a" w:hAnsi="XCCW Joined 7a"/>
                                <w:sz w:val="16"/>
                              </w:rPr>
                            </w:pPr>
                            <w:r>
                              <w:rPr>
                                <w:rFonts w:ascii="XCCW Joined 7a" w:hAnsi="XCCW Joined 7a"/>
                                <w:sz w:val="16"/>
                              </w:rPr>
                              <w:t xml:space="preserve">Next week will be </w:t>
                            </w:r>
                            <w:r w:rsidR="00D94011">
                              <w:rPr>
                                <w:rFonts w:ascii="XCCW Joined 7a" w:hAnsi="XCCW Joined 7a"/>
                                <w:sz w:val="16"/>
                              </w:rPr>
                              <w:t>back to normal routines!</w:t>
                            </w:r>
                          </w:p>
                          <w:p w14:paraId="6C5650B2" w14:textId="77777777" w:rsidR="00D94011" w:rsidRPr="00E504D3" w:rsidRDefault="00D94011" w:rsidP="002F5712">
                            <w:pPr>
                              <w:pStyle w:val="NoSpacing"/>
                              <w:jc w:val="both"/>
                              <w:rPr>
                                <w:rFonts w:ascii="XCCW Joined 7a" w:hAnsi="XCCW Joined 7a"/>
                                <w:sz w:val="16"/>
                              </w:rPr>
                            </w:pPr>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45pt;width:312.75pt;height:1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" fillcolor="white [3201]" strokeweight=".5pt">
                <v:textbo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3BD367A3" w14:textId="36E79BB9" w:rsidR="006D046E" w:rsidRDefault="00D94011" w:rsidP="002F5712">
                      <w:pPr>
                        <w:pStyle w:val="NoSpacing"/>
                        <w:jc w:val="both"/>
                        <w:rPr>
                          <w:rFonts w:ascii="XCCW Joined 7a" w:hAnsi="XCCW Joined 7a"/>
                          <w:sz w:val="16"/>
                        </w:rPr>
                      </w:pPr>
                      <w:r>
                        <w:rPr>
                          <w:rFonts w:ascii="XCCW Joined 7a" w:hAnsi="XCCW Joined 7a"/>
                          <w:sz w:val="16"/>
                        </w:rPr>
                        <w:t>We had worked so hard on our Spring term assessments and spent time going over them and how we could improve next time! The tests along with scores will be sent home in due course. Miss Bennett has also taught us in some lessons this week which has been lots of fun. We have also been doing lots of science this week for British Science Week.</w:t>
                      </w:r>
                    </w:p>
                    <w:p w14:paraId="2A4EB4B8" w14:textId="2877BCE7" w:rsidR="0091352D" w:rsidRDefault="0091352D" w:rsidP="002F5712">
                      <w:pPr>
                        <w:pStyle w:val="NoSpacing"/>
                        <w:jc w:val="both"/>
                        <w:rPr>
                          <w:rFonts w:ascii="XCCW Joined 7a" w:hAnsi="XCCW Joined 7a"/>
                          <w:sz w:val="16"/>
                        </w:rPr>
                      </w:pPr>
                    </w:p>
                    <w:p w14:paraId="1496BD64" w14:textId="77777777" w:rsidR="0091352D" w:rsidRDefault="0091352D" w:rsidP="002F5712">
                      <w:pPr>
                        <w:pStyle w:val="NoSpacing"/>
                        <w:jc w:val="both"/>
                        <w:rPr>
                          <w:rFonts w:ascii="XCCW Joined 7a" w:hAnsi="XCCW Joined 7a"/>
                          <w:sz w:val="16"/>
                        </w:rPr>
                      </w:pPr>
                    </w:p>
                    <w:p w14:paraId="43A66E39" w14:textId="1BDC452B" w:rsidR="00A624B5" w:rsidRDefault="00A624B5" w:rsidP="002F5712">
                      <w:pPr>
                        <w:pStyle w:val="NoSpacing"/>
                        <w:jc w:val="both"/>
                        <w:rPr>
                          <w:rFonts w:ascii="XCCW Joined 7a" w:hAnsi="XCCW Joined 7a"/>
                          <w:sz w:val="16"/>
                        </w:rPr>
                      </w:pPr>
                      <w:r>
                        <w:rPr>
                          <w:rFonts w:ascii="XCCW Joined 7a" w:hAnsi="XCCW Joined 7a"/>
                          <w:sz w:val="16"/>
                        </w:rPr>
                        <w:t xml:space="preserve">Next week will be </w:t>
                      </w:r>
                      <w:r w:rsidR="00D94011">
                        <w:rPr>
                          <w:rFonts w:ascii="XCCW Joined 7a" w:hAnsi="XCCW Joined 7a"/>
                          <w:sz w:val="16"/>
                        </w:rPr>
                        <w:t>back to normal routines!</w:t>
                      </w:r>
                    </w:p>
                    <w:p w14:paraId="6C5650B2" w14:textId="77777777" w:rsidR="00D94011" w:rsidRPr="00E504D3" w:rsidRDefault="00D94011" w:rsidP="002F5712">
                      <w:pPr>
                        <w:pStyle w:val="NoSpacing"/>
                        <w:jc w:val="both"/>
                        <w:rPr>
                          <w:rFonts w:ascii="XCCW Joined 7a" w:hAnsi="XCCW Joined 7a"/>
                          <w:sz w:val="16"/>
                        </w:rPr>
                      </w:pPr>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0C9B65F7" w14:textId="10397661" w:rsidR="007F392E" w:rsidRPr="00E529F2"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06DA8A38" w:rsidR="007F392E" w:rsidRDefault="007F392E" w:rsidP="003233B6">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B247FF">
        <w:rPr>
          <w:rFonts w:ascii="XCCW Joined 7a" w:hAnsi="XCCW Joined 7a" w:cs="Arial"/>
          <w:noProof/>
          <w:sz w:val="20"/>
          <w:lang w:eastAsia="en-GB"/>
        </w:rPr>
        <w:t>33</w:t>
      </w:r>
      <w:bookmarkStart w:id="0" w:name="_GoBack"/>
      <w:bookmarkEnd w:id="0"/>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677EA32F" w:rsidR="00F97AF8" w:rsidRPr="003233B6" w:rsidRDefault="00A451D6"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Reading</w:t>
      </w:r>
      <w:r w:rsidR="007F392E">
        <w:rPr>
          <w:rFonts w:ascii="XCCW Joined 7a" w:hAnsi="XCCW Joined 7a" w:cs="Arial"/>
          <w:noProof/>
          <w:sz w:val="20"/>
          <w:lang w:eastAsia="en-GB"/>
        </w:rPr>
        <w:t xml:space="preserve">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44EC49E0" w:rsidR="00123DBA" w:rsidRPr="003233B6"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w:t>
      </w:r>
      <w:r w:rsidRPr="003C3DB8">
        <w:rPr>
          <w:rFonts w:ascii="XCCW Joined 7a" w:hAnsi="XCCW Joined 7a"/>
          <w:b/>
          <w:sz w:val="20"/>
        </w:rPr>
        <w:t>one to two full sentences</w:t>
      </w:r>
      <w:r>
        <w:rPr>
          <w:rFonts w:ascii="XCCW Joined 7a" w:hAnsi="XCCW Joined 7a"/>
          <w:sz w:val="20"/>
        </w:rPr>
        <w:t xml:space="preserve"> </w:t>
      </w:r>
      <w:r w:rsidRPr="000C51C2">
        <w:rPr>
          <w:rFonts w:ascii="XCCW Joined 7a" w:hAnsi="XCCW Joined 7a"/>
          <w:b/>
          <w:sz w:val="20"/>
        </w:rPr>
        <w:t>about a book you are reading at home or from school.</w:t>
      </w:r>
      <w:r>
        <w:rPr>
          <w:rFonts w:ascii="XCCW Joined 7a" w:hAnsi="XCCW Joined 7a"/>
          <w:sz w:val="20"/>
        </w:rPr>
        <w:t xml:space="preserve"> </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79A7EA37" w14:textId="2D65576D" w:rsidR="007224F9" w:rsidRPr="00F96520" w:rsidRDefault="007224F9" w:rsidP="007224F9">
      <w:pPr>
        <w:pStyle w:val="NoSpacing"/>
        <w:numPr>
          <w:ilvl w:val="0"/>
          <w:numId w:val="26"/>
        </w:numPr>
        <w:rPr>
          <w:rFonts w:ascii="XCCW Joined 7a" w:hAnsi="XCCW Joined 7a"/>
          <w:sz w:val="20"/>
          <w:u w:val="single"/>
        </w:rPr>
      </w:pPr>
      <w:r w:rsidRPr="008D05D9">
        <w:rPr>
          <w:rFonts w:ascii="XCCW Joined 7a" w:hAnsi="XCCW Joined 7a"/>
          <w:sz w:val="20"/>
        </w:rPr>
        <w:t>Spellings to be practiced in the table below until it is completed</w:t>
      </w:r>
    </w:p>
    <w:p w14:paraId="349D139E" w14:textId="3C8B47F7" w:rsidR="00823C81" w:rsidRPr="00F96520" w:rsidRDefault="00823C81" w:rsidP="00A624B5">
      <w:pPr>
        <w:pStyle w:val="NoSpacing"/>
        <w:rPr>
          <w:rFonts w:ascii="XCCW Joined 7a" w:hAnsi="XCCW Joined 7a"/>
          <w:b/>
          <w:sz w:val="20"/>
          <w:u w:val="single"/>
        </w:rPr>
      </w:pPr>
    </w:p>
    <w:tbl>
      <w:tblPr>
        <w:tblStyle w:val="TableGrid"/>
        <w:tblW w:w="0" w:type="auto"/>
        <w:tblLook w:val="04A0" w:firstRow="1" w:lastRow="0" w:firstColumn="1" w:lastColumn="0" w:noHBand="0" w:noVBand="1"/>
      </w:tblPr>
      <w:tblGrid>
        <w:gridCol w:w="2549"/>
        <w:gridCol w:w="2549"/>
        <w:gridCol w:w="2549"/>
        <w:gridCol w:w="2549"/>
      </w:tblGrid>
      <w:tr w:rsidR="007224F9" w14:paraId="4C342A88" w14:textId="77777777" w:rsidTr="00C23EB8">
        <w:tc>
          <w:tcPr>
            <w:tcW w:w="2549"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0F5C90E1" w14:textId="77777777" w:rsidR="007224F9" w:rsidRDefault="007224F9" w:rsidP="00C23EB8">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D2EBAD6" w14:textId="77777777" w:rsidR="007224F9" w:rsidRDefault="007224F9" w:rsidP="00C23EB8">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34C29F4D" w14:textId="77777777" w:rsidR="007224F9" w:rsidRDefault="007224F9" w:rsidP="00C23EB8">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296614AE" w14:textId="77777777" w:rsidR="007224F9" w:rsidRDefault="007224F9" w:rsidP="00C23EB8">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7224F9" w14:paraId="46C82D2E" w14:textId="77777777" w:rsidTr="00C23EB8">
        <w:tc>
          <w:tcPr>
            <w:tcW w:w="2549" w:type="dxa"/>
            <w:tcBorders>
              <w:top w:val="single" w:sz="4" w:space="0" w:color="auto"/>
              <w:left w:val="single" w:sz="4" w:space="0" w:color="auto"/>
              <w:bottom w:val="single" w:sz="4" w:space="0" w:color="auto"/>
              <w:right w:val="single" w:sz="4" w:space="0" w:color="auto"/>
            </w:tcBorders>
          </w:tcPr>
          <w:p w14:paraId="08507CA6"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2CAAC99"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44C173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6236435" w14:textId="77777777" w:rsidR="007224F9" w:rsidRDefault="007224F9" w:rsidP="00C23EB8">
            <w:pPr>
              <w:pStyle w:val="NoSpacing"/>
              <w:rPr>
                <w:rFonts w:ascii="XCCW Joined 7a" w:hAnsi="XCCW Joined 7a" w:cs="Arial"/>
                <w:noProof/>
                <w:sz w:val="20"/>
                <w:lang w:eastAsia="en-GB"/>
              </w:rPr>
            </w:pPr>
          </w:p>
        </w:tc>
      </w:tr>
      <w:tr w:rsidR="007224F9" w14:paraId="47805801" w14:textId="77777777" w:rsidTr="00C23EB8">
        <w:tc>
          <w:tcPr>
            <w:tcW w:w="2549" w:type="dxa"/>
            <w:tcBorders>
              <w:top w:val="single" w:sz="4" w:space="0" w:color="auto"/>
              <w:left w:val="single" w:sz="4" w:space="0" w:color="auto"/>
              <w:bottom w:val="single" w:sz="4" w:space="0" w:color="auto"/>
              <w:right w:val="single" w:sz="4" w:space="0" w:color="auto"/>
            </w:tcBorders>
          </w:tcPr>
          <w:p w14:paraId="087A152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E8A520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B79E715"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A2D2DD" w14:textId="77777777" w:rsidR="007224F9" w:rsidRDefault="007224F9" w:rsidP="00C23EB8">
            <w:pPr>
              <w:pStyle w:val="NoSpacing"/>
              <w:rPr>
                <w:rFonts w:ascii="XCCW Joined 7a" w:hAnsi="XCCW Joined 7a" w:cs="Arial"/>
                <w:noProof/>
                <w:sz w:val="20"/>
                <w:lang w:eastAsia="en-GB"/>
              </w:rPr>
            </w:pPr>
          </w:p>
        </w:tc>
      </w:tr>
      <w:tr w:rsidR="007224F9" w14:paraId="6CADD4AD" w14:textId="77777777" w:rsidTr="00C23EB8">
        <w:tc>
          <w:tcPr>
            <w:tcW w:w="2549" w:type="dxa"/>
            <w:tcBorders>
              <w:top w:val="single" w:sz="4" w:space="0" w:color="auto"/>
              <w:left w:val="single" w:sz="4" w:space="0" w:color="auto"/>
              <w:bottom w:val="single" w:sz="4" w:space="0" w:color="auto"/>
              <w:right w:val="single" w:sz="4" w:space="0" w:color="auto"/>
            </w:tcBorders>
          </w:tcPr>
          <w:p w14:paraId="21BCF19C"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88DBFF1"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096B53"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16722C7" w14:textId="77777777" w:rsidR="007224F9" w:rsidRDefault="007224F9" w:rsidP="00C23EB8">
            <w:pPr>
              <w:pStyle w:val="NoSpacing"/>
              <w:rPr>
                <w:rFonts w:ascii="XCCW Joined 7a" w:hAnsi="XCCW Joined 7a" w:cs="Arial"/>
                <w:noProof/>
                <w:sz w:val="20"/>
                <w:lang w:eastAsia="en-GB"/>
              </w:rPr>
            </w:pPr>
          </w:p>
        </w:tc>
      </w:tr>
      <w:tr w:rsidR="007224F9" w14:paraId="68585B74" w14:textId="77777777" w:rsidTr="00C23EB8">
        <w:tc>
          <w:tcPr>
            <w:tcW w:w="2549" w:type="dxa"/>
            <w:tcBorders>
              <w:top w:val="single" w:sz="4" w:space="0" w:color="auto"/>
              <w:left w:val="single" w:sz="4" w:space="0" w:color="auto"/>
              <w:bottom w:val="single" w:sz="4" w:space="0" w:color="auto"/>
              <w:right w:val="single" w:sz="4" w:space="0" w:color="auto"/>
            </w:tcBorders>
          </w:tcPr>
          <w:p w14:paraId="63C4ED61"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4D38346"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5FD086"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3CF7215" w14:textId="77777777" w:rsidR="007224F9" w:rsidRDefault="007224F9" w:rsidP="00C23EB8">
            <w:pPr>
              <w:pStyle w:val="NoSpacing"/>
              <w:rPr>
                <w:rFonts w:ascii="XCCW Joined 7a" w:hAnsi="XCCW Joined 7a" w:cs="Arial"/>
                <w:noProof/>
                <w:sz w:val="20"/>
                <w:lang w:eastAsia="en-GB"/>
              </w:rPr>
            </w:pPr>
          </w:p>
        </w:tc>
      </w:tr>
      <w:tr w:rsidR="007224F9" w14:paraId="2986D998" w14:textId="77777777" w:rsidTr="00C23EB8">
        <w:tc>
          <w:tcPr>
            <w:tcW w:w="2549" w:type="dxa"/>
            <w:tcBorders>
              <w:top w:val="single" w:sz="4" w:space="0" w:color="auto"/>
              <w:left w:val="single" w:sz="4" w:space="0" w:color="auto"/>
              <w:bottom w:val="single" w:sz="4" w:space="0" w:color="auto"/>
              <w:right w:val="single" w:sz="4" w:space="0" w:color="auto"/>
            </w:tcBorders>
          </w:tcPr>
          <w:p w14:paraId="20B96A74"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4359A8B"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776750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745FAA" w14:textId="77777777" w:rsidR="007224F9" w:rsidRDefault="007224F9" w:rsidP="00C23EB8">
            <w:pPr>
              <w:pStyle w:val="NoSpacing"/>
              <w:rPr>
                <w:rFonts w:ascii="XCCW Joined 7a" w:hAnsi="XCCW Joined 7a" w:cs="Arial"/>
                <w:noProof/>
                <w:sz w:val="20"/>
                <w:lang w:eastAsia="en-GB"/>
              </w:rPr>
            </w:pPr>
          </w:p>
        </w:tc>
      </w:tr>
      <w:tr w:rsidR="007224F9" w14:paraId="59C170E8" w14:textId="77777777" w:rsidTr="00C23EB8">
        <w:tc>
          <w:tcPr>
            <w:tcW w:w="2549" w:type="dxa"/>
            <w:tcBorders>
              <w:top w:val="single" w:sz="4" w:space="0" w:color="auto"/>
              <w:left w:val="single" w:sz="4" w:space="0" w:color="auto"/>
              <w:bottom w:val="single" w:sz="4" w:space="0" w:color="auto"/>
              <w:right w:val="single" w:sz="4" w:space="0" w:color="auto"/>
            </w:tcBorders>
          </w:tcPr>
          <w:p w14:paraId="35567815"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1498BA1"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7E7CB4"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882B75E" w14:textId="77777777" w:rsidR="007224F9" w:rsidRDefault="007224F9" w:rsidP="00C23EB8">
            <w:pPr>
              <w:pStyle w:val="NoSpacing"/>
              <w:rPr>
                <w:rFonts w:ascii="XCCW Joined 7a" w:hAnsi="XCCW Joined 7a" w:cs="Arial"/>
                <w:noProof/>
                <w:sz w:val="20"/>
                <w:lang w:eastAsia="en-GB"/>
              </w:rPr>
            </w:pPr>
          </w:p>
        </w:tc>
      </w:tr>
      <w:tr w:rsidR="007224F9" w14:paraId="4C8272D6" w14:textId="77777777" w:rsidTr="00C23EB8">
        <w:tc>
          <w:tcPr>
            <w:tcW w:w="2549" w:type="dxa"/>
            <w:tcBorders>
              <w:top w:val="single" w:sz="4" w:space="0" w:color="auto"/>
              <w:left w:val="single" w:sz="4" w:space="0" w:color="auto"/>
              <w:bottom w:val="single" w:sz="4" w:space="0" w:color="auto"/>
              <w:right w:val="single" w:sz="4" w:space="0" w:color="auto"/>
            </w:tcBorders>
          </w:tcPr>
          <w:p w14:paraId="6D15535D"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2C03E1"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9DBA8F"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0AE866" w14:textId="77777777" w:rsidR="007224F9" w:rsidRDefault="007224F9" w:rsidP="00C23EB8">
            <w:pPr>
              <w:pStyle w:val="NoSpacing"/>
              <w:rPr>
                <w:rFonts w:ascii="XCCW Joined 7a" w:hAnsi="XCCW Joined 7a" w:cs="Arial"/>
                <w:noProof/>
                <w:sz w:val="20"/>
                <w:lang w:eastAsia="en-GB"/>
              </w:rPr>
            </w:pPr>
          </w:p>
        </w:tc>
      </w:tr>
      <w:tr w:rsidR="007224F9" w14:paraId="3F96CB2B" w14:textId="77777777" w:rsidTr="00C23EB8">
        <w:tc>
          <w:tcPr>
            <w:tcW w:w="2549" w:type="dxa"/>
            <w:tcBorders>
              <w:top w:val="single" w:sz="4" w:space="0" w:color="auto"/>
              <w:left w:val="single" w:sz="4" w:space="0" w:color="auto"/>
              <w:bottom w:val="single" w:sz="4" w:space="0" w:color="auto"/>
              <w:right w:val="single" w:sz="4" w:space="0" w:color="auto"/>
            </w:tcBorders>
          </w:tcPr>
          <w:p w14:paraId="437C572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4286417"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C946F90"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588E3C5" w14:textId="77777777" w:rsidR="007224F9" w:rsidRDefault="007224F9" w:rsidP="00C23EB8">
            <w:pPr>
              <w:pStyle w:val="NoSpacing"/>
              <w:rPr>
                <w:rFonts w:ascii="XCCW Joined 7a" w:hAnsi="XCCW Joined 7a" w:cs="Arial"/>
                <w:noProof/>
                <w:sz w:val="20"/>
                <w:lang w:eastAsia="en-GB"/>
              </w:rPr>
            </w:pPr>
          </w:p>
        </w:tc>
      </w:tr>
      <w:tr w:rsidR="007224F9" w14:paraId="3839B653" w14:textId="77777777" w:rsidTr="00C23EB8">
        <w:tc>
          <w:tcPr>
            <w:tcW w:w="2549" w:type="dxa"/>
            <w:tcBorders>
              <w:top w:val="single" w:sz="4" w:space="0" w:color="auto"/>
              <w:left w:val="single" w:sz="4" w:space="0" w:color="auto"/>
              <w:bottom w:val="single" w:sz="4" w:space="0" w:color="auto"/>
              <w:right w:val="single" w:sz="4" w:space="0" w:color="auto"/>
            </w:tcBorders>
          </w:tcPr>
          <w:p w14:paraId="16FCF8DB"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1E3A0EF"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4A1AD3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97F0042" w14:textId="77777777" w:rsidR="007224F9" w:rsidRDefault="007224F9" w:rsidP="00C23EB8">
            <w:pPr>
              <w:pStyle w:val="NoSpacing"/>
              <w:rPr>
                <w:rFonts w:ascii="XCCW Joined 7a" w:hAnsi="XCCW Joined 7a" w:cs="Arial"/>
                <w:noProof/>
                <w:sz w:val="20"/>
                <w:lang w:eastAsia="en-GB"/>
              </w:rPr>
            </w:pPr>
          </w:p>
        </w:tc>
      </w:tr>
      <w:tr w:rsidR="007224F9" w14:paraId="1F5208DA" w14:textId="77777777" w:rsidTr="00C23EB8">
        <w:tc>
          <w:tcPr>
            <w:tcW w:w="2549" w:type="dxa"/>
            <w:tcBorders>
              <w:top w:val="single" w:sz="4" w:space="0" w:color="auto"/>
              <w:left w:val="single" w:sz="4" w:space="0" w:color="auto"/>
              <w:bottom w:val="single" w:sz="4" w:space="0" w:color="auto"/>
              <w:right w:val="single" w:sz="4" w:space="0" w:color="auto"/>
            </w:tcBorders>
          </w:tcPr>
          <w:p w14:paraId="1914598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CBB85E8"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10CE469" w14:textId="77777777" w:rsidR="007224F9" w:rsidRDefault="007224F9" w:rsidP="00C23EB8">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A33C6D" w14:textId="77777777" w:rsidR="007224F9" w:rsidRDefault="007224F9" w:rsidP="00C23EB8">
            <w:pPr>
              <w:pStyle w:val="NoSpacing"/>
              <w:rPr>
                <w:rFonts w:ascii="XCCW Joined 7a" w:hAnsi="XCCW Joined 7a" w:cs="Arial"/>
                <w:noProof/>
                <w:sz w:val="20"/>
                <w:lang w:eastAsia="en-GB"/>
              </w:rPr>
            </w:pPr>
          </w:p>
        </w:tc>
      </w:tr>
    </w:tbl>
    <w:p w14:paraId="4AF44FFA" w14:textId="423AE827"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6289DE50" w14:textId="363338DC" w:rsidR="009A0050"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school</w:t>
      </w:r>
      <w:r w:rsidR="00E529F2">
        <w:rPr>
          <w:rFonts w:ascii="XCCW Joined 7a" w:hAnsi="XCCW Joined 7a"/>
          <w:b/>
          <w:sz w:val="20"/>
        </w:rPr>
        <w:t>’</w:t>
      </w:r>
      <w:r w:rsidR="00123DBA">
        <w:rPr>
          <w:rFonts w:ascii="XCCW Joined 7a" w:hAnsi="XCCW Joined 7a"/>
          <w:b/>
          <w:sz w:val="20"/>
        </w:rPr>
        <w:t>s</w:t>
      </w:r>
      <w:r>
        <w:rPr>
          <w:rFonts w:ascii="XCCW Joined 7a" w:hAnsi="XCCW Joined 7a"/>
          <w:b/>
          <w:sz w:val="20"/>
        </w:rPr>
        <w:t xml:space="preserve"> website.</w:t>
      </w:r>
    </w:p>
    <w:p w14:paraId="3526C913" w14:textId="1882A7AC" w:rsidR="003C3DB8"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4877A879" w14:textId="77777777" w:rsidR="00165045" w:rsidRDefault="00165045" w:rsidP="007B2916">
      <w:pPr>
        <w:pStyle w:val="NoSpacing"/>
        <w:rPr>
          <w:rFonts w:ascii="XCCW Joined 7a" w:hAnsi="XCCW Joined 7a"/>
          <w:sz w:val="20"/>
          <w:szCs w:val="24"/>
        </w:rPr>
      </w:pPr>
    </w:p>
    <w:p w14:paraId="5BE9CEC6" w14:textId="3AEC33D6" w:rsidR="007F392E" w:rsidRDefault="00490E3C" w:rsidP="007F392E">
      <w:pPr>
        <w:pStyle w:val="NoSpacing"/>
        <w:rPr>
          <w:rFonts w:ascii="XCCW Joined 7a" w:hAnsi="XCCW Joined 7a"/>
          <w:b/>
          <w:sz w:val="20"/>
        </w:rPr>
      </w:pPr>
      <w:r>
        <w:rPr>
          <w:rFonts w:ascii="XCCW Joined 7a" w:hAnsi="XCCW Joined 7a"/>
          <w:b/>
          <w:sz w:val="20"/>
        </w:rPr>
        <w:t>P</w:t>
      </w:r>
      <w:r w:rsidR="007F392E">
        <w:rPr>
          <w:rFonts w:ascii="XCCW Joined 7a" w:hAnsi="XCCW Joined 7a"/>
          <w:b/>
          <w:sz w:val="20"/>
        </w:rPr>
        <w:t>lease have an adult sign this homework page</w:t>
      </w:r>
    </w:p>
    <w:p w14:paraId="5888E89A" w14:textId="4FA1FB35"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981A904E"/>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733F6"/>
    <w:rsid w:val="00092878"/>
    <w:rsid w:val="000C258D"/>
    <w:rsid w:val="000C51C2"/>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65045"/>
    <w:rsid w:val="00176AEF"/>
    <w:rsid w:val="00180179"/>
    <w:rsid w:val="001848B0"/>
    <w:rsid w:val="001C6B68"/>
    <w:rsid w:val="001D3D12"/>
    <w:rsid w:val="001D5EA1"/>
    <w:rsid w:val="001D78EB"/>
    <w:rsid w:val="001E714C"/>
    <w:rsid w:val="001E7D75"/>
    <w:rsid w:val="001F59F3"/>
    <w:rsid w:val="00210F81"/>
    <w:rsid w:val="00212FF9"/>
    <w:rsid w:val="00220293"/>
    <w:rsid w:val="002261AE"/>
    <w:rsid w:val="0022732F"/>
    <w:rsid w:val="00237068"/>
    <w:rsid w:val="00244B99"/>
    <w:rsid w:val="00250968"/>
    <w:rsid w:val="00272845"/>
    <w:rsid w:val="00290F4E"/>
    <w:rsid w:val="002A1828"/>
    <w:rsid w:val="002A4DB2"/>
    <w:rsid w:val="002A4EAE"/>
    <w:rsid w:val="002A5FBD"/>
    <w:rsid w:val="002C3664"/>
    <w:rsid w:val="002D0FDB"/>
    <w:rsid w:val="002D4D30"/>
    <w:rsid w:val="002D7638"/>
    <w:rsid w:val="002E1A24"/>
    <w:rsid w:val="002E7078"/>
    <w:rsid w:val="002F2B2F"/>
    <w:rsid w:val="002F4E30"/>
    <w:rsid w:val="002F5712"/>
    <w:rsid w:val="002F6A66"/>
    <w:rsid w:val="00302613"/>
    <w:rsid w:val="00305F93"/>
    <w:rsid w:val="0031697B"/>
    <w:rsid w:val="00322444"/>
    <w:rsid w:val="00322C32"/>
    <w:rsid w:val="003233B6"/>
    <w:rsid w:val="00335BD5"/>
    <w:rsid w:val="003421D9"/>
    <w:rsid w:val="00350151"/>
    <w:rsid w:val="003943F9"/>
    <w:rsid w:val="003B3858"/>
    <w:rsid w:val="003B6C20"/>
    <w:rsid w:val="003C03C2"/>
    <w:rsid w:val="003C3DB8"/>
    <w:rsid w:val="003D7E60"/>
    <w:rsid w:val="003E7ED3"/>
    <w:rsid w:val="0041438B"/>
    <w:rsid w:val="00415407"/>
    <w:rsid w:val="004258C4"/>
    <w:rsid w:val="00441E5A"/>
    <w:rsid w:val="0045109B"/>
    <w:rsid w:val="00451617"/>
    <w:rsid w:val="00454D93"/>
    <w:rsid w:val="0048458D"/>
    <w:rsid w:val="00490E3C"/>
    <w:rsid w:val="00491FB5"/>
    <w:rsid w:val="00497804"/>
    <w:rsid w:val="004A3F9D"/>
    <w:rsid w:val="004B3C76"/>
    <w:rsid w:val="004D0C88"/>
    <w:rsid w:val="004E7298"/>
    <w:rsid w:val="004F5F3E"/>
    <w:rsid w:val="0050116D"/>
    <w:rsid w:val="00504D4D"/>
    <w:rsid w:val="005235A1"/>
    <w:rsid w:val="00542EB6"/>
    <w:rsid w:val="005523DC"/>
    <w:rsid w:val="0056434B"/>
    <w:rsid w:val="005703DE"/>
    <w:rsid w:val="00585146"/>
    <w:rsid w:val="005A109B"/>
    <w:rsid w:val="005B0CA2"/>
    <w:rsid w:val="005B796B"/>
    <w:rsid w:val="005C55B2"/>
    <w:rsid w:val="005D54F1"/>
    <w:rsid w:val="005D71EE"/>
    <w:rsid w:val="005E363E"/>
    <w:rsid w:val="0060737F"/>
    <w:rsid w:val="00610F53"/>
    <w:rsid w:val="0061278E"/>
    <w:rsid w:val="00615894"/>
    <w:rsid w:val="00616B5C"/>
    <w:rsid w:val="00623C1B"/>
    <w:rsid w:val="006301D8"/>
    <w:rsid w:val="0066196F"/>
    <w:rsid w:val="006709AA"/>
    <w:rsid w:val="00687603"/>
    <w:rsid w:val="00687A4C"/>
    <w:rsid w:val="0069335D"/>
    <w:rsid w:val="006948D1"/>
    <w:rsid w:val="006A0385"/>
    <w:rsid w:val="006A28DF"/>
    <w:rsid w:val="006B0261"/>
    <w:rsid w:val="006B28B9"/>
    <w:rsid w:val="006B49B7"/>
    <w:rsid w:val="006D046E"/>
    <w:rsid w:val="006E09E9"/>
    <w:rsid w:val="006E5710"/>
    <w:rsid w:val="006F6CF7"/>
    <w:rsid w:val="0070249D"/>
    <w:rsid w:val="0070465A"/>
    <w:rsid w:val="00707028"/>
    <w:rsid w:val="007154D8"/>
    <w:rsid w:val="007224F9"/>
    <w:rsid w:val="00722BEC"/>
    <w:rsid w:val="0074418A"/>
    <w:rsid w:val="00746584"/>
    <w:rsid w:val="00747907"/>
    <w:rsid w:val="00784FA2"/>
    <w:rsid w:val="00790A36"/>
    <w:rsid w:val="00791519"/>
    <w:rsid w:val="00795FBD"/>
    <w:rsid w:val="007A6FF1"/>
    <w:rsid w:val="007B2916"/>
    <w:rsid w:val="007B6D2B"/>
    <w:rsid w:val="007E6495"/>
    <w:rsid w:val="007F08DE"/>
    <w:rsid w:val="007F392E"/>
    <w:rsid w:val="007F5B46"/>
    <w:rsid w:val="008018E5"/>
    <w:rsid w:val="008044F0"/>
    <w:rsid w:val="008056CA"/>
    <w:rsid w:val="00822D38"/>
    <w:rsid w:val="00823C81"/>
    <w:rsid w:val="00851AF3"/>
    <w:rsid w:val="0085623E"/>
    <w:rsid w:val="0086525D"/>
    <w:rsid w:val="00883968"/>
    <w:rsid w:val="00893D27"/>
    <w:rsid w:val="008B128E"/>
    <w:rsid w:val="008C6D22"/>
    <w:rsid w:val="008D05D9"/>
    <w:rsid w:val="008D58F1"/>
    <w:rsid w:val="00903E42"/>
    <w:rsid w:val="0091352D"/>
    <w:rsid w:val="00913F13"/>
    <w:rsid w:val="0091530C"/>
    <w:rsid w:val="0091540D"/>
    <w:rsid w:val="00930A4B"/>
    <w:rsid w:val="009454EF"/>
    <w:rsid w:val="00967A59"/>
    <w:rsid w:val="00973BCA"/>
    <w:rsid w:val="00983247"/>
    <w:rsid w:val="00993636"/>
    <w:rsid w:val="009A0050"/>
    <w:rsid w:val="009B2133"/>
    <w:rsid w:val="009B4FEA"/>
    <w:rsid w:val="009B6428"/>
    <w:rsid w:val="009C0F9A"/>
    <w:rsid w:val="009C1691"/>
    <w:rsid w:val="009D52F2"/>
    <w:rsid w:val="009F050A"/>
    <w:rsid w:val="00A0130E"/>
    <w:rsid w:val="00A238DC"/>
    <w:rsid w:val="00A2458F"/>
    <w:rsid w:val="00A30D76"/>
    <w:rsid w:val="00A451D6"/>
    <w:rsid w:val="00A50906"/>
    <w:rsid w:val="00A51278"/>
    <w:rsid w:val="00A55C75"/>
    <w:rsid w:val="00A624B5"/>
    <w:rsid w:val="00A63EC8"/>
    <w:rsid w:val="00A76F98"/>
    <w:rsid w:val="00A93F91"/>
    <w:rsid w:val="00AB3515"/>
    <w:rsid w:val="00AD37E9"/>
    <w:rsid w:val="00AF20E8"/>
    <w:rsid w:val="00AF6809"/>
    <w:rsid w:val="00B07BBE"/>
    <w:rsid w:val="00B10637"/>
    <w:rsid w:val="00B13CF7"/>
    <w:rsid w:val="00B24496"/>
    <w:rsid w:val="00B247FF"/>
    <w:rsid w:val="00B37880"/>
    <w:rsid w:val="00B51693"/>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576F3"/>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4011"/>
    <w:rsid w:val="00D96EE6"/>
    <w:rsid w:val="00DA2EAD"/>
    <w:rsid w:val="00DA3545"/>
    <w:rsid w:val="00DD0270"/>
    <w:rsid w:val="00DE0413"/>
    <w:rsid w:val="00DE1A38"/>
    <w:rsid w:val="00DF1C2F"/>
    <w:rsid w:val="00E265E0"/>
    <w:rsid w:val="00E43B7F"/>
    <w:rsid w:val="00E504D3"/>
    <w:rsid w:val="00E529F2"/>
    <w:rsid w:val="00E77C0D"/>
    <w:rsid w:val="00E867A7"/>
    <w:rsid w:val="00E95B95"/>
    <w:rsid w:val="00EA320F"/>
    <w:rsid w:val="00EA49E6"/>
    <w:rsid w:val="00EB19C5"/>
    <w:rsid w:val="00EC7469"/>
    <w:rsid w:val="00ED7602"/>
    <w:rsid w:val="00EF3FB8"/>
    <w:rsid w:val="00EF5AA3"/>
    <w:rsid w:val="00F00012"/>
    <w:rsid w:val="00F21A19"/>
    <w:rsid w:val="00F21D34"/>
    <w:rsid w:val="00F26949"/>
    <w:rsid w:val="00F34288"/>
    <w:rsid w:val="00F42216"/>
    <w:rsid w:val="00F5561D"/>
    <w:rsid w:val="00F57DF7"/>
    <w:rsid w:val="00F70BCB"/>
    <w:rsid w:val="00F71E39"/>
    <w:rsid w:val="00F8002B"/>
    <w:rsid w:val="00F96520"/>
    <w:rsid w:val="00F97AF8"/>
    <w:rsid w:val="00FA1404"/>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1447085">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778060337">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CB77B3BF</Template>
  <TotalTime>0</TotalTime>
  <Pages>1</Pages>
  <Words>111</Words>
  <Characters>636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3</cp:revision>
  <cp:lastPrinted>2024-03-08T08:23:00Z</cp:lastPrinted>
  <dcterms:created xsi:type="dcterms:W3CDTF">2024-03-14T15:19:00Z</dcterms:created>
  <dcterms:modified xsi:type="dcterms:W3CDTF">2024-03-15T08:29:00Z</dcterms:modified>
</cp:coreProperties>
</file>