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</w:t>
            </w:r>
            <w:r w:rsidR="00DD5924">
              <w:rPr>
                <w:b/>
                <w:sz w:val="32"/>
                <w:szCs w:val="32"/>
              </w:rPr>
              <w:t>3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DD5924">
              <w:rPr>
                <w:b/>
                <w:sz w:val="32"/>
                <w:szCs w:val="32"/>
              </w:rPr>
              <w:t>4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</w:t>
            </w:r>
            <w:r w:rsidR="00F436EF">
              <w:rPr>
                <w:b/>
                <w:sz w:val="32"/>
                <w:szCs w:val="32"/>
              </w:rPr>
              <w:t xml:space="preserve"> Highton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441E8E" w:rsidRPr="0028714A" w:rsidRDefault="00441E8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</w:t>
            </w:r>
            <w:r w:rsidR="00441E8E">
              <w:rPr>
                <w:sz w:val="20"/>
                <w:szCs w:val="20"/>
              </w:rPr>
              <w:t>on</w:t>
            </w:r>
          </w:p>
          <w:p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441E8E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:rsidR="00A52D62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41E8E" w:rsidRPr="0028714A" w:rsidRDefault="00441E8E" w:rsidP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41E8E" w:rsidRDefault="00441E8E" w:rsidP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A52D62" w:rsidRP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 w:rsidR="00D5220B">
              <w:rPr>
                <w:sz w:val="20"/>
                <w:szCs w:val="20"/>
              </w:rPr>
              <w:t xml:space="preserve"> unit 4</w:t>
            </w:r>
            <w:r>
              <w:rPr>
                <w:sz w:val="20"/>
                <w:szCs w:val="20"/>
              </w:rPr>
              <w:t>: Descriptive writing through film</w:t>
            </w:r>
          </w:p>
          <w:p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D5220B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Narrative: </w:t>
            </w:r>
          </w:p>
          <w:p w:rsidR="00D5220B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Novel as a theme</w:t>
            </w:r>
          </w:p>
          <w:p w:rsidR="00D5220B" w:rsidRPr="00D5220B" w:rsidRDefault="00D5220B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Butterfly Lion</w:t>
            </w: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Non-fiction</w:t>
            </w:r>
            <w:r w:rsidR="00E91DEC" w:rsidRPr="00A644F4">
              <w:rPr>
                <w:sz w:val="20"/>
                <w:szCs w:val="20"/>
              </w:rPr>
              <w:t xml:space="preserve"> unit</w:t>
            </w:r>
            <w:r w:rsidRPr="00A644F4">
              <w:rPr>
                <w:sz w:val="20"/>
                <w:szCs w:val="20"/>
              </w:rPr>
              <w:t xml:space="preserve"> </w:t>
            </w:r>
            <w:r w:rsidR="00595FB0">
              <w:rPr>
                <w:sz w:val="20"/>
                <w:szCs w:val="20"/>
              </w:rPr>
              <w:t>2</w:t>
            </w:r>
            <w:r w:rsidRPr="00A644F4">
              <w:rPr>
                <w:sz w:val="20"/>
                <w:szCs w:val="20"/>
              </w:rPr>
              <w:t>:</w:t>
            </w:r>
            <w:r w:rsidR="00E91DEC" w:rsidRPr="00A644F4">
              <w:rPr>
                <w:sz w:val="20"/>
                <w:szCs w:val="20"/>
              </w:rPr>
              <w:t xml:space="preserve"> </w:t>
            </w:r>
            <w:r w:rsidR="0054015A" w:rsidRPr="00A644F4">
              <w:rPr>
                <w:sz w:val="20"/>
                <w:szCs w:val="20"/>
              </w:rPr>
              <w:t>Non-chronological Reports</w:t>
            </w:r>
            <w:r w:rsidR="00E91DEC" w:rsidRPr="00A644F4">
              <w:rPr>
                <w:sz w:val="20"/>
                <w:szCs w:val="20"/>
              </w:rPr>
              <w:t xml:space="preserve"> / glossaries</w:t>
            </w:r>
          </w:p>
          <w:p w:rsidR="00513473" w:rsidRPr="00513473" w:rsidRDefault="00513473" w:rsidP="00356E17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 xml:space="preserve">Film </w:t>
            </w:r>
            <w:r w:rsidR="00D5220B">
              <w:rPr>
                <w:sz w:val="20"/>
                <w:szCs w:val="20"/>
                <w:u w:val="single"/>
              </w:rPr>
              <w:t>–</w:t>
            </w:r>
            <w:r w:rsidRPr="00513473">
              <w:rPr>
                <w:sz w:val="20"/>
                <w:szCs w:val="20"/>
                <w:u w:val="single"/>
              </w:rPr>
              <w:t xml:space="preserve"> Marshmallows</w:t>
            </w:r>
            <w:r w:rsidR="00D5220B">
              <w:rPr>
                <w:sz w:val="20"/>
                <w:szCs w:val="20"/>
                <w:u w:val="single"/>
              </w:rPr>
              <w:t xml:space="preserve"> and example texts linked to science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E91DEC" w:rsidRPr="00A644F4" w:rsidRDefault="00925CCD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5:</w:t>
            </w:r>
          </w:p>
          <w:p w:rsidR="00925CCD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Dialogue &amp; </w:t>
            </w:r>
            <w:r w:rsidR="0054015A" w:rsidRPr="00A644F4">
              <w:rPr>
                <w:sz w:val="20"/>
                <w:szCs w:val="20"/>
              </w:rPr>
              <w:t>Plays</w:t>
            </w:r>
            <w:r w:rsidR="00D5220B">
              <w:rPr>
                <w:sz w:val="20"/>
                <w:szCs w:val="20"/>
              </w:rPr>
              <w:t>cripts</w:t>
            </w:r>
          </w:p>
          <w:p w:rsidR="007E10D5" w:rsidRPr="00A92799" w:rsidRDefault="00A92799" w:rsidP="00356E17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Twits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 </w:t>
            </w: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A8050B" w:rsidRDefault="00A8050B" w:rsidP="00A805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3: </w:t>
            </w:r>
          </w:p>
          <w:p w:rsidR="00A8050B" w:rsidRDefault="00A8050B" w:rsidP="00A805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 Writing</w:t>
            </w:r>
          </w:p>
          <w:p w:rsidR="00A8050B" w:rsidRDefault="00A8050B" w:rsidP="00A8050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day the crayons Quit and Dear Teacher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</w:rPr>
            </w:pPr>
            <w:r w:rsidRPr="00D5220B">
              <w:rPr>
                <w:sz w:val="20"/>
                <w:szCs w:val="20"/>
              </w:rPr>
              <w:t>Narrative Unit 1: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Fables</w:t>
            </w: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Aesop’s Fables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  <w:r w:rsidR="00D5220B">
              <w:rPr>
                <w:sz w:val="20"/>
                <w:szCs w:val="20"/>
              </w:rPr>
              <w:t xml:space="preserve"> unit 2:</w:t>
            </w:r>
          </w:p>
          <w:p w:rsidR="00A644F4" w:rsidRPr="00A644F4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A644F4" w:rsidRPr="00A644F4">
              <w:rPr>
                <w:sz w:val="20"/>
                <w:szCs w:val="20"/>
              </w:rPr>
              <w:t>oems with a structure, shape and calligrams</w:t>
            </w:r>
          </w:p>
          <w:p w:rsidR="00A644F4" w:rsidRPr="00D5220B" w:rsidRDefault="00D5220B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Apes to Zebras</w:t>
            </w:r>
          </w:p>
          <w:p w:rsidR="0054015A" w:rsidRPr="00A644F4" w:rsidRDefault="0054015A" w:rsidP="00D5220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81523" w:rsidRPr="00A644F4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3</w:t>
            </w:r>
            <w:r w:rsidR="00595FB0">
              <w:rPr>
                <w:sz w:val="20"/>
                <w:szCs w:val="20"/>
              </w:rPr>
              <w:t>:</w:t>
            </w:r>
          </w:p>
          <w:p w:rsidR="00D5220B" w:rsidRDefault="00D5220B" w:rsidP="00C815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Mystery</w:t>
            </w:r>
          </w:p>
          <w:p w:rsidR="00D5220B" w:rsidRDefault="00D5220B" w:rsidP="00C8152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Mona Lisa Mystery</w:t>
            </w:r>
          </w:p>
          <w:p w:rsidR="00C81523" w:rsidRDefault="00C81523" w:rsidP="00061306">
            <w:pPr>
              <w:rPr>
                <w:sz w:val="20"/>
                <w:szCs w:val="20"/>
              </w:rPr>
            </w:pPr>
          </w:p>
          <w:p w:rsidR="00595FB0" w:rsidRDefault="00D5220B" w:rsidP="00595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</w:t>
            </w:r>
            <w:r w:rsidR="00A92799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iction Unit</w:t>
            </w:r>
            <w:r w:rsidR="00595FB0">
              <w:rPr>
                <w:sz w:val="20"/>
                <w:szCs w:val="20"/>
              </w:rPr>
              <w:t xml:space="preserve"> 1: Recounts: Diaries 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</w:t>
            </w:r>
            <w:r w:rsidR="00595FB0">
              <w:rPr>
                <w:sz w:val="20"/>
                <w:szCs w:val="20"/>
                <w:u w:val="single"/>
              </w:rPr>
              <w:t>y</w:t>
            </w:r>
          </w:p>
          <w:p w:rsidR="00A92799" w:rsidRDefault="00A92799" w:rsidP="00C81523">
            <w:pPr>
              <w:jc w:val="center"/>
              <w:rPr>
                <w:sz w:val="20"/>
                <w:szCs w:val="20"/>
                <w:u w:val="single"/>
              </w:rPr>
            </w:pP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C815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92799" w:rsidRPr="00A92799" w:rsidRDefault="00A92799" w:rsidP="00C815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3: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Classic Poetry for performance</w:t>
            </w:r>
          </w:p>
          <w:p w:rsidR="00A92799" w:rsidRPr="00A92799" w:rsidRDefault="00A92799" w:rsidP="00C8152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Poems to Perform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Default="00A92799" w:rsidP="00356E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5: Recounts: Biographies</w:t>
            </w:r>
          </w:p>
          <w:p w:rsidR="00A92799" w:rsidRPr="00A92799" w:rsidRDefault="00A92799" w:rsidP="00356E17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Fantastic Mr Dahl</w:t>
            </w:r>
          </w:p>
          <w:p w:rsidR="0054015A" w:rsidRDefault="0054015A" w:rsidP="00356E17">
            <w:pPr>
              <w:jc w:val="center"/>
              <w:rPr>
                <w:sz w:val="20"/>
                <w:szCs w:val="20"/>
              </w:rPr>
            </w:pPr>
          </w:p>
          <w:p w:rsidR="001661AF" w:rsidRPr="00A644F4" w:rsidRDefault="001661AF" w:rsidP="001661AF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 xml:space="preserve"> unit 2:</w:t>
            </w:r>
          </w:p>
          <w:p w:rsidR="001661AF" w:rsidRPr="00A644F4" w:rsidRDefault="001661AF" w:rsidP="001661AF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</w:t>
            </w:r>
          </w:p>
          <w:p w:rsidR="001661AF" w:rsidRDefault="001661AF" w:rsidP="001661AF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:rsidR="001661AF" w:rsidRPr="00A644F4" w:rsidRDefault="001661AF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92799" w:rsidRDefault="00A92799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4: 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:rsidR="00E94859" w:rsidRDefault="00A92799" w:rsidP="00E9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Magnificent Machines and Cracking contraptions</w:t>
            </w:r>
            <w:r w:rsidR="00E94859">
              <w:rPr>
                <w:sz w:val="20"/>
                <w:szCs w:val="20"/>
              </w:rPr>
              <w:t xml:space="preserve"> </w:t>
            </w:r>
          </w:p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</w:p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6:</w:t>
            </w:r>
          </w:p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Arguments for and Against</w:t>
            </w:r>
          </w:p>
          <w:p w:rsidR="00E94859" w:rsidRPr="00A92799" w:rsidRDefault="00E94859" w:rsidP="00E94859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There’s a </w:t>
            </w:r>
            <w:proofErr w:type="spellStart"/>
            <w:proofErr w:type="gramStart"/>
            <w:r>
              <w:rPr>
                <w:sz w:val="20"/>
                <w:szCs w:val="20"/>
                <w:u w:val="single"/>
              </w:rPr>
              <w:t>T.Rex</w:t>
            </w:r>
            <w:proofErr w:type="spellEnd"/>
            <w:proofErr w:type="gramEnd"/>
            <w:r>
              <w:rPr>
                <w:sz w:val="20"/>
                <w:szCs w:val="20"/>
                <w:u w:val="single"/>
              </w:rPr>
              <w:t xml:space="preserve"> in Town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44B47" w:rsidRDefault="00A44B47" w:rsidP="00A644F4">
            <w:pPr>
              <w:jc w:val="center"/>
              <w:rPr>
                <w:sz w:val="20"/>
                <w:szCs w:val="20"/>
              </w:rPr>
            </w:pPr>
          </w:p>
          <w:p w:rsidR="00A644F4" w:rsidRDefault="00A92799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1: Poems on a theme</w:t>
            </w:r>
          </w:p>
          <w:p w:rsidR="00A92799" w:rsidRPr="00A92799" w:rsidRDefault="00A92799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Happy Poems</w:t>
            </w: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852015" w:rsidRPr="00CA4892" w:rsidRDefault="00CA4892" w:rsidP="00CA4892">
            <w:pPr>
              <w:rPr>
                <w:rFonts w:cstheme="minorHAnsi"/>
              </w:rPr>
            </w:pPr>
            <w:r w:rsidRPr="00CA4892">
              <w:rPr>
                <w:rFonts w:cstheme="minorHAnsi"/>
              </w:rPr>
              <w:t>Rocks, Soils and Fossils</w:t>
            </w:r>
          </w:p>
        </w:tc>
        <w:tc>
          <w:tcPr>
            <w:tcW w:w="2126" w:type="dxa"/>
          </w:tcPr>
          <w:p w:rsidR="0018762A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Continue rocks, soils, fossils</w:t>
            </w:r>
          </w:p>
          <w:p w:rsidR="00E94859" w:rsidRDefault="00E94859" w:rsidP="00356E17">
            <w:pPr>
              <w:jc w:val="center"/>
              <w:rPr>
                <w:rFonts w:cstheme="minorHAnsi"/>
              </w:rPr>
            </w:pPr>
          </w:p>
          <w:p w:rsidR="00E94859" w:rsidRPr="00CA4892" w:rsidRDefault="00E94859" w:rsidP="00356E1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Begin </w:t>
            </w:r>
            <w:r w:rsidRPr="00CA4892">
              <w:rPr>
                <w:rFonts w:cstheme="minorHAnsi"/>
              </w:rPr>
              <w:t>Animals including humans</w:t>
            </w:r>
          </w:p>
        </w:tc>
        <w:tc>
          <w:tcPr>
            <w:tcW w:w="1985" w:type="dxa"/>
          </w:tcPr>
          <w:p w:rsidR="004043CE" w:rsidRPr="00CA4892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 xml:space="preserve">Animals including humans </w:t>
            </w:r>
          </w:p>
        </w:tc>
        <w:tc>
          <w:tcPr>
            <w:tcW w:w="2126" w:type="dxa"/>
          </w:tcPr>
          <w:p w:rsidR="008C6152" w:rsidRPr="00CA4892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Plants</w:t>
            </w:r>
          </w:p>
        </w:tc>
        <w:tc>
          <w:tcPr>
            <w:tcW w:w="2126" w:type="dxa"/>
          </w:tcPr>
          <w:p w:rsidR="0018762A" w:rsidRPr="00CA4892" w:rsidRDefault="008C615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Magnets and Forces</w:t>
            </w:r>
          </w:p>
        </w:tc>
        <w:tc>
          <w:tcPr>
            <w:tcW w:w="2268" w:type="dxa"/>
          </w:tcPr>
          <w:p w:rsidR="008C6152" w:rsidRPr="00CA4892" w:rsidRDefault="008C615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18762A" w:rsidRDefault="00440617" w:rsidP="00356E17">
            <w:pPr>
              <w:jc w:val="center"/>
            </w:pPr>
            <w:r>
              <w:t>Touch Typing</w:t>
            </w:r>
          </w:p>
          <w:p w:rsidR="00A31B0F" w:rsidRDefault="00A31B0F" w:rsidP="00356E17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A31B0F" w:rsidP="00356E17">
            <w:pPr>
              <w:jc w:val="center"/>
            </w:pPr>
            <w:r>
              <w:t>Simulations</w:t>
            </w:r>
          </w:p>
          <w:p w:rsidR="00A31B0F" w:rsidRDefault="00A31B0F" w:rsidP="00356E17">
            <w:pPr>
              <w:jc w:val="center"/>
            </w:pPr>
            <w:r>
              <w:t>Spreadsheets</w:t>
            </w:r>
          </w:p>
          <w:p w:rsidR="00C81523" w:rsidRDefault="00C81523" w:rsidP="00356E17">
            <w:pPr>
              <w:jc w:val="center"/>
            </w:pPr>
            <w:r>
              <w:t>Graphing</w:t>
            </w:r>
          </w:p>
        </w:tc>
        <w:tc>
          <w:tcPr>
            <w:tcW w:w="2126" w:type="dxa"/>
          </w:tcPr>
          <w:p w:rsidR="0018762A" w:rsidRDefault="00C81523" w:rsidP="00356E17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352473" w:rsidP="00356E17">
            <w:pPr>
              <w:jc w:val="center"/>
            </w:pPr>
            <w:r>
              <w:t xml:space="preserve">Email 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847A7A" w:rsidRDefault="00847A7A" w:rsidP="00847A7A">
            <w:pPr>
              <w:jc w:val="center"/>
            </w:pPr>
            <w:r>
              <w:t xml:space="preserve">Geography: Mapping skills, </w:t>
            </w:r>
          </w:p>
          <w:p w:rsidR="005319DF" w:rsidRDefault="005319DF" w:rsidP="008676A4">
            <w:pPr>
              <w:jc w:val="center"/>
            </w:pPr>
          </w:p>
          <w:p w:rsidR="00356E17" w:rsidRDefault="00356E17" w:rsidP="00A145BE"/>
        </w:tc>
        <w:tc>
          <w:tcPr>
            <w:tcW w:w="2126" w:type="dxa"/>
          </w:tcPr>
          <w:p w:rsidR="00847A7A" w:rsidRDefault="00847A7A" w:rsidP="00847A7A">
            <w:pPr>
              <w:jc w:val="center"/>
            </w:pPr>
            <w:r>
              <w:t>Stone Age to Bronze Age Britain</w:t>
            </w:r>
          </w:p>
          <w:p w:rsidR="005319DF" w:rsidRDefault="005319DF" w:rsidP="008676A4">
            <w:pPr>
              <w:jc w:val="center"/>
            </w:pPr>
          </w:p>
          <w:p w:rsidR="005319DF" w:rsidRDefault="005319DF" w:rsidP="004043CE">
            <w:pPr>
              <w:jc w:val="center"/>
            </w:pPr>
          </w:p>
        </w:tc>
        <w:tc>
          <w:tcPr>
            <w:tcW w:w="1985" w:type="dxa"/>
          </w:tcPr>
          <w:p w:rsidR="008676A4" w:rsidRPr="00847A7A" w:rsidRDefault="00A145BE" w:rsidP="00847A7A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EndPr/>
            <w:sdtContent>
              <w:p w:rsidR="00A145BE" w:rsidRPr="00847A7A" w:rsidRDefault="00A145BE" w:rsidP="00847A7A">
                <w:pPr>
                  <w:jc w:val="center"/>
                  <w:rPr>
                    <w:rFonts w:cstheme="minorHAnsi"/>
                  </w:rPr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  <w:p w:rsidR="00A145BE" w:rsidRPr="00A145BE" w:rsidRDefault="00A145BE" w:rsidP="008676A4">
            <w:pPr>
              <w:jc w:val="center"/>
            </w:pPr>
          </w:p>
          <w:p w:rsidR="00A145BE" w:rsidRPr="00A145BE" w:rsidRDefault="00A145BE" w:rsidP="00A145BE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:rsidR="00356E17" w:rsidRDefault="00A145BE" w:rsidP="008676A4">
            <w:pPr>
              <w:jc w:val="center"/>
            </w:pPr>
            <w:r>
              <w:t>Bronze Age to Iron Age</w:t>
            </w:r>
          </w:p>
        </w:tc>
        <w:tc>
          <w:tcPr>
            <w:tcW w:w="2126" w:type="dxa"/>
          </w:tcPr>
          <w:p w:rsidR="00AF5547" w:rsidRDefault="00A145BE" w:rsidP="008676A4">
            <w:pPr>
              <w:jc w:val="center"/>
            </w:pPr>
            <w:r>
              <w:t>The Greeks</w:t>
            </w:r>
          </w:p>
          <w:p w:rsidR="0018762A" w:rsidRPr="00AF5547" w:rsidRDefault="004043CE" w:rsidP="00CC62CC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356E17" w:rsidRPr="00A145BE" w:rsidRDefault="0050051C" w:rsidP="00AC6B66">
            <w:pPr>
              <w:jc w:val="center"/>
            </w:pPr>
            <w:r>
              <w:t>Around the UK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Art / Design Technology</w:t>
            </w:r>
          </w:p>
        </w:tc>
        <w:tc>
          <w:tcPr>
            <w:tcW w:w="1985" w:type="dxa"/>
          </w:tcPr>
          <w:p w:rsidR="00C62C95" w:rsidRPr="002738C2" w:rsidRDefault="00AD1C0E" w:rsidP="000A2618">
            <w:r w:rsidRPr="002738C2">
              <w:t>Stone Age Rocks</w:t>
            </w:r>
          </w:p>
        </w:tc>
        <w:tc>
          <w:tcPr>
            <w:tcW w:w="2126" w:type="dxa"/>
          </w:tcPr>
          <w:p w:rsidR="00C62C95" w:rsidRPr="002738C2" w:rsidRDefault="002738C2" w:rsidP="000A2618">
            <w:r w:rsidRPr="002738C2">
              <w:t>Flintstones</w:t>
            </w:r>
          </w:p>
        </w:tc>
        <w:tc>
          <w:tcPr>
            <w:tcW w:w="1985" w:type="dxa"/>
          </w:tcPr>
          <w:p w:rsidR="00C62C95" w:rsidRPr="002738C2" w:rsidRDefault="002738C2" w:rsidP="002738C2">
            <w:r w:rsidRPr="002738C2">
              <w:t>Dreamtime</w:t>
            </w:r>
          </w:p>
        </w:tc>
        <w:tc>
          <w:tcPr>
            <w:tcW w:w="2126" w:type="dxa"/>
          </w:tcPr>
          <w:p w:rsidR="00C62C95" w:rsidRPr="002738C2" w:rsidRDefault="002738C2" w:rsidP="000A2618">
            <w:r w:rsidRPr="002738C2">
              <w:t>Making things happen</w:t>
            </w:r>
          </w:p>
        </w:tc>
        <w:tc>
          <w:tcPr>
            <w:tcW w:w="2126" w:type="dxa"/>
          </w:tcPr>
          <w:p w:rsidR="00C62C95" w:rsidRPr="002738C2" w:rsidRDefault="002738C2" w:rsidP="002738C2">
            <w:r w:rsidRPr="002738C2">
              <w:t>Twists and turns</w:t>
            </w:r>
          </w:p>
        </w:tc>
        <w:tc>
          <w:tcPr>
            <w:tcW w:w="2268" w:type="dxa"/>
          </w:tcPr>
          <w:p w:rsidR="00C62C95" w:rsidRPr="002738C2" w:rsidRDefault="002738C2" w:rsidP="000A2618">
            <w:r w:rsidRPr="002738C2">
              <w:t>World</w:t>
            </w:r>
            <w:r>
              <w:t xml:space="preserve"> </w:t>
            </w:r>
            <w:r w:rsidRPr="002738C2">
              <w:t>w</w:t>
            </w:r>
            <w:r>
              <w:t>i</w:t>
            </w:r>
            <w:r w:rsidRPr="002738C2">
              <w:t>se</w:t>
            </w:r>
            <w:r w:rsidR="00C62C95" w:rsidRPr="002738C2">
              <w:t xml:space="preserve"> 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E0A6A" w:rsidRDefault="002E0A6A" w:rsidP="001F059F">
            <w:pPr>
              <w:jc w:val="center"/>
            </w:pPr>
            <w:r>
              <w:t>Fundamentals</w:t>
            </w:r>
          </w:p>
          <w:p w:rsidR="002E0A6A" w:rsidRDefault="002E0A6A" w:rsidP="001F059F">
            <w:pPr>
              <w:jc w:val="center"/>
            </w:pPr>
          </w:p>
          <w:p w:rsidR="00847A7A" w:rsidRDefault="002E0A6A" w:rsidP="001F059F">
            <w:pPr>
              <w:jc w:val="center"/>
            </w:pPr>
            <w:r>
              <w:t>Ball Skills</w:t>
            </w:r>
            <w:r w:rsidR="00847A7A">
              <w:t xml:space="preserve"> </w:t>
            </w:r>
          </w:p>
        </w:tc>
        <w:tc>
          <w:tcPr>
            <w:tcW w:w="2126" w:type="dxa"/>
          </w:tcPr>
          <w:p w:rsidR="00C62C95" w:rsidRDefault="00363274" w:rsidP="00363274">
            <w:pPr>
              <w:jc w:val="center"/>
            </w:pPr>
            <w:r>
              <w:t>Dodgeball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Tag Rugby</w:t>
            </w:r>
          </w:p>
        </w:tc>
        <w:tc>
          <w:tcPr>
            <w:tcW w:w="1985" w:type="dxa"/>
          </w:tcPr>
          <w:p w:rsidR="00440617" w:rsidRDefault="00363274" w:rsidP="00363274">
            <w:pPr>
              <w:jc w:val="center"/>
            </w:pPr>
            <w:r>
              <w:t>Dance</w:t>
            </w:r>
          </w:p>
          <w:p w:rsidR="00363274" w:rsidRDefault="00363274" w:rsidP="00363274">
            <w:pPr>
              <w:jc w:val="center"/>
            </w:pPr>
          </w:p>
          <w:p w:rsidR="009E3BAD" w:rsidRDefault="009E3BAD" w:rsidP="00363274">
            <w:pPr>
              <w:jc w:val="center"/>
            </w:pPr>
            <w:r>
              <w:t>Gymnastics</w:t>
            </w:r>
          </w:p>
          <w:p w:rsidR="009E3BAD" w:rsidRDefault="009E3BAD"/>
        </w:tc>
        <w:tc>
          <w:tcPr>
            <w:tcW w:w="2126" w:type="dxa"/>
          </w:tcPr>
          <w:p w:rsidR="00440617" w:rsidRDefault="00363274" w:rsidP="00363274">
            <w:pPr>
              <w:jc w:val="center"/>
            </w:pPr>
            <w:r>
              <w:t>Netball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Gymnastics</w:t>
            </w:r>
          </w:p>
        </w:tc>
        <w:tc>
          <w:tcPr>
            <w:tcW w:w="2126" w:type="dxa"/>
          </w:tcPr>
          <w:p w:rsidR="00C62C95" w:rsidRDefault="00363274" w:rsidP="00363274">
            <w:pPr>
              <w:jc w:val="center"/>
            </w:pPr>
            <w:r>
              <w:t>Swimming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Cricket</w:t>
            </w:r>
          </w:p>
        </w:tc>
        <w:tc>
          <w:tcPr>
            <w:tcW w:w="2268" w:type="dxa"/>
          </w:tcPr>
          <w:p w:rsidR="00C62C95" w:rsidRDefault="00C62C95" w:rsidP="00363274">
            <w:pPr>
              <w:jc w:val="center"/>
            </w:pPr>
            <w:r>
              <w:t>Swimming</w:t>
            </w:r>
          </w:p>
          <w:p w:rsidR="00363274" w:rsidRDefault="00363274" w:rsidP="00363274">
            <w:pPr>
              <w:jc w:val="center"/>
            </w:pPr>
          </w:p>
          <w:p w:rsidR="00C62C95" w:rsidRDefault="00C62C95" w:rsidP="00363274">
            <w:pPr>
              <w:jc w:val="center"/>
            </w:pPr>
            <w:r>
              <w:t>Athletics</w:t>
            </w:r>
          </w:p>
        </w:tc>
      </w:tr>
      <w:tr w:rsidR="0050051C" w:rsidTr="0050051C">
        <w:tc>
          <w:tcPr>
            <w:tcW w:w="2376" w:type="dxa"/>
          </w:tcPr>
          <w:p w:rsidR="0050051C" w:rsidRPr="00266AE3" w:rsidRDefault="0050051C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985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Notation Skills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Enjoying Improvisation</w:t>
            </w:r>
          </w:p>
        </w:tc>
        <w:tc>
          <w:tcPr>
            <w:tcW w:w="1985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Composing Using your imagination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Sharing musical experiences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more about musical styles</w:t>
            </w:r>
          </w:p>
        </w:tc>
        <w:tc>
          <w:tcPr>
            <w:tcW w:w="2268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different sounds</w:t>
            </w:r>
          </w:p>
        </w:tc>
      </w:tr>
      <w:tr w:rsidR="00C903C0" w:rsidTr="00AF113D">
        <w:tc>
          <w:tcPr>
            <w:tcW w:w="2376" w:type="dxa"/>
          </w:tcPr>
          <w:p w:rsidR="00C903C0" w:rsidRPr="00266AE3" w:rsidRDefault="00C903C0" w:rsidP="00C903C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Harvest (3.6) </w:t>
            </w: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O.T. “Called by </w:t>
            </w:r>
            <w:proofErr w:type="gramStart"/>
            <w:r w:rsidRPr="006D62B5">
              <w:rPr>
                <w:sz w:val="24"/>
                <w:szCs w:val="24"/>
              </w:rPr>
              <w:t>God”  (</w:t>
            </w:r>
            <w:proofErr w:type="gramEnd"/>
            <w:r w:rsidRPr="006D62B5">
              <w:rPr>
                <w:sz w:val="24"/>
                <w:szCs w:val="24"/>
              </w:rPr>
              <w:t>3.1)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God </w:t>
            </w:r>
            <w:proofErr w:type="gramStart"/>
            <w:r w:rsidRPr="006D62B5">
              <w:rPr>
                <w:sz w:val="24"/>
                <w:szCs w:val="24"/>
              </w:rPr>
              <w:t>With</w:t>
            </w:r>
            <w:proofErr w:type="gramEnd"/>
            <w:r w:rsidRPr="006D62B5">
              <w:rPr>
                <w:sz w:val="24"/>
                <w:szCs w:val="24"/>
              </w:rPr>
              <w:t xml:space="preserve"> Us (3.2)</w:t>
            </w: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Jesus-the man who changed lives (3.3)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Easter-joy, sadness, joy</w:t>
            </w:r>
            <w:proofErr w:type="gramStart"/>
            <w:r w:rsidRPr="006D62B5">
              <w:rPr>
                <w:sz w:val="24"/>
                <w:szCs w:val="24"/>
              </w:rPr>
              <w:t xml:space="preserve">   (</w:t>
            </w:r>
            <w:proofErr w:type="gramEnd"/>
            <w:r w:rsidRPr="006D62B5">
              <w:rPr>
                <w:sz w:val="24"/>
                <w:szCs w:val="24"/>
              </w:rPr>
              <w:t>3.4)</w:t>
            </w:r>
          </w:p>
          <w:p w:rsidR="00C903C0" w:rsidRPr="006D62B5" w:rsidRDefault="00C903C0" w:rsidP="00C903C0">
            <w:pPr>
              <w:rPr>
                <w:i/>
                <w:sz w:val="24"/>
                <w:szCs w:val="24"/>
              </w:rPr>
            </w:pPr>
            <w:r w:rsidRPr="006D62B5">
              <w:rPr>
                <w:i/>
                <w:sz w:val="24"/>
                <w:szCs w:val="24"/>
              </w:rPr>
              <w:t>Art in Christianity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Rules for Living (3.5)</w:t>
            </w:r>
          </w:p>
        </w:tc>
        <w:tc>
          <w:tcPr>
            <w:tcW w:w="2268" w:type="dxa"/>
          </w:tcPr>
          <w:p w:rsidR="00C903C0" w:rsidRDefault="00DD5924" w:rsidP="00C903C0">
            <w:r w:rsidRPr="006D62B5">
              <w:rPr>
                <w:sz w:val="24"/>
                <w:szCs w:val="24"/>
              </w:rPr>
              <w:t>Rules for Living (3.5)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 xml:space="preserve">Getting </w:t>
            </w:r>
            <w:proofErr w:type="gramStart"/>
            <w:r>
              <w:t>On</w:t>
            </w:r>
            <w:proofErr w:type="gramEnd"/>
            <w:r>
              <w:t xml:space="preserve">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F2113E" w:rsidRDefault="00F2113E">
            <w:r>
              <w:t xml:space="preserve">Friendship 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F2113E">
            <w:r>
              <w:t>Generosity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bookmarkStart w:id="0" w:name="_GoBack"/>
            <w:bookmarkEnd w:id="0"/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61306"/>
    <w:rsid w:val="000D062D"/>
    <w:rsid w:val="00140606"/>
    <w:rsid w:val="001661AF"/>
    <w:rsid w:val="0018762A"/>
    <w:rsid w:val="00196409"/>
    <w:rsid w:val="001C2715"/>
    <w:rsid w:val="001D5D0C"/>
    <w:rsid w:val="001D6007"/>
    <w:rsid w:val="001F059F"/>
    <w:rsid w:val="00231524"/>
    <w:rsid w:val="00266AE3"/>
    <w:rsid w:val="002738C2"/>
    <w:rsid w:val="0028714A"/>
    <w:rsid w:val="002B0424"/>
    <w:rsid w:val="002E0A6A"/>
    <w:rsid w:val="00321288"/>
    <w:rsid w:val="0033562D"/>
    <w:rsid w:val="00340861"/>
    <w:rsid w:val="00352473"/>
    <w:rsid w:val="00356E17"/>
    <w:rsid w:val="00363274"/>
    <w:rsid w:val="00393479"/>
    <w:rsid w:val="003C09C3"/>
    <w:rsid w:val="003D5C94"/>
    <w:rsid w:val="004043CE"/>
    <w:rsid w:val="00415A85"/>
    <w:rsid w:val="00440617"/>
    <w:rsid w:val="00441E8E"/>
    <w:rsid w:val="004F344F"/>
    <w:rsid w:val="0050051C"/>
    <w:rsid w:val="00513473"/>
    <w:rsid w:val="005319DF"/>
    <w:rsid w:val="0054015A"/>
    <w:rsid w:val="00584586"/>
    <w:rsid w:val="00595FB0"/>
    <w:rsid w:val="005D3650"/>
    <w:rsid w:val="00627B7B"/>
    <w:rsid w:val="0063205B"/>
    <w:rsid w:val="00640C42"/>
    <w:rsid w:val="00640E65"/>
    <w:rsid w:val="00643455"/>
    <w:rsid w:val="00645EE7"/>
    <w:rsid w:val="006A7F9E"/>
    <w:rsid w:val="006D523C"/>
    <w:rsid w:val="00723B4D"/>
    <w:rsid w:val="00735C93"/>
    <w:rsid w:val="00754507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050B"/>
    <w:rsid w:val="00A833F0"/>
    <w:rsid w:val="00A92799"/>
    <w:rsid w:val="00AC0A34"/>
    <w:rsid w:val="00AC6B66"/>
    <w:rsid w:val="00AD1C0E"/>
    <w:rsid w:val="00AF113D"/>
    <w:rsid w:val="00AF5547"/>
    <w:rsid w:val="00B4469F"/>
    <w:rsid w:val="00B55B23"/>
    <w:rsid w:val="00B64459"/>
    <w:rsid w:val="00BB3A38"/>
    <w:rsid w:val="00BC001B"/>
    <w:rsid w:val="00C3144A"/>
    <w:rsid w:val="00C41E36"/>
    <w:rsid w:val="00C5366E"/>
    <w:rsid w:val="00C62C95"/>
    <w:rsid w:val="00C80F11"/>
    <w:rsid w:val="00C81523"/>
    <w:rsid w:val="00C903C0"/>
    <w:rsid w:val="00CA4892"/>
    <w:rsid w:val="00CC62CC"/>
    <w:rsid w:val="00CC6756"/>
    <w:rsid w:val="00CE07ED"/>
    <w:rsid w:val="00CE6F85"/>
    <w:rsid w:val="00D5220B"/>
    <w:rsid w:val="00D53A0D"/>
    <w:rsid w:val="00D936A0"/>
    <w:rsid w:val="00DB3F02"/>
    <w:rsid w:val="00DB500F"/>
    <w:rsid w:val="00DD5924"/>
    <w:rsid w:val="00E52A66"/>
    <w:rsid w:val="00E754E6"/>
    <w:rsid w:val="00E91DEC"/>
    <w:rsid w:val="00E94859"/>
    <w:rsid w:val="00EB2ED5"/>
    <w:rsid w:val="00F2113E"/>
    <w:rsid w:val="00F32929"/>
    <w:rsid w:val="00F436EF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11392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95FAC-86D0-4577-B823-1F593596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999F1FDA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Luke Highton</cp:lastModifiedBy>
  <cp:revision>4</cp:revision>
  <cp:lastPrinted>2014-08-30T11:40:00Z</cp:lastPrinted>
  <dcterms:created xsi:type="dcterms:W3CDTF">2023-08-17T12:29:00Z</dcterms:created>
  <dcterms:modified xsi:type="dcterms:W3CDTF">2023-09-04T07:41:00Z</dcterms:modified>
</cp:coreProperties>
</file>