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866A5" w14:textId="23E5A1E1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314B20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</w:t>
      </w:r>
      <w:r w:rsidR="009A1801">
        <w:rPr>
          <w:rFonts w:asciiTheme="minorHAnsi" w:hAnsiTheme="minorHAnsi"/>
          <w:b/>
          <w:color w:val="0070C0"/>
          <w:sz w:val="22"/>
          <w:szCs w:val="19"/>
          <w:u w:val="single"/>
        </w:rPr>
        <w:t>1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9A1801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0355896C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0E1E6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-</w:t>
      </w:r>
      <w:r w:rsidR="005A0847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Justice</w:t>
      </w:r>
    </w:p>
    <w:p w14:paraId="0A37501D" w14:textId="77777777" w:rsidR="00C323A6" w:rsidRPr="007D6A41" w:rsidRDefault="00C323A6" w:rsidP="000B67EC">
      <w:pPr>
        <w:jc w:val="center"/>
        <w:rPr>
          <w:rFonts w:asciiTheme="minorHAnsi" w:hAnsiTheme="minorHAnsi"/>
          <w:b/>
          <w:sz w:val="22"/>
          <w:szCs w:val="19"/>
          <w:u w:val="single"/>
        </w:rPr>
      </w:pPr>
    </w:p>
    <w:p w14:paraId="34245BE3" w14:textId="77777777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Welcome back and welcome to Year </w:t>
      </w:r>
      <w:r w:rsidR="00314B20" w:rsidRPr="007D358C">
        <w:rPr>
          <w:rFonts w:asciiTheme="minorHAnsi" w:hAnsiTheme="minorHAnsi"/>
          <w:szCs w:val="19"/>
        </w:rPr>
        <w:t>3</w:t>
      </w:r>
      <w:r w:rsidRPr="007D358C">
        <w:rPr>
          <w:rFonts w:asciiTheme="minorHAnsi" w:hAnsiTheme="minorHAnsi"/>
          <w:szCs w:val="19"/>
        </w:rPr>
        <w:t xml:space="preserve">! </w:t>
      </w:r>
    </w:p>
    <w:p w14:paraId="1A0A7AD3" w14:textId="77777777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 hope that over the coming year we can work together to give our children the very best of everything</w:t>
      </w:r>
      <w:r w:rsidR="000578D5" w:rsidRPr="007D358C">
        <w:rPr>
          <w:rFonts w:asciiTheme="minorHAnsi" w:hAnsiTheme="minorHAnsi"/>
          <w:szCs w:val="19"/>
        </w:rPr>
        <w:t xml:space="preserve"> </w:t>
      </w:r>
      <w:r w:rsidRPr="007D358C">
        <w:rPr>
          <w:rFonts w:asciiTheme="minorHAnsi" w:hAnsiTheme="minorHAnsi"/>
          <w:szCs w:val="19"/>
        </w:rPr>
        <w:t xml:space="preserve">- giving them a fantastic </w:t>
      </w:r>
      <w:r w:rsidR="00314B20" w:rsidRPr="007D358C">
        <w:rPr>
          <w:rFonts w:asciiTheme="minorHAnsi" w:hAnsiTheme="minorHAnsi"/>
          <w:szCs w:val="19"/>
        </w:rPr>
        <w:t>first</w:t>
      </w:r>
      <w:r w:rsidRPr="007D358C">
        <w:rPr>
          <w:rFonts w:asciiTheme="minorHAnsi" w:hAnsiTheme="minorHAnsi"/>
          <w:szCs w:val="19"/>
        </w:rPr>
        <w:t xml:space="preserve"> year </w:t>
      </w:r>
      <w:r w:rsidR="00314B20" w:rsidRPr="007D358C">
        <w:rPr>
          <w:rFonts w:asciiTheme="minorHAnsi" w:hAnsiTheme="minorHAnsi"/>
          <w:szCs w:val="19"/>
        </w:rPr>
        <w:t xml:space="preserve">in the Juniors </w:t>
      </w:r>
      <w:r w:rsidRPr="007D358C">
        <w:rPr>
          <w:rFonts w:asciiTheme="minorHAnsi" w:hAnsiTheme="minorHAnsi"/>
          <w:szCs w:val="19"/>
        </w:rPr>
        <w:t>here at St Philip’s</w:t>
      </w:r>
      <w:r w:rsidR="00825D8C" w:rsidRPr="007D358C">
        <w:rPr>
          <w:rFonts w:asciiTheme="minorHAnsi" w:hAnsiTheme="minorHAnsi"/>
          <w:szCs w:val="19"/>
        </w:rPr>
        <w:t>,</w:t>
      </w:r>
      <w:r w:rsidRPr="007D358C">
        <w:rPr>
          <w:rFonts w:asciiTheme="minorHAnsi" w:hAnsiTheme="minorHAnsi"/>
          <w:szCs w:val="19"/>
        </w:rPr>
        <w:t xml:space="preserve"> whilst also preparing them for </w:t>
      </w:r>
      <w:r w:rsidR="00314B20" w:rsidRPr="007D358C">
        <w:rPr>
          <w:rFonts w:asciiTheme="minorHAnsi" w:hAnsiTheme="minorHAnsi"/>
          <w:szCs w:val="19"/>
        </w:rPr>
        <w:t>the rest of Key Stage 2</w:t>
      </w:r>
      <w:r w:rsidRPr="007D358C">
        <w:rPr>
          <w:rFonts w:asciiTheme="minorHAnsi" w:hAnsiTheme="minorHAnsi"/>
          <w:szCs w:val="19"/>
        </w:rPr>
        <w:t xml:space="preserve">. </w:t>
      </w:r>
    </w:p>
    <w:p w14:paraId="7D4F1D1B" w14:textId="754EFD0F" w:rsidR="00890228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Here is a brief outline of what to expect this </w:t>
      </w:r>
      <w:r w:rsidR="000E1E6F">
        <w:rPr>
          <w:rFonts w:asciiTheme="minorHAnsi" w:hAnsiTheme="minorHAnsi"/>
          <w:szCs w:val="19"/>
        </w:rPr>
        <w:t xml:space="preserve">half </w:t>
      </w:r>
      <w:r w:rsidRPr="007D358C">
        <w:rPr>
          <w:rFonts w:asciiTheme="minorHAnsi" w:hAnsiTheme="minorHAnsi"/>
          <w:szCs w:val="19"/>
        </w:rPr>
        <w:t>term.</w:t>
      </w:r>
    </w:p>
    <w:p w14:paraId="4C5BD3B3" w14:textId="49D567DF" w:rsidR="005E55B5" w:rsidRDefault="00A4795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b/>
          <w:szCs w:val="19"/>
        </w:rPr>
        <w:t xml:space="preserve">PE lessons are </w:t>
      </w:r>
      <w:r w:rsidR="00825D8C" w:rsidRPr="007D358C">
        <w:rPr>
          <w:rFonts w:asciiTheme="minorHAnsi" w:hAnsiTheme="minorHAnsi"/>
          <w:b/>
          <w:szCs w:val="19"/>
        </w:rPr>
        <w:t xml:space="preserve">on </w:t>
      </w:r>
      <w:r w:rsidRPr="007D358C">
        <w:rPr>
          <w:rFonts w:asciiTheme="minorHAnsi" w:hAnsiTheme="minorHAnsi"/>
          <w:b/>
          <w:szCs w:val="19"/>
        </w:rPr>
        <w:t xml:space="preserve">Monday and </w:t>
      </w:r>
      <w:r w:rsidR="00B92CAD">
        <w:rPr>
          <w:rFonts w:asciiTheme="minorHAnsi" w:hAnsiTheme="minorHAnsi"/>
          <w:b/>
          <w:szCs w:val="19"/>
        </w:rPr>
        <w:t>Wednesday</w:t>
      </w:r>
      <w:r w:rsidR="00825D8C" w:rsidRPr="007D358C">
        <w:rPr>
          <w:rFonts w:asciiTheme="minorHAnsi" w:hAnsiTheme="minorHAnsi"/>
          <w:b/>
          <w:szCs w:val="19"/>
        </w:rPr>
        <w:t xml:space="preserve"> </w:t>
      </w:r>
      <w:r w:rsidRPr="007D358C">
        <w:rPr>
          <w:rFonts w:asciiTheme="minorHAnsi" w:hAnsiTheme="minorHAnsi"/>
          <w:b/>
          <w:szCs w:val="19"/>
        </w:rPr>
        <w:t>- children come</w:t>
      </w:r>
      <w:r w:rsidR="00825D8C" w:rsidRPr="007D358C">
        <w:rPr>
          <w:rFonts w:asciiTheme="minorHAnsi" w:hAnsiTheme="minorHAnsi"/>
          <w:b/>
          <w:szCs w:val="19"/>
        </w:rPr>
        <w:t xml:space="preserve"> to school</w:t>
      </w:r>
      <w:r w:rsidRPr="007D358C">
        <w:rPr>
          <w:rFonts w:asciiTheme="minorHAnsi" w:hAnsiTheme="minorHAnsi"/>
          <w:b/>
          <w:szCs w:val="19"/>
        </w:rPr>
        <w:t xml:space="preserve"> in their PE kits.</w:t>
      </w:r>
      <w:r w:rsidRPr="007D358C">
        <w:rPr>
          <w:rFonts w:asciiTheme="minorHAnsi" w:hAnsiTheme="minorHAnsi"/>
          <w:szCs w:val="19"/>
        </w:rPr>
        <w:t xml:space="preserve"> </w:t>
      </w:r>
    </w:p>
    <w:p w14:paraId="6E1A39C5" w14:textId="12B7A732" w:rsidR="000B67EC" w:rsidRPr="007D358C" w:rsidRDefault="002E6102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  <w:u w:val="single"/>
        </w:rPr>
        <w:t>Each day</w:t>
      </w:r>
      <w:r w:rsidR="00C11B7B" w:rsidRPr="007D358C">
        <w:rPr>
          <w:rFonts w:asciiTheme="minorHAnsi" w:hAnsiTheme="minorHAnsi"/>
          <w:szCs w:val="19"/>
          <w:u w:val="single"/>
        </w:rPr>
        <w:t>, w</w:t>
      </w:r>
      <w:r w:rsidR="00394968" w:rsidRPr="007D358C">
        <w:rPr>
          <w:rFonts w:asciiTheme="minorHAnsi" w:hAnsiTheme="minorHAnsi"/>
          <w:szCs w:val="19"/>
          <w:u w:val="single"/>
        </w:rPr>
        <w:t xml:space="preserve">e </w:t>
      </w:r>
      <w:r w:rsidR="00C11B7B" w:rsidRPr="007D358C">
        <w:rPr>
          <w:rFonts w:asciiTheme="minorHAnsi" w:hAnsiTheme="minorHAnsi"/>
          <w:szCs w:val="19"/>
          <w:u w:val="single"/>
        </w:rPr>
        <w:t>expect</w:t>
      </w:r>
      <w:r w:rsidR="00394968" w:rsidRPr="007D358C">
        <w:rPr>
          <w:rFonts w:asciiTheme="minorHAnsi" w:hAnsiTheme="minorHAnsi"/>
          <w:szCs w:val="19"/>
          <w:u w:val="single"/>
        </w:rPr>
        <w:t xml:space="preserve"> that every child </w:t>
      </w:r>
      <w:r w:rsidR="00C11B7B" w:rsidRPr="007D358C">
        <w:rPr>
          <w:rFonts w:asciiTheme="minorHAnsi" w:hAnsiTheme="minorHAnsi"/>
          <w:szCs w:val="19"/>
          <w:u w:val="single"/>
        </w:rPr>
        <w:t>brings</w:t>
      </w:r>
      <w:r w:rsidR="00394968" w:rsidRPr="007D358C">
        <w:rPr>
          <w:rFonts w:asciiTheme="minorHAnsi" w:hAnsiTheme="minorHAnsi"/>
          <w:szCs w:val="19"/>
          <w:u w:val="single"/>
        </w:rPr>
        <w:t xml:space="preserve"> a water bottle </w:t>
      </w:r>
      <w:r w:rsidR="000A6ED4" w:rsidRPr="007D358C">
        <w:rPr>
          <w:rFonts w:asciiTheme="minorHAnsi" w:hAnsiTheme="minorHAnsi"/>
          <w:szCs w:val="19"/>
          <w:u w:val="single"/>
        </w:rPr>
        <w:t>and</w:t>
      </w:r>
      <w:r w:rsidR="00394968" w:rsidRPr="007D358C">
        <w:rPr>
          <w:rFonts w:asciiTheme="minorHAnsi" w:hAnsiTheme="minorHAnsi"/>
          <w:szCs w:val="19"/>
          <w:u w:val="single"/>
        </w:rPr>
        <w:t xml:space="preserve"> their new reading logs and </w:t>
      </w:r>
      <w:r w:rsidR="008C03C7" w:rsidRPr="007D358C">
        <w:rPr>
          <w:rFonts w:asciiTheme="minorHAnsi" w:hAnsiTheme="minorHAnsi"/>
          <w:szCs w:val="19"/>
          <w:u w:val="single"/>
        </w:rPr>
        <w:t xml:space="preserve">reading </w:t>
      </w:r>
      <w:r w:rsidR="00394968" w:rsidRPr="007D358C">
        <w:rPr>
          <w:rFonts w:asciiTheme="minorHAnsi" w:hAnsiTheme="minorHAnsi"/>
          <w:szCs w:val="19"/>
          <w:u w:val="single"/>
        </w:rPr>
        <w:t>books</w:t>
      </w:r>
      <w:r w:rsidR="006A1BA4" w:rsidRPr="007D358C">
        <w:rPr>
          <w:rFonts w:asciiTheme="minorHAnsi" w:hAnsiTheme="minorHAnsi"/>
          <w:szCs w:val="19"/>
          <w:u w:val="single"/>
        </w:rPr>
        <w:t xml:space="preserve"> into school</w:t>
      </w:r>
      <w:r w:rsidR="00C11B7B" w:rsidRPr="007D358C">
        <w:rPr>
          <w:rFonts w:asciiTheme="minorHAnsi" w:hAnsiTheme="minorHAnsi"/>
          <w:szCs w:val="19"/>
          <w:u w:val="single"/>
        </w:rPr>
        <w:t xml:space="preserve">. </w:t>
      </w:r>
      <w:r w:rsidR="00394968" w:rsidRPr="007D358C">
        <w:rPr>
          <w:rFonts w:asciiTheme="minorHAnsi" w:hAnsiTheme="minorHAnsi"/>
          <w:szCs w:val="19"/>
          <w:u w:val="single"/>
        </w:rPr>
        <w:t xml:space="preserve"> </w:t>
      </w:r>
      <w:r w:rsidR="00DA4F15" w:rsidRPr="007D358C">
        <w:rPr>
          <w:rFonts w:asciiTheme="minorHAnsi" w:hAnsiTheme="minorHAnsi"/>
          <w:szCs w:val="19"/>
          <w:u w:val="single"/>
        </w:rPr>
        <w:t>We also ask that every item of clothing</w:t>
      </w:r>
      <w:r w:rsidR="001A1BF8" w:rsidRPr="007D358C">
        <w:rPr>
          <w:rFonts w:asciiTheme="minorHAnsi" w:hAnsiTheme="minorHAnsi"/>
          <w:szCs w:val="19"/>
          <w:u w:val="single"/>
        </w:rPr>
        <w:t xml:space="preserve"> your child wears to school is clearly named</w:t>
      </w:r>
      <w:r w:rsidR="002F3288">
        <w:rPr>
          <w:rFonts w:asciiTheme="minorHAnsi" w:hAnsiTheme="minorHAnsi"/>
          <w:szCs w:val="19"/>
          <w:u w:val="single"/>
        </w:rPr>
        <w:t>/labelled</w:t>
      </w:r>
      <w:r w:rsidR="001A1BF8" w:rsidRPr="007D358C">
        <w:rPr>
          <w:rFonts w:asciiTheme="minorHAnsi" w:hAnsiTheme="minorHAnsi"/>
          <w:szCs w:val="19"/>
          <w:u w:val="single"/>
        </w:rPr>
        <w:t xml:space="preserve"> (</w:t>
      </w:r>
      <w:r w:rsidR="005E1444" w:rsidRPr="007D358C">
        <w:rPr>
          <w:rFonts w:asciiTheme="minorHAnsi" w:hAnsiTheme="minorHAnsi"/>
          <w:szCs w:val="19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189E30B2" w14:textId="5C9BA60D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</w:t>
      </w:r>
      <w:r w:rsidR="000B67EC" w:rsidRPr="00B92AF4">
        <w:rPr>
          <w:rFonts w:asciiTheme="minorHAnsi" w:hAnsiTheme="minorHAnsi"/>
          <w:sz w:val="22"/>
          <w:szCs w:val="22"/>
        </w:rPr>
        <w:t xml:space="preserve">will </w:t>
      </w:r>
      <w:r w:rsidR="00915B7F" w:rsidRPr="00B92AF4">
        <w:rPr>
          <w:rFonts w:asciiTheme="minorHAnsi" w:hAnsiTheme="minorHAnsi"/>
          <w:sz w:val="22"/>
          <w:szCs w:val="22"/>
        </w:rPr>
        <w:t xml:space="preserve">be learning about </w:t>
      </w:r>
      <w:r w:rsidR="00B92AF4">
        <w:rPr>
          <w:rFonts w:asciiTheme="minorHAnsi" w:hAnsiTheme="minorHAnsi"/>
          <w:sz w:val="22"/>
          <w:szCs w:val="22"/>
        </w:rPr>
        <w:t>n</w:t>
      </w:r>
      <w:r w:rsidR="00915B7F" w:rsidRPr="00B92AF4">
        <w:rPr>
          <w:rFonts w:asciiTheme="minorHAnsi" w:hAnsiTheme="minorHAnsi"/>
          <w:sz w:val="22"/>
          <w:szCs w:val="22"/>
        </w:rPr>
        <w:t xml:space="preserve">arrative writing in the first </w:t>
      </w:r>
      <w:r w:rsidR="000E1E6F">
        <w:rPr>
          <w:rFonts w:asciiTheme="minorHAnsi" w:hAnsiTheme="minorHAnsi"/>
          <w:sz w:val="22"/>
          <w:szCs w:val="22"/>
        </w:rPr>
        <w:t xml:space="preserve">half </w:t>
      </w:r>
      <w:r w:rsidR="00915B7F" w:rsidRPr="00B92AF4">
        <w:rPr>
          <w:rFonts w:asciiTheme="minorHAnsi" w:hAnsiTheme="minorHAnsi"/>
          <w:sz w:val="22"/>
          <w:szCs w:val="22"/>
        </w:rPr>
        <w:t>term. It will be based around The Black Hat and</w:t>
      </w:r>
      <w:r w:rsidR="000E1E6F">
        <w:rPr>
          <w:rFonts w:asciiTheme="minorHAnsi" w:hAnsiTheme="minorHAnsi"/>
          <w:sz w:val="22"/>
          <w:szCs w:val="22"/>
        </w:rPr>
        <w:t xml:space="preserve"> The Butterfly Lion.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5F62F527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F</w:t>
      </w:r>
      <w:r w:rsidR="000B67EC" w:rsidRPr="00B92AF4">
        <w:rPr>
          <w:rFonts w:asciiTheme="minorHAnsi" w:hAnsiTheme="minorHAnsi"/>
          <w:sz w:val="22"/>
          <w:szCs w:val="22"/>
        </w:rPr>
        <w:t xml:space="preserve">ocus on Number. </w:t>
      </w:r>
      <w:r w:rsidR="006B7BED" w:rsidRPr="00B92AF4">
        <w:rPr>
          <w:rFonts w:asciiTheme="minorHAnsi" w:hAnsiTheme="minorHAnsi"/>
          <w:sz w:val="22"/>
          <w:szCs w:val="22"/>
        </w:rPr>
        <w:t xml:space="preserve">We will be working with Place </w:t>
      </w:r>
      <w:r w:rsidR="00205265" w:rsidRPr="00B92AF4">
        <w:rPr>
          <w:rFonts w:asciiTheme="minorHAnsi" w:hAnsiTheme="minorHAnsi"/>
          <w:sz w:val="22"/>
          <w:szCs w:val="22"/>
        </w:rPr>
        <w:t>Value</w:t>
      </w:r>
      <w:r w:rsidR="00205265">
        <w:rPr>
          <w:rFonts w:asciiTheme="minorHAnsi" w:hAnsiTheme="minorHAnsi"/>
          <w:sz w:val="22"/>
          <w:szCs w:val="22"/>
        </w:rPr>
        <w:t>,</w:t>
      </w:r>
      <w:r w:rsidR="00205265" w:rsidRPr="00B92AF4">
        <w:rPr>
          <w:rFonts w:asciiTheme="minorHAnsi" w:hAnsiTheme="minorHAnsi"/>
          <w:sz w:val="22"/>
          <w:szCs w:val="22"/>
        </w:rPr>
        <w:t xml:space="preserve"> Addition</w:t>
      </w:r>
      <w:r w:rsidR="0035127A" w:rsidRPr="00B92AF4">
        <w:rPr>
          <w:rFonts w:asciiTheme="minorHAnsi" w:hAnsiTheme="minorHAnsi"/>
          <w:sz w:val="22"/>
          <w:szCs w:val="22"/>
        </w:rPr>
        <w:t xml:space="preserve"> and </w:t>
      </w:r>
      <w:r w:rsidR="00AB6772">
        <w:rPr>
          <w:rFonts w:asciiTheme="minorHAnsi" w:hAnsiTheme="minorHAnsi"/>
          <w:sz w:val="22"/>
          <w:szCs w:val="22"/>
        </w:rPr>
        <w:t>S</w:t>
      </w:r>
      <w:r w:rsidR="0035127A" w:rsidRPr="00B92AF4">
        <w:rPr>
          <w:rFonts w:asciiTheme="minorHAnsi" w:hAnsiTheme="minorHAnsi"/>
          <w:sz w:val="22"/>
          <w:szCs w:val="22"/>
        </w:rPr>
        <w:t>ubtraction. The children will be working with thousands, hundreds, tens and units. They will be working with number lines, less or more and the comparison of numbers.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77777777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10041129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every night and their reading should include a 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read with an adult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637C20D4" w14:textId="77777777" w:rsidR="000573A2" w:rsidRPr="00B92AF4" w:rsidRDefault="000B67EC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915B7F" w:rsidRPr="00B92AF4">
        <w:rPr>
          <w:rFonts w:asciiTheme="minorHAnsi" w:hAnsiTheme="minorHAnsi"/>
          <w:sz w:val="22"/>
          <w:szCs w:val="22"/>
        </w:rPr>
        <w:t xml:space="preserve">Rocks, Soils and Fossils. Children will be learning how to work scientifically. </w:t>
      </w:r>
    </w:p>
    <w:p w14:paraId="0E24222E" w14:textId="76734AF8" w:rsidR="00915B7F" w:rsidRPr="00B92AF4" w:rsidRDefault="006E7B49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They</w:t>
      </w:r>
      <w:r w:rsidR="00915B7F" w:rsidRPr="00B92AF4">
        <w:rPr>
          <w:rFonts w:asciiTheme="minorHAnsi" w:hAnsiTheme="minorHAnsi"/>
          <w:sz w:val="22"/>
          <w:szCs w:val="22"/>
        </w:rPr>
        <w:t xml:space="preserve"> will compare and group different types of rocks</w:t>
      </w:r>
      <w:r>
        <w:rPr>
          <w:rFonts w:asciiTheme="minorHAnsi" w:hAnsiTheme="minorHAnsi"/>
          <w:sz w:val="22"/>
          <w:szCs w:val="22"/>
        </w:rPr>
        <w:t xml:space="preserve"> and</w:t>
      </w:r>
      <w:r w:rsidR="00915B7F" w:rsidRPr="00B92AF4">
        <w:rPr>
          <w:rFonts w:asciiTheme="minorHAnsi" w:hAnsiTheme="minorHAnsi"/>
          <w:sz w:val="22"/>
          <w:szCs w:val="22"/>
        </w:rPr>
        <w:t xml:space="preserve"> will al</w:t>
      </w:r>
      <w:r>
        <w:rPr>
          <w:rFonts w:asciiTheme="minorHAnsi" w:hAnsiTheme="minorHAnsi"/>
          <w:sz w:val="22"/>
          <w:szCs w:val="22"/>
        </w:rPr>
        <w:t>so</w:t>
      </w:r>
      <w:r w:rsidR="00915B7F" w:rsidRPr="00B92AF4">
        <w:rPr>
          <w:rFonts w:asciiTheme="minorHAnsi" w:hAnsiTheme="minorHAnsi"/>
          <w:sz w:val="22"/>
          <w:szCs w:val="22"/>
        </w:rPr>
        <w:t xml:space="preserve"> be looking at different fossils, learning how they are formed.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2EB0AEFF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GEOGRAPHY</w:t>
      </w:r>
    </w:p>
    <w:p w14:paraId="03F36899" w14:textId="56678B9F" w:rsidR="006B7BED" w:rsidRPr="00B92AF4" w:rsidRDefault="006B7BED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Mapping</w:t>
      </w:r>
      <w:r w:rsidR="00EF2337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- the UK/Great Britain/The British Isles</w:t>
      </w:r>
      <w:r w:rsidR="00EF2337">
        <w:rPr>
          <w:rFonts w:asciiTheme="minorHAnsi" w:hAnsiTheme="minorHAnsi"/>
          <w:sz w:val="22"/>
          <w:szCs w:val="22"/>
        </w:rPr>
        <w:t>.</w:t>
      </w:r>
    </w:p>
    <w:p w14:paraId="5B0A44E2" w14:textId="5351724B" w:rsidR="000B67EC" w:rsidRPr="00B92AF4" w:rsidRDefault="00EF2337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</w:t>
      </w:r>
      <w:r w:rsidR="000B67EC" w:rsidRPr="00B92AF4">
        <w:rPr>
          <w:rFonts w:asciiTheme="minorHAnsi" w:hAnsiTheme="minorHAnsi"/>
          <w:sz w:val="22"/>
          <w:szCs w:val="22"/>
        </w:rPr>
        <w:t xml:space="preserve"> will be learning all about </w:t>
      </w:r>
      <w:r w:rsidR="006B7BED" w:rsidRPr="00B92AF4">
        <w:rPr>
          <w:rFonts w:asciiTheme="minorHAnsi" w:hAnsiTheme="minorHAnsi"/>
          <w:sz w:val="22"/>
          <w:szCs w:val="22"/>
        </w:rPr>
        <w:t>various terminology used to describe Britain and its Isles. They will become familiar with capital cities and where Britain is in the context of the rest of Europe.</w:t>
      </w:r>
    </w:p>
    <w:p w14:paraId="44EAFD9C" w14:textId="77777777" w:rsidR="007C3C9B" w:rsidRPr="00B92AF4" w:rsidRDefault="007C3C9B" w:rsidP="000B67EC">
      <w:pPr>
        <w:rPr>
          <w:rFonts w:asciiTheme="minorHAnsi" w:hAnsiTheme="minorHAnsi"/>
          <w:b/>
          <w:sz w:val="22"/>
          <w:szCs w:val="22"/>
        </w:rPr>
      </w:pPr>
    </w:p>
    <w:p w14:paraId="3713B131" w14:textId="595B6536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(Monday and </w:t>
      </w:r>
      <w:r w:rsidR="00767F24">
        <w:rPr>
          <w:rFonts w:asciiTheme="minorHAnsi" w:hAnsiTheme="minorHAnsi"/>
          <w:b/>
          <w:sz w:val="22"/>
          <w:szCs w:val="22"/>
        </w:rPr>
        <w:t>Wednesday</w:t>
      </w:r>
      <w:bookmarkStart w:id="0" w:name="_GoBack"/>
      <w:bookmarkEnd w:id="0"/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77777777" w:rsidR="000B67EC" w:rsidRPr="00B92AF4" w:rsidRDefault="00915B7F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Fundamentals and </w:t>
      </w:r>
      <w:r w:rsidR="000C4154" w:rsidRPr="00B92AF4">
        <w:rPr>
          <w:rFonts w:asciiTheme="minorHAnsi" w:hAnsiTheme="minorHAnsi"/>
          <w:sz w:val="22"/>
          <w:szCs w:val="22"/>
        </w:rPr>
        <w:t xml:space="preserve">ball skills.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20E435C8" w:rsidR="000B67EC" w:rsidRPr="00B92AF4" w:rsidRDefault="000E1E6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New beginnings and staying safe.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77FDE589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</w:p>
    <w:p w14:paraId="7E0BE10D" w14:textId="3405BA44" w:rsidR="000B67EC" w:rsidRPr="00B92AF4" w:rsidRDefault="000C4154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Called by God. The children will be given the opportunity to consider what it means to be called by God and the responses people have made to that call. </w:t>
      </w:r>
      <w:r w:rsidR="000E1E6F">
        <w:rPr>
          <w:rFonts w:asciiTheme="minorHAnsi" w:hAnsiTheme="minorHAnsi"/>
          <w:sz w:val="22"/>
          <w:szCs w:val="22"/>
        </w:rPr>
        <w:t>We will also be looking at Harvest.</w:t>
      </w:r>
    </w:p>
    <w:p w14:paraId="05C06FEF" w14:textId="77777777" w:rsidR="005E55B5" w:rsidRDefault="005E55B5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DF91F2B" w14:textId="0AFC2267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33569900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Every </w:t>
      </w:r>
      <w:r w:rsidR="000E432B">
        <w:rPr>
          <w:rFonts w:asciiTheme="minorHAnsi" w:hAnsiTheme="minorHAnsi"/>
          <w:b/>
          <w:sz w:val="22"/>
          <w:szCs w:val="22"/>
          <w:u w:val="single"/>
        </w:rPr>
        <w:t>Friday</w:t>
      </w:r>
      <w:r w:rsidR="004F70AC">
        <w:rPr>
          <w:rFonts w:asciiTheme="minorHAnsi" w:hAnsiTheme="minorHAnsi"/>
          <w:b/>
          <w:sz w:val="22"/>
          <w:szCs w:val="22"/>
          <w:u w:val="single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0E1E6F">
        <w:rPr>
          <w:rFonts w:asciiTheme="minorHAnsi" w:hAnsiTheme="minorHAnsi"/>
          <w:sz w:val="22"/>
          <w:szCs w:val="22"/>
        </w:rPr>
        <w:t xml:space="preserve">and </w:t>
      </w:r>
      <w:r w:rsidR="00AE7063" w:rsidRPr="00B92AF4">
        <w:rPr>
          <w:rFonts w:asciiTheme="minorHAnsi" w:hAnsiTheme="minorHAnsi"/>
          <w:sz w:val="22"/>
          <w:szCs w:val="22"/>
        </w:rPr>
        <w:t>the</w:t>
      </w:r>
      <w:r w:rsidR="000E1E6F">
        <w:rPr>
          <w:rFonts w:asciiTheme="minorHAnsi" w:hAnsiTheme="minorHAnsi"/>
          <w:sz w:val="22"/>
          <w:szCs w:val="22"/>
        </w:rPr>
        <w:t>ir</w:t>
      </w:r>
      <w:r w:rsidR="00AE7063" w:rsidRPr="00B92AF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Maths homework book</w:t>
      </w:r>
      <w:r w:rsidR="00AE7063" w:rsidRPr="00B92AF4">
        <w:rPr>
          <w:rFonts w:asciiTheme="minorHAnsi" w:hAnsiTheme="minorHAnsi"/>
          <w:sz w:val="22"/>
          <w:szCs w:val="22"/>
        </w:rPr>
        <w:t xml:space="preserve"> as well</w:t>
      </w:r>
      <w:r w:rsidRPr="00B92AF4">
        <w:rPr>
          <w:rFonts w:asciiTheme="minorHAnsi" w:hAnsiTheme="minorHAnsi"/>
          <w:sz w:val="22"/>
          <w:szCs w:val="22"/>
        </w:rPr>
        <w:t xml:space="preserve">. Homework books must be returned by </w:t>
      </w:r>
      <w:r w:rsidR="00E262E2">
        <w:rPr>
          <w:rFonts w:asciiTheme="minorHAnsi" w:hAnsiTheme="minorHAnsi"/>
          <w:b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 xml:space="preserve">ever a problem with completing the </w:t>
      </w:r>
      <w:r w:rsidRPr="00B92AF4">
        <w:rPr>
          <w:rFonts w:asciiTheme="minorHAnsi" w:hAnsiTheme="minorHAnsi"/>
          <w:sz w:val="22"/>
          <w:szCs w:val="22"/>
        </w:rPr>
        <w:t>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do please send in a note of explanation</w:t>
      </w:r>
      <w:r w:rsidR="00AE7063" w:rsidRPr="00B92AF4">
        <w:rPr>
          <w:rFonts w:asciiTheme="minorHAnsi" w:hAnsiTheme="minorHAnsi"/>
          <w:sz w:val="22"/>
          <w:szCs w:val="22"/>
        </w:rPr>
        <w:t xml:space="preserve"> or email me</w:t>
      </w:r>
      <w:r w:rsidRPr="00B92AF4">
        <w:rPr>
          <w:rFonts w:asciiTheme="minorHAnsi" w:hAnsiTheme="minorHAnsi"/>
          <w:sz w:val="22"/>
          <w:szCs w:val="22"/>
        </w:rPr>
        <w:t xml:space="preserve">. We would also welcome </w:t>
      </w:r>
      <w:r w:rsidR="001132C2">
        <w:rPr>
          <w:rFonts w:asciiTheme="minorHAnsi" w:hAnsiTheme="minorHAnsi"/>
          <w:sz w:val="22"/>
          <w:szCs w:val="22"/>
        </w:rPr>
        <w:t>your</w:t>
      </w:r>
      <w:r w:rsidRPr="00B92AF4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B92AF4">
        <w:rPr>
          <w:rFonts w:asciiTheme="minorHAnsi" w:hAnsiTheme="minorHAnsi"/>
          <w:sz w:val="22"/>
          <w:szCs w:val="22"/>
        </w:rPr>
        <w:t>3</w:t>
      </w:r>
      <w:r w:rsidRPr="00B92AF4">
        <w:rPr>
          <w:rFonts w:asciiTheme="minorHAnsi" w:hAnsiTheme="minorHAnsi"/>
          <w:sz w:val="22"/>
          <w:szCs w:val="22"/>
        </w:rPr>
        <w:t xml:space="preserve"> team. </w:t>
      </w:r>
    </w:p>
    <w:p w14:paraId="53128261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767F24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4658480D" w14:textId="77777777" w:rsidR="00180142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 Highton</w:t>
      </w:r>
      <w:r w:rsidR="00154C7C">
        <w:rPr>
          <w:rFonts w:asciiTheme="minorHAnsi" w:hAnsiTheme="minorHAnsi"/>
          <w:sz w:val="22"/>
          <w:szCs w:val="22"/>
        </w:rPr>
        <w:t xml:space="preserve">, </w:t>
      </w:r>
      <w:r w:rsidR="00386FB0">
        <w:rPr>
          <w:rFonts w:asciiTheme="minorHAnsi" w:hAnsiTheme="minorHAnsi"/>
          <w:sz w:val="22"/>
          <w:szCs w:val="22"/>
        </w:rPr>
        <w:t xml:space="preserve">Mrs </w:t>
      </w:r>
      <w:r w:rsidR="00180142">
        <w:rPr>
          <w:rFonts w:asciiTheme="minorHAnsi" w:hAnsiTheme="minorHAnsi"/>
          <w:sz w:val="22"/>
          <w:szCs w:val="22"/>
        </w:rPr>
        <w:t>Day and Mrs Westby#</w:t>
      </w:r>
    </w:p>
    <w:p w14:paraId="7A074C6B" w14:textId="0BCCAEBD" w:rsidR="00E22370" w:rsidRPr="00B92AF4" w:rsidRDefault="00D119A1" w:rsidP="000B67EC">
      <w:pPr>
        <w:rPr>
          <w:rFonts w:asciiTheme="minorHAnsi" w:hAnsiTheme="minorHAnsi"/>
          <w:sz w:val="22"/>
          <w:szCs w:val="22"/>
        </w:rPr>
      </w:pPr>
      <w:r w:rsidRPr="00A77EE9">
        <w:rPr>
          <w:rFonts w:asciiTheme="minorHAnsi" w:hAnsiTheme="minorHAnsi"/>
          <w:sz w:val="18"/>
          <w:szCs w:val="22"/>
          <w:u w:val="single"/>
        </w:rPr>
        <w:t xml:space="preserve">Year </w:t>
      </w:r>
      <w:r w:rsidR="00394968" w:rsidRPr="00A77EE9">
        <w:rPr>
          <w:rFonts w:asciiTheme="minorHAnsi" w:hAnsiTheme="minorHAnsi"/>
          <w:sz w:val="18"/>
          <w:szCs w:val="22"/>
          <w:u w:val="single"/>
        </w:rPr>
        <w:t>3</w:t>
      </w:r>
      <w:r w:rsidRPr="00A77EE9">
        <w:rPr>
          <w:rFonts w:asciiTheme="minorHAnsi" w:hAnsiTheme="minorHAnsi"/>
          <w:sz w:val="18"/>
          <w:szCs w:val="22"/>
          <w:u w:val="single"/>
        </w:rPr>
        <w:t xml:space="preserve"> team</w:t>
      </w:r>
    </w:p>
    <w:p w14:paraId="4B99056E" w14:textId="0C4EAA2E" w:rsidR="00E22370" w:rsidRDefault="00E22370" w:rsidP="000B67EC">
      <w:pPr>
        <w:rPr>
          <w:rFonts w:asciiTheme="minorHAnsi" w:hAnsiTheme="minorHAnsi"/>
          <w:sz w:val="18"/>
          <w:szCs w:val="20"/>
        </w:rPr>
      </w:pPr>
    </w:p>
    <w:p w14:paraId="40E36D38" w14:textId="163F17D7" w:rsidR="000E1E6F" w:rsidRPr="00394968" w:rsidRDefault="000E1E6F" w:rsidP="000B67EC">
      <w:pPr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My email:</w:t>
      </w:r>
    </w:p>
    <w:p w14:paraId="6E041A39" w14:textId="77777777" w:rsidR="00D119A1" w:rsidRPr="00394968" w:rsidRDefault="00767F24" w:rsidP="000B67EC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34CE0A41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2EBF3C5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D98A12B" w14:textId="625B9F7F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7002A62C" w14:textId="30ADDA6D" w:rsidR="000E1E6F" w:rsidRDefault="000E1E6F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18A14591" w14:textId="77777777" w:rsidR="000E1E6F" w:rsidRDefault="000E1E6F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6209086" w14:textId="4F5FB039" w:rsidR="00180142" w:rsidRDefault="00180142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24F8500D" w14:textId="77777777" w:rsidR="00180142" w:rsidRDefault="00180142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427DAB3" w14:textId="77777777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366E4C9" w14:textId="77777777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157B0AD8" w14:textId="77777777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1D63B748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Science</w:t>
      </w:r>
    </w:p>
    <w:p w14:paraId="21384FFC" w14:textId="77777777" w:rsidR="000B67EC" w:rsidRDefault="0042142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Rock</w:t>
      </w:r>
    </w:p>
    <w:p w14:paraId="682FDFB4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Classification</w:t>
      </w:r>
    </w:p>
    <w:p w14:paraId="73AF971C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Observation</w:t>
      </w:r>
    </w:p>
    <w:p w14:paraId="2451A75B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Fossils</w:t>
      </w:r>
    </w:p>
    <w:p w14:paraId="659B4199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Soils</w:t>
      </w:r>
    </w:p>
    <w:p w14:paraId="1D6CE863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Permeability</w:t>
      </w:r>
    </w:p>
    <w:p w14:paraId="4899E06A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Man Made</w:t>
      </w:r>
    </w:p>
    <w:p w14:paraId="05A1A187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Igneous</w:t>
      </w:r>
    </w:p>
    <w:p w14:paraId="41D57F4C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Sedimentary</w:t>
      </w:r>
    </w:p>
    <w:p w14:paraId="7BFF5972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Metamorphic</w:t>
      </w:r>
    </w:p>
    <w:p w14:paraId="21F12A67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Concrete </w:t>
      </w:r>
    </w:p>
    <w:p w14:paraId="1F72F64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361F2393" w14:textId="77777777" w:rsidR="000B67EC" w:rsidRPr="00566C19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38FFA2E8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place value</w:t>
      </w:r>
    </w:p>
    <w:p w14:paraId="1AD6B890" w14:textId="77777777" w:rsidR="000B67EC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addition</w:t>
      </w:r>
    </w:p>
    <w:p w14:paraId="013C35E2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subtraction</w:t>
      </w:r>
    </w:p>
    <w:p w14:paraId="141F15C1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sum</w:t>
      </w:r>
    </w:p>
    <w:p w14:paraId="1E766F1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total</w:t>
      </w:r>
    </w:p>
    <w:p w14:paraId="087FFFD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subtract</w:t>
      </w:r>
    </w:p>
    <w:p w14:paraId="2C49544B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minus</w:t>
      </w:r>
    </w:p>
    <w:p w14:paraId="5874AE23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plus</w:t>
      </w:r>
    </w:p>
    <w:p w14:paraId="2D4C3607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take away</w:t>
      </w:r>
    </w:p>
    <w:p w14:paraId="5622162E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column</w:t>
      </w:r>
    </w:p>
    <w:p w14:paraId="3AB44FB7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thousands</w:t>
      </w:r>
    </w:p>
    <w:p w14:paraId="6E752887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hundreds</w:t>
      </w:r>
    </w:p>
    <w:p w14:paraId="302689FF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tens</w:t>
      </w:r>
    </w:p>
    <w:p w14:paraId="7697844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ones</w:t>
      </w:r>
    </w:p>
    <w:p w14:paraId="53E053D6" w14:textId="77777777" w:rsidR="003F4978" w:rsidRDefault="003F4978" w:rsidP="003F4978">
      <w:pPr>
        <w:rPr>
          <w:rFonts w:asciiTheme="minorHAnsi" w:hAnsiTheme="minorHAnsi"/>
          <w:sz w:val="36"/>
          <w:szCs w:val="36"/>
        </w:rPr>
      </w:pPr>
    </w:p>
    <w:p w14:paraId="0EC69BE5" w14:textId="54A5E180" w:rsidR="00855C21" w:rsidRPr="00855C21" w:rsidRDefault="003F4978" w:rsidP="003F4978">
      <w:pPr>
        <w:rPr>
          <w:rFonts w:asciiTheme="minorHAnsi" w:hAnsiTheme="minorHAnsi"/>
          <w:b/>
          <w:color w:val="002060"/>
          <w:sz w:val="36"/>
          <w:szCs w:val="36"/>
          <w:u w:val="single"/>
        </w:rPr>
      </w:pP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K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ey Vocabulary 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4ADF1FB" w14:textId="74DC8895" w:rsidR="000B67EC" w:rsidRPr="00855C21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Geography</w:t>
      </w:r>
    </w:p>
    <w:p w14:paraId="23DE523C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45F3524F" w14:textId="77777777" w:rsidR="000B67EC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Compass</w:t>
      </w:r>
    </w:p>
    <w:p w14:paraId="1FBD3B62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Capital</w:t>
      </w:r>
    </w:p>
    <w:p w14:paraId="5218F130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City</w:t>
      </w:r>
    </w:p>
    <w:p w14:paraId="59A957C4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Isles</w:t>
      </w:r>
    </w:p>
    <w:p w14:paraId="0836439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Island</w:t>
      </w:r>
    </w:p>
    <w:p w14:paraId="3BE897CE" w14:textId="77777777" w:rsidR="00421420" w:rsidRPr="00855C21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Europe</w:t>
      </w:r>
    </w:p>
    <w:p w14:paraId="52E56223" w14:textId="77777777" w:rsidR="00855C21" w:rsidRDefault="00855C21" w:rsidP="000B67EC">
      <w:pPr>
        <w:rPr>
          <w:rFonts w:asciiTheme="minorHAnsi" w:hAnsiTheme="minorHAnsi"/>
          <w:sz w:val="36"/>
          <w:szCs w:val="36"/>
        </w:rPr>
      </w:pPr>
    </w:p>
    <w:p w14:paraId="6E72F2D5" w14:textId="77777777" w:rsidR="003F7119" w:rsidRDefault="003F7119" w:rsidP="000B67EC">
      <w:pPr>
        <w:rPr>
          <w:rFonts w:asciiTheme="minorHAnsi" w:hAnsiTheme="minorHAnsi"/>
          <w:sz w:val="36"/>
          <w:szCs w:val="36"/>
        </w:rPr>
      </w:pPr>
    </w:p>
    <w:p w14:paraId="46355E6A" w14:textId="77777777" w:rsidR="003F7119" w:rsidRDefault="003F7119" w:rsidP="000B67EC">
      <w:pPr>
        <w:rPr>
          <w:rFonts w:asciiTheme="minorHAnsi" w:hAnsiTheme="minorHAnsi"/>
          <w:sz w:val="36"/>
          <w:szCs w:val="36"/>
        </w:rPr>
      </w:pPr>
    </w:p>
    <w:p w14:paraId="5F24347F" w14:textId="77777777" w:rsidR="003F7119" w:rsidRPr="00855C21" w:rsidRDefault="003F7119" w:rsidP="000B67EC">
      <w:pPr>
        <w:rPr>
          <w:rFonts w:asciiTheme="minorHAnsi" w:hAnsiTheme="minorHAnsi"/>
          <w:sz w:val="36"/>
          <w:szCs w:val="36"/>
        </w:rPr>
      </w:pPr>
    </w:p>
    <w:p w14:paraId="0917B7DE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4CABAF75" w14:textId="77777777" w:rsidR="000B67EC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Faith</w:t>
      </w:r>
    </w:p>
    <w:p w14:paraId="08D49549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Service</w:t>
      </w:r>
    </w:p>
    <w:p w14:paraId="4201128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Courage</w:t>
      </w:r>
    </w:p>
    <w:p w14:paraId="616FB07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Prophet</w:t>
      </w:r>
    </w:p>
    <w:p w14:paraId="26FC3EE7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God</w:t>
      </w:r>
    </w:p>
    <w:p w14:paraId="361E2C0F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Names of Prophets </w:t>
      </w:r>
    </w:p>
    <w:p w14:paraId="31DDFBEA" w14:textId="77777777" w:rsidR="00421420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Ministry </w:t>
      </w:r>
    </w:p>
    <w:p w14:paraId="712BB4DE" w14:textId="77777777" w:rsidR="00421420" w:rsidRPr="00855C21" w:rsidRDefault="0042142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Ordination</w:t>
      </w:r>
    </w:p>
    <w:p w14:paraId="07547A01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</w:p>
    <w:p w14:paraId="5043CB0F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07459315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</w:p>
    <w:p w14:paraId="6537F28F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</w:p>
    <w:p w14:paraId="6DFB9E20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70DF9E5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62941BB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8170093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AFA24E4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D8241A5" w14:textId="77777777" w:rsidR="00236B60" w:rsidRDefault="00236B60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7BEB0EC" w14:textId="09C8AAAE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57249C8C" w14:textId="114859A3" w:rsidR="00566C19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Narrative</w:t>
      </w:r>
    </w:p>
    <w:p w14:paraId="1FA38CFF" w14:textId="6C37DBDF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Story</w:t>
      </w:r>
    </w:p>
    <w:p w14:paraId="35FAE1CA" w14:textId="4F59CC39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Setting</w:t>
      </w:r>
    </w:p>
    <w:p w14:paraId="42FC754F" w14:textId="696AA9FE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Introduction</w:t>
      </w:r>
    </w:p>
    <w:p w14:paraId="3C086777" w14:textId="434829E4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Characters</w:t>
      </w:r>
    </w:p>
    <w:p w14:paraId="427BE279" w14:textId="4619303C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Build up</w:t>
      </w:r>
    </w:p>
    <w:p w14:paraId="4F5C4C6E" w14:textId="72B61D32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Problem</w:t>
      </w:r>
    </w:p>
    <w:p w14:paraId="68D8B120" w14:textId="49D34CDF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Dilemma</w:t>
      </w:r>
    </w:p>
    <w:p w14:paraId="4A38D77C" w14:textId="5B8BD719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Resolution</w:t>
      </w:r>
    </w:p>
    <w:p w14:paraId="1EC7CD8D" w14:textId="10699ED7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Ending</w:t>
      </w:r>
    </w:p>
    <w:p w14:paraId="5D44D905" w14:textId="7ABE0DE7" w:rsidR="00180142" w:rsidRPr="00566C19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Plot</w:t>
      </w:r>
    </w:p>
    <w:p w14:paraId="44E871BC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44A5D2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38610EB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37805D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463F29E8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B7B4B8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3A0FF5F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5630AD6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182907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BA226A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7AD93B2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DE4B5B7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6204FF1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DBF0D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B62F1B3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02F2C34E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680A4E5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19219836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296FEF7D" w14:textId="77777777" w:rsidR="000B67EC" w:rsidRPr="006816B8" w:rsidRDefault="000B67EC" w:rsidP="000B67EC">
      <w:pPr>
        <w:rPr>
          <w:rFonts w:asciiTheme="minorHAnsi" w:hAnsiTheme="minorHAnsi"/>
          <w:sz w:val="19"/>
          <w:szCs w:val="19"/>
        </w:rPr>
      </w:pPr>
    </w:p>
    <w:p w14:paraId="7194DBDC" w14:textId="77777777" w:rsidR="00862519" w:rsidRDefault="00767F24"/>
    <w:sectPr w:rsidR="00862519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70A9B" w14:textId="77777777" w:rsidR="0056484F" w:rsidRDefault="0056484F" w:rsidP="000B67EC">
      <w:r>
        <w:separator/>
      </w:r>
    </w:p>
  </w:endnote>
  <w:endnote w:type="continuationSeparator" w:id="0">
    <w:p w14:paraId="2EE6273A" w14:textId="77777777" w:rsidR="0056484F" w:rsidRDefault="0056484F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6E2EF" w14:textId="77777777" w:rsidR="0056484F" w:rsidRDefault="0056484F" w:rsidP="000B67EC">
      <w:r>
        <w:separator/>
      </w:r>
    </w:p>
  </w:footnote>
  <w:footnote w:type="continuationSeparator" w:id="0">
    <w:p w14:paraId="528BA4BB" w14:textId="77777777" w:rsidR="0056484F" w:rsidRDefault="0056484F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8060E"/>
    <w:rsid w:val="000A6ED4"/>
    <w:rsid w:val="000A7DBD"/>
    <w:rsid w:val="000B67EC"/>
    <w:rsid w:val="000C4154"/>
    <w:rsid w:val="000E1E6F"/>
    <w:rsid w:val="000E432B"/>
    <w:rsid w:val="000E4C6B"/>
    <w:rsid w:val="001037E1"/>
    <w:rsid w:val="001132C2"/>
    <w:rsid w:val="00154C7C"/>
    <w:rsid w:val="00180142"/>
    <w:rsid w:val="001A1BF8"/>
    <w:rsid w:val="001F14BF"/>
    <w:rsid w:val="00200A0F"/>
    <w:rsid w:val="00205265"/>
    <w:rsid w:val="0022732F"/>
    <w:rsid w:val="00236B60"/>
    <w:rsid w:val="0024203A"/>
    <w:rsid w:val="00255D5F"/>
    <w:rsid w:val="002673FB"/>
    <w:rsid w:val="002764A2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4978"/>
    <w:rsid w:val="003F7119"/>
    <w:rsid w:val="00421420"/>
    <w:rsid w:val="0042656E"/>
    <w:rsid w:val="004A2B19"/>
    <w:rsid w:val="004E6022"/>
    <w:rsid w:val="004F70AC"/>
    <w:rsid w:val="00511EA0"/>
    <w:rsid w:val="0056484F"/>
    <w:rsid w:val="00566C19"/>
    <w:rsid w:val="005A0847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67F24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8E2110"/>
    <w:rsid w:val="00911153"/>
    <w:rsid w:val="00915B7F"/>
    <w:rsid w:val="009178ED"/>
    <w:rsid w:val="009A1801"/>
    <w:rsid w:val="009C781B"/>
    <w:rsid w:val="00A0315B"/>
    <w:rsid w:val="00A04E5F"/>
    <w:rsid w:val="00A35AAE"/>
    <w:rsid w:val="00A4795C"/>
    <w:rsid w:val="00A77EE9"/>
    <w:rsid w:val="00AA3DD6"/>
    <w:rsid w:val="00AB6772"/>
    <w:rsid w:val="00AE7063"/>
    <w:rsid w:val="00B028FD"/>
    <w:rsid w:val="00B12859"/>
    <w:rsid w:val="00B128F9"/>
    <w:rsid w:val="00B51FFA"/>
    <w:rsid w:val="00B92AF4"/>
    <w:rsid w:val="00B92CAD"/>
    <w:rsid w:val="00BF6205"/>
    <w:rsid w:val="00C11B7B"/>
    <w:rsid w:val="00C2761A"/>
    <w:rsid w:val="00C323A6"/>
    <w:rsid w:val="00C330D5"/>
    <w:rsid w:val="00D114D5"/>
    <w:rsid w:val="00D119A1"/>
    <w:rsid w:val="00D3423B"/>
    <w:rsid w:val="00D623B9"/>
    <w:rsid w:val="00D77CA7"/>
    <w:rsid w:val="00D94CDD"/>
    <w:rsid w:val="00DA4F15"/>
    <w:rsid w:val="00DB09B1"/>
    <w:rsid w:val="00DF118D"/>
    <w:rsid w:val="00DF1C2F"/>
    <w:rsid w:val="00DF69A1"/>
    <w:rsid w:val="00E22370"/>
    <w:rsid w:val="00E262E2"/>
    <w:rsid w:val="00E93E7D"/>
    <w:rsid w:val="00EB76B7"/>
    <w:rsid w:val="00EE70E4"/>
    <w:rsid w:val="00EF2337"/>
    <w:rsid w:val="00F119E5"/>
    <w:rsid w:val="00F310A0"/>
    <w:rsid w:val="00F32BAF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C79B4CD8</Template>
  <TotalTime>4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6</cp:revision>
  <cp:lastPrinted>2021-09-03T08:50:00Z</cp:lastPrinted>
  <dcterms:created xsi:type="dcterms:W3CDTF">2023-08-17T15:47:00Z</dcterms:created>
  <dcterms:modified xsi:type="dcterms:W3CDTF">2023-09-05T14:32:00Z</dcterms:modified>
</cp:coreProperties>
</file>