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866A5" w14:textId="1C949954" w:rsidR="000B67EC" w:rsidRPr="0024203A" w:rsidRDefault="000B67EC" w:rsidP="000B67EC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314B20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3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AUTUMN </w:t>
      </w:r>
      <w:r w:rsidR="00DB0E03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9A1801">
        <w:rPr>
          <w:rFonts w:asciiTheme="minorHAnsi" w:hAnsiTheme="minorHAnsi"/>
          <w:b/>
          <w:color w:val="0070C0"/>
          <w:sz w:val="22"/>
          <w:szCs w:val="19"/>
          <w:u w:val="single"/>
        </w:rPr>
        <w:t>3</w:t>
      </w:r>
    </w:p>
    <w:p w14:paraId="672A6659" w14:textId="77777777" w:rsidR="00911153" w:rsidRPr="0024203A" w:rsidRDefault="00911153" w:rsidP="000B67EC">
      <w:pPr>
        <w:jc w:val="center"/>
        <w:rPr>
          <w:rFonts w:asciiTheme="minorHAnsi" w:hAnsiTheme="minorHAnsi"/>
          <w:b/>
          <w:color w:val="0070C0"/>
          <w:sz w:val="4"/>
          <w:szCs w:val="19"/>
          <w:u w:val="single"/>
        </w:rPr>
      </w:pPr>
    </w:p>
    <w:p w14:paraId="42E9FBB2" w14:textId="0A9AD95F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0E1E6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-</w:t>
      </w:r>
      <w:r w:rsidR="005A0847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5D4AB4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Peace</w:t>
      </w:r>
    </w:p>
    <w:p w14:paraId="0A37501D" w14:textId="77777777" w:rsidR="00C323A6" w:rsidRPr="007D6A41" w:rsidRDefault="00C323A6" w:rsidP="000B67EC">
      <w:pPr>
        <w:jc w:val="center"/>
        <w:rPr>
          <w:rFonts w:asciiTheme="minorHAnsi" w:hAnsiTheme="minorHAnsi"/>
          <w:b/>
          <w:sz w:val="22"/>
          <w:szCs w:val="19"/>
          <w:u w:val="single"/>
        </w:rPr>
      </w:pPr>
    </w:p>
    <w:p w14:paraId="34245BE3" w14:textId="21E31D44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>Welcome back a</w:t>
      </w:r>
      <w:r w:rsidR="00DB0E03">
        <w:rPr>
          <w:rFonts w:asciiTheme="minorHAnsi" w:hAnsiTheme="minorHAnsi"/>
          <w:szCs w:val="19"/>
        </w:rPr>
        <w:t>fter half term</w:t>
      </w:r>
      <w:r w:rsidRPr="007D358C">
        <w:rPr>
          <w:rFonts w:asciiTheme="minorHAnsi" w:hAnsiTheme="minorHAnsi"/>
          <w:szCs w:val="19"/>
        </w:rPr>
        <w:t xml:space="preserve">! </w:t>
      </w:r>
    </w:p>
    <w:p w14:paraId="1A0A7AD3" w14:textId="1D586CEA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 xml:space="preserve">We hope that </w:t>
      </w:r>
      <w:r w:rsidR="00DB0E03">
        <w:rPr>
          <w:rFonts w:asciiTheme="minorHAnsi" w:hAnsiTheme="minorHAnsi"/>
          <w:szCs w:val="19"/>
        </w:rPr>
        <w:t xml:space="preserve">you had a good rest and are ready to hit the ground running on the countdown to </w:t>
      </w:r>
      <w:r w:rsidR="0070111E">
        <w:rPr>
          <w:rFonts w:asciiTheme="minorHAnsi" w:hAnsiTheme="minorHAnsi"/>
          <w:szCs w:val="19"/>
        </w:rPr>
        <w:t>Christmas</w:t>
      </w:r>
      <w:r w:rsidRPr="007D358C">
        <w:rPr>
          <w:rFonts w:asciiTheme="minorHAnsi" w:hAnsiTheme="minorHAnsi"/>
          <w:szCs w:val="19"/>
        </w:rPr>
        <w:t xml:space="preserve">. </w:t>
      </w:r>
    </w:p>
    <w:p w14:paraId="7D4F1D1B" w14:textId="754EFD0F" w:rsidR="00890228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 xml:space="preserve">Here is a brief outline of what to expect this </w:t>
      </w:r>
      <w:r w:rsidR="000E1E6F">
        <w:rPr>
          <w:rFonts w:asciiTheme="minorHAnsi" w:hAnsiTheme="minorHAnsi"/>
          <w:szCs w:val="19"/>
        </w:rPr>
        <w:t xml:space="preserve">half </w:t>
      </w:r>
      <w:r w:rsidRPr="007D358C">
        <w:rPr>
          <w:rFonts w:asciiTheme="minorHAnsi" w:hAnsiTheme="minorHAnsi"/>
          <w:szCs w:val="19"/>
        </w:rPr>
        <w:t>term.</w:t>
      </w:r>
    </w:p>
    <w:p w14:paraId="4C5BD3B3" w14:textId="412F4E52" w:rsidR="005E55B5" w:rsidRDefault="00A4795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b/>
          <w:szCs w:val="19"/>
        </w:rPr>
        <w:t xml:space="preserve">PE lessons are </w:t>
      </w:r>
      <w:r w:rsidR="00825D8C" w:rsidRPr="007D358C">
        <w:rPr>
          <w:rFonts w:asciiTheme="minorHAnsi" w:hAnsiTheme="minorHAnsi"/>
          <w:b/>
          <w:szCs w:val="19"/>
        </w:rPr>
        <w:t xml:space="preserve">on </w:t>
      </w:r>
      <w:r w:rsidRPr="007D358C">
        <w:rPr>
          <w:rFonts w:asciiTheme="minorHAnsi" w:hAnsiTheme="minorHAnsi"/>
          <w:b/>
          <w:szCs w:val="19"/>
        </w:rPr>
        <w:t xml:space="preserve">Monday and </w:t>
      </w:r>
      <w:r w:rsidR="00DB0E03">
        <w:rPr>
          <w:rFonts w:asciiTheme="minorHAnsi" w:hAnsiTheme="minorHAnsi"/>
          <w:b/>
          <w:szCs w:val="19"/>
        </w:rPr>
        <w:t>Tuesday</w:t>
      </w:r>
      <w:r w:rsidR="00825D8C" w:rsidRPr="007D358C">
        <w:rPr>
          <w:rFonts w:asciiTheme="minorHAnsi" w:hAnsiTheme="minorHAnsi"/>
          <w:b/>
          <w:szCs w:val="19"/>
        </w:rPr>
        <w:t xml:space="preserve"> </w:t>
      </w:r>
      <w:r w:rsidRPr="007D358C">
        <w:rPr>
          <w:rFonts w:asciiTheme="minorHAnsi" w:hAnsiTheme="minorHAnsi"/>
          <w:b/>
          <w:szCs w:val="19"/>
        </w:rPr>
        <w:t>- children come</w:t>
      </w:r>
      <w:r w:rsidR="00825D8C" w:rsidRPr="007D358C">
        <w:rPr>
          <w:rFonts w:asciiTheme="minorHAnsi" w:hAnsiTheme="minorHAnsi"/>
          <w:b/>
          <w:szCs w:val="19"/>
        </w:rPr>
        <w:t xml:space="preserve"> to school</w:t>
      </w:r>
      <w:r w:rsidRPr="007D358C">
        <w:rPr>
          <w:rFonts w:asciiTheme="minorHAnsi" w:hAnsiTheme="minorHAnsi"/>
          <w:b/>
          <w:szCs w:val="19"/>
        </w:rPr>
        <w:t xml:space="preserve"> in their PE kits.</w:t>
      </w:r>
      <w:r w:rsidRPr="007D358C">
        <w:rPr>
          <w:rFonts w:asciiTheme="minorHAnsi" w:hAnsiTheme="minorHAnsi"/>
          <w:szCs w:val="19"/>
        </w:rPr>
        <w:t xml:space="preserve"> </w:t>
      </w:r>
    </w:p>
    <w:p w14:paraId="6E1A39C5" w14:textId="12B7A732" w:rsidR="000B67EC" w:rsidRPr="007D358C" w:rsidRDefault="002E6102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  <w:u w:val="single"/>
        </w:rPr>
        <w:t>Each day</w:t>
      </w:r>
      <w:r w:rsidR="00C11B7B" w:rsidRPr="007D358C">
        <w:rPr>
          <w:rFonts w:asciiTheme="minorHAnsi" w:hAnsiTheme="minorHAnsi"/>
          <w:szCs w:val="19"/>
          <w:u w:val="single"/>
        </w:rPr>
        <w:t>, w</w:t>
      </w:r>
      <w:r w:rsidR="00394968" w:rsidRPr="007D358C">
        <w:rPr>
          <w:rFonts w:asciiTheme="minorHAnsi" w:hAnsiTheme="minorHAnsi"/>
          <w:szCs w:val="19"/>
          <w:u w:val="single"/>
        </w:rPr>
        <w:t xml:space="preserve">e </w:t>
      </w:r>
      <w:r w:rsidR="00C11B7B" w:rsidRPr="007D358C">
        <w:rPr>
          <w:rFonts w:asciiTheme="minorHAnsi" w:hAnsiTheme="minorHAnsi"/>
          <w:szCs w:val="19"/>
          <w:u w:val="single"/>
        </w:rPr>
        <w:t>expect</w:t>
      </w:r>
      <w:r w:rsidR="00394968" w:rsidRPr="007D358C">
        <w:rPr>
          <w:rFonts w:asciiTheme="minorHAnsi" w:hAnsiTheme="minorHAnsi"/>
          <w:szCs w:val="19"/>
          <w:u w:val="single"/>
        </w:rPr>
        <w:t xml:space="preserve"> that every child </w:t>
      </w:r>
      <w:r w:rsidR="00C11B7B" w:rsidRPr="007D358C">
        <w:rPr>
          <w:rFonts w:asciiTheme="minorHAnsi" w:hAnsiTheme="minorHAnsi"/>
          <w:szCs w:val="19"/>
          <w:u w:val="single"/>
        </w:rPr>
        <w:t>brings</w:t>
      </w:r>
      <w:r w:rsidR="00394968" w:rsidRPr="007D358C">
        <w:rPr>
          <w:rFonts w:asciiTheme="minorHAnsi" w:hAnsiTheme="minorHAnsi"/>
          <w:szCs w:val="19"/>
          <w:u w:val="single"/>
        </w:rPr>
        <w:t xml:space="preserve"> a water bottle </w:t>
      </w:r>
      <w:r w:rsidR="000A6ED4" w:rsidRPr="007D358C">
        <w:rPr>
          <w:rFonts w:asciiTheme="minorHAnsi" w:hAnsiTheme="minorHAnsi"/>
          <w:szCs w:val="19"/>
          <w:u w:val="single"/>
        </w:rPr>
        <w:t>and</w:t>
      </w:r>
      <w:r w:rsidR="00394968" w:rsidRPr="007D358C">
        <w:rPr>
          <w:rFonts w:asciiTheme="minorHAnsi" w:hAnsiTheme="minorHAnsi"/>
          <w:szCs w:val="19"/>
          <w:u w:val="single"/>
        </w:rPr>
        <w:t xml:space="preserve"> their new reading logs and </w:t>
      </w:r>
      <w:r w:rsidR="008C03C7" w:rsidRPr="007D358C">
        <w:rPr>
          <w:rFonts w:asciiTheme="minorHAnsi" w:hAnsiTheme="minorHAnsi"/>
          <w:szCs w:val="19"/>
          <w:u w:val="single"/>
        </w:rPr>
        <w:t xml:space="preserve">reading </w:t>
      </w:r>
      <w:r w:rsidR="00394968" w:rsidRPr="007D358C">
        <w:rPr>
          <w:rFonts w:asciiTheme="minorHAnsi" w:hAnsiTheme="minorHAnsi"/>
          <w:szCs w:val="19"/>
          <w:u w:val="single"/>
        </w:rPr>
        <w:t>books</w:t>
      </w:r>
      <w:r w:rsidR="006A1BA4" w:rsidRPr="007D358C">
        <w:rPr>
          <w:rFonts w:asciiTheme="minorHAnsi" w:hAnsiTheme="minorHAnsi"/>
          <w:szCs w:val="19"/>
          <w:u w:val="single"/>
        </w:rPr>
        <w:t xml:space="preserve"> into school</w:t>
      </w:r>
      <w:r w:rsidR="00C11B7B" w:rsidRPr="007D358C">
        <w:rPr>
          <w:rFonts w:asciiTheme="minorHAnsi" w:hAnsiTheme="minorHAnsi"/>
          <w:szCs w:val="19"/>
          <w:u w:val="single"/>
        </w:rPr>
        <w:t xml:space="preserve">. </w:t>
      </w:r>
      <w:r w:rsidR="00394968" w:rsidRPr="007D358C">
        <w:rPr>
          <w:rFonts w:asciiTheme="minorHAnsi" w:hAnsiTheme="minorHAnsi"/>
          <w:szCs w:val="19"/>
          <w:u w:val="single"/>
        </w:rPr>
        <w:t xml:space="preserve"> </w:t>
      </w:r>
      <w:r w:rsidR="00DA4F15" w:rsidRPr="007D358C">
        <w:rPr>
          <w:rFonts w:asciiTheme="minorHAnsi" w:hAnsiTheme="minorHAnsi"/>
          <w:szCs w:val="19"/>
          <w:u w:val="single"/>
        </w:rPr>
        <w:t>We also ask that every item of clothing</w:t>
      </w:r>
      <w:r w:rsidR="001A1BF8" w:rsidRPr="007D358C">
        <w:rPr>
          <w:rFonts w:asciiTheme="minorHAnsi" w:hAnsiTheme="minorHAnsi"/>
          <w:szCs w:val="19"/>
          <w:u w:val="single"/>
        </w:rPr>
        <w:t xml:space="preserve"> your child wears to school is clearly named</w:t>
      </w:r>
      <w:r w:rsidR="002F3288">
        <w:rPr>
          <w:rFonts w:asciiTheme="minorHAnsi" w:hAnsiTheme="minorHAnsi"/>
          <w:szCs w:val="19"/>
          <w:u w:val="single"/>
        </w:rPr>
        <w:t>/labelled</w:t>
      </w:r>
      <w:r w:rsidR="001A1BF8" w:rsidRPr="007D358C">
        <w:rPr>
          <w:rFonts w:asciiTheme="minorHAnsi" w:hAnsiTheme="minorHAnsi"/>
          <w:szCs w:val="19"/>
          <w:u w:val="single"/>
        </w:rPr>
        <w:t xml:space="preserve"> (</w:t>
      </w:r>
      <w:r w:rsidR="005E1444" w:rsidRPr="007D358C">
        <w:rPr>
          <w:rFonts w:asciiTheme="minorHAnsi" w:hAnsiTheme="minorHAnsi"/>
          <w:szCs w:val="19"/>
          <w:u w:val="single"/>
        </w:rPr>
        <w:t>lunch bags and book bags too!)</w:t>
      </w:r>
    </w:p>
    <w:p w14:paraId="5DAB6C7B" w14:textId="77777777" w:rsidR="003B29F6" w:rsidRDefault="003B29F6" w:rsidP="000B67EC">
      <w:pPr>
        <w:jc w:val="center"/>
        <w:rPr>
          <w:rFonts w:asciiTheme="minorHAnsi" w:hAnsiTheme="minorHAnsi"/>
          <w:sz w:val="19"/>
          <w:szCs w:val="19"/>
        </w:rPr>
      </w:pPr>
    </w:p>
    <w:p w14:paraId="02EB378F" w14:textId="77777777" w:rsidR="003B29F6" w:rsidRPr="006816B8" w:rsidRDefault="003B29F6" w:rsidP="000B67EC">
      <w:pPr>
        <w:jc w:val="center"/>
        <w:rPr>
          <w:rFonts w:asciiTheme="minorHAnsi" w:hAnsiTheme="minorHAnsi"/>
          <w:sz w:val="19"/>
          <w:szCs w:val="19"/>
        </w:rPr>
        <w:sectPr w:rsidR="003B29F6" w:rsidRPr="006816B8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E</w:t>
      </w:r>
      <w:r w:rsidR="00DB09B1" w:rsidRPr="00B92AF4">
        <w:rPr>
          <w:rFonts w:asciiTheme="minorHAnsi" w:hAnsiTheme="minorHAnsi"/>
          <w:b/>
          <w:sz w:val="22"/>
          <w:szCs w:val="22"/>
        </w:rPr>
        <w:t>NGLISH</w:t>
      </w:r>
    </w:p>
    <w:p w14:paraId="189E30B2" w14:textId="43CA610B" w:rsidR="000B67EC" w:rsidRPr="00B92AF4" w:rsidRDefault="00C2761A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Children </w:t>
      </w:r>
      <w:r w:rsidR="000B67EC" w:rsidRPr="00B92AF4">
        <w:rPr>
          <w:rFonts w:asciiTheme="minorHAnsi" w:hAnsiTheme="minorHAnsi"/>
          <w:sz w:val="22"/>
          <w:szCs w:val="22"/>
        </w:rPr>
        <w:t xml:space="preserve">will </w:t>
      </w:r>
      <w:r w:rsidR="00915B7F" w:rsidRPr="00B92AF4">
        <w:rPr>
          <w:rFonts w:asciiTheme="minorHAnsi" w:hAnsiTheme="minorHAnsi"/>
          <w:sz w:val="22"/>
          <w:szCs w:val="22"/>
        </w:rPr>
        <w:t xml:space="preserve">be learning about </w:t>
      </w:r>
      <w:r w:rsidR="00DB0E03">
        <w:rPr>
          <w:rFonts w:asciiTheme="minorHAnsi" w:hAnsiTheme="minorHAnsi"/>
          <w:sz w:val="22"/>
          <w:szCs w:val="22"/>
        </w:rPr>
        <w:t>non-chronological reports about animals they have created and also having a go at some acting while writing their own playscript around the book ‘The Twits’.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M</w:t>
      </w:r>
      <w:r w:rsidR="00DB09B1" w:rsidRPr="00B92AF4">
        <w:rPr>
          <w:rFonts w:asciiTheme="minorHAnsi" w:hAnsiTheme="minorHAnsi"/>
          <w:b/>
          <w:sz w:val="22"/>
          <w:szCs w:val="22"/>
        </w:rPr>
        <w:t>ATHS</w:t>
      </w:r>
    </w:p>
    <w:p w14:paraId="5A39BBE3" w14:textId="21A3C269" w:rsidR="0035127A" w:rsidRDefault="00DB0E03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 are finishing our work on Addition and subtraction and then moving our focus onto multiplication and division.</w:t>
      </w:r>
    </w:p>
    <w:p w14:paraId="22660280" w14:textId="77777777" w:rsidR="00DB0E03" w:rsidRPr="00B92AF4" w:rsidRDefault="00DB0E03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SPELLINGS</w:t>
      </w:r>
    </w:p>
    <w:p w14:paraId="5D80C04D" w14:textId="77777777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in their homework books.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READING</w:t>
      </w:r>
    </w:p>
    <w:p w14:paraId="0D0B940D" w14:textId="10041129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every night and their reading should include a wide range of genres. </w:t>
      </w:r>
      <w:r w:rsidR="00E93E7D" w:rsidRPr="00B92AF4">
        <w:rPr>
          <w:rFonts w:asciiTheme="minorHAnsi" w:hAnsiTheme="minorHAnsi"/>
          <w:sz w:val="22"/>
          <w:szCs w:val="22"/>
        </w:rPr>
        <w:t xml:space="preserve">We read daily in class and </w:t>
      </w:r>
      <w:r w:rsidR="00DF69A1" w:rsidRPr="00B92AF4">
        <w:rPr>
          <w:rFonts w:asciiTheme="minorHAnsi" w:hAnsiTheme="minorHAnsi"/>
          <w:sz w:val="22"/>
          <w:szCs w:val="22"/>
        </w:rPr>
        <w:t xml:space="preserve">when they have read with an adult it will be </w:t>
      </w:r>
      <w:r w:rsidR="00E93E7D" w:rsidRPr="00B92AF4">
        <w:rPr>
          <w:rFonts w:asciiTheme="minorHAnsi" w:hAnsiTheme="minorHAnsi"/>
          <w:sz w:val="22"/>
          <w:szCs w:val="22"/>
        </w:rPr>
        <w:t>to record</w:t>
      </w:r>
      <w:r w:rsidR="00DF69A1" w:rsidRPr="00B92AF4">
        <w:rPr>
          <w:rFonts w:asciiTheme="minorHAnsi" w:hAnsiTheme="minorHAnsi"/>
          <w:sz w:val="22"/>
          <w:szCs w:val="22"/>
        </w:rPr>
        <w:t xml:space="preserve">ed </w:t>
      </w:r>
      <w:r w:rsidR="00E93E7D" w:rsidRPr="00B92AF4">
        <w:rPr>
          <w:rFonts w:asciiTheme="minorHAnsi" w:hAnsiTheme="minorHAnsi"/>
          <w:sz w:val="22"/>
          <w:szCs w:val="22"/>
        </w:rPr>
        <w:t xml:space="preserve">in their reading logs.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SCIENCE</w:t>
      </w:r>
    </w:p>
    <w:p w14:paraId="4D4B0D4C" w14:textId="77777777" w:rsidR="00DB0E03" w:rsidRDefault="000B67EC" w:rsidP="00915B7F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Topic: </w:t>
      </w:r>
      <w:r w:rsidR="00DB0E03">
        <w:rPr>
          <w:rFonts w:asciiTheme="minorHAnsi" w:hAnsiTheme="minorHAnsi"/>
          <w:sz w:val="22"/>
          <w:szCs w:val="22"/>
        </w:rPr>
        <w:t>Animals including humans</w:t>
      </w:r>
    </w:p>
    <w:p w14:paraId="637C20D4" w14:textId="5CB600D7" w:rsidR="000573A2" w:rsidRPr="00B92AF4" w:rsidRDefault="00915B7F" w:rsidP="00915B7F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Children will be learning how to work scientifically. </w:t>
      </w:r>
    </w:p>
    <w:p w14:paraId="0E24222E" w14:textId="75998AEB" w:rsidR="00915B7F" w:rsidRPr="00B92AF4" w:rsidRDefault="006E7B49" w:rsidP="00915B7F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They</w:t>
      </w:r>
      <w:r w:rsidR="00915B7F" w:rsidRPr="00B92AF4">
        <w:rPr>
          <w:rFonts w:asciiTheme="minorHAnsi" w:hAnsiTheme="minorHAnsi"/>
          <w:sz w:val="22"/>
          <w:szCs w:val="22"/>
        </w:rPr>
        <w:t xml:space="preserve"> will </w:t>
      </w:r>
      <w:r w:rsidR="00DB0E03">
        <w:rPr>
          <w:rFonts w:asciiTheme="minorHAnsi" w:hAnsiTheme="minorHAnsi"/>
          <w:sz w:val="22"/>
          <w:szCs w:val="22"/>
        </w:rPr>
        <w:t xml:space="preserve">become familiar with how to keep their body healthy with nutrients and also how to make sure their teeth are looked after. We </w:t>
      </w:r>
      <w:r w:rsidR="00DB0E03">
        <w:rPr>
          <w:rFonts w:asciiTheme="minorHAnsi" w:hAnsiTheme="minorHAnsi"/>
          <w:sz w:val="22"/>
          <w:szCs w:val="22"/>
        </w:rPr>
        <w:t>will be looking at different foods and grouping them on an eat well plate.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2EB0AEFF" w14:textId="65350F7C" w:rsidR="000B67EC" w:rsidRPr="00B92AF4" w:rsidRDefault="00DB0E03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History</w:t>
      </w:r>
    </w:p>
    <w:p w14:paraId="1C0DDFA0" w14:textId="70B9E409" w:rsidR="0070111E" w:rsidRDefault="0070111E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Stone Age</w:t>
      </w:r>
    </w:p>
    <w:p w14:paraId="266E2FCC" w14:textId="72A1EC9F" w:rsidR="0070111E" w:rsidRDefault="0070111E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Children will first learn why history is important and also the chronological timeline of all the </w:t>
      </w:r>
      <w:r w:rsidR="006760F0">
        <w:rPr>
          <w:rFonts w:asciiTheme="minorHAnsi" w:hAnsiTheme="minorHAnsi"/>
          <w:sz w:val="22"/>
          <w:szCs w:val="22"/>
        </w:rPr>
        <w:t>eras</w:t>
      </w:r>
      <w:r>
        <w:rPr>
          <w:rFonts w:asciiTheme="minorHAnsi" w:hAnsiTheme="minorHAnsi"/>
          <w:sz w:val="22"/>
          <w:szCs w:val="22"/>
        </w:rPr>
        <w:t xml:space="preserve"> of history they will be studying throughout their time at school. We will be looking at the lives of Stone Age people and comparing it to life now! </w:t>
      </w:r>
    </w:p>
    <w:p w14:paraId="7EBC283A" w14:textId="77777777" w:rsidR="0070111E" w:rsidRP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3713B131" w14:textId="036437CF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P.E.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(Monday and</w:t>
      </w:r>
      <w:r w:rsidR="00DB0E03">
        <w:rPr>
          <w:rFonts w:asciiTheme="minorHAnsi" w:hAnsiTheme="minorHAnsi"/>
          <w:b/>
          <w:sz w:val="22"/>
          <w:szCs w:val="22"/>
        </w:rPr>
        <w:t xml:space="preserve"> Tuesday</w:t>
      </w:r>
      <w:r w:rsidR="000573A2" w:rsidRPr="00B92AF4">
        <w:rPr>
          <w:rFonts w:asciiTheme="minorHAnsi" w:hAnsiTheme="minorHAnsi"/>
          <w:b/>
          <w:sz w:val="22"/>
          <w:szCs w:val="22"/>
        </w:rPr>
        <w:t>)</w:t>
      </w:r>
    </w:p>
    <w:p w14:paraId="7D102D49" w14:textId="66158DDD" w:rsidR="000B67EC" w:rsidRPr="00B92AF4" w:rsidRDefault="0070111E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Dodgeball</w:t>
      </w:r>
      <w:r w:rsidR="00915B7F" w:rsidRPr="00B92AF4">
        <w:rPr>
          <w:rFonts w:asciiTheme="minorHAnsi" w:hAnsiTheme="minorHAnsi"/>
          <w:sz w:val="22"/>
          <w:szCs w:val="22"/>
        </w:rPr>
        <w:t xml:space="preserve"> and </w:t>
      </w:r>
      <w:r>
        <w:rPr>
          <w:rFonts w:asciiTheme="minorHAnsi" w:hAnsiTheme="minorHAnsi"/>
          <w:sz w:val="22"/>
          <w:szCs w:val="22"/>
        </w:rPr>
        <w:t>tag rugby</w:t>
      </w:r>
      <w:r w:rsidR="000C4154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PSHE</w:t>
      </w:r>
    </w:p>
    <w:p w14:paraId="43C6D9BF" w14:textId="5CAA5E43" w:rsidR="000B67EC" w:rsidRPr="00B92AF4" w:rsidRDefault="0070111E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Getting on and falling out and keeping and staying healthy</w:t>
      </w:r>
      <w:r w:rsidR="001653DC">
        <w:rPr>
          <w:rFonts w:asciiTheme="minorHAnsi" w:hAnsiTheme="minorHAnsi"/>
          <w:sz w:val="22"/>
          <w:szCs w:val="22"/>
        </w:rPr>
        <w:t>.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77FDE589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</w:t>
      </w:r>
    </w:p>
    <w:p w14:paraId="05C06FEF" w14:textId="5036F112" w:rsidR="005E55B5" w:rsidRDefault="0070111E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 are going to be looking at how God is with us.</w:t>
      </w:r>
    </w:p>
    <w:p w14:paraId="66CB26F0" w14:textId="1AA1B881" w:rsidR="0070111E" w:rsidRDefault="0070111E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492FF53E" w14:textId="70D6E44E" w:rsidR="0070111E" w:rsidRDefault="0070111E" w:rsidP="000B67EC">
      <w:pPr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>Computing</w:t>
      </w:r>
    </w:p>
    <w:p w14:paraId="7F01844F" w14:textId="0D1B0670" w:rsidR="0070111E" w:rsidRDefault="0070111E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Coding</w:t>
      </w:r>
    </w:p>
    <w:p w14:paraId="60D2B840" w14:textId="0EF3469F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25E8ED4C" w14:textId="73E4448A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17264A5C" w14:textId="32FF7860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0DB9C342" w14:textId="2A848049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383A4B09" w14:textId="2F5D5BEE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2B9C9420" w14:textId="30EB6139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50FD9A21" w14:textId="2C0EB656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4B75CC9F" w14:textId="0137BF44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52B13C77" w14:textId="746973E0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0C8F4B18" w14:textId="70408ECA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77B2C8A0" w14:textId="20C79C09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24B9CD21" w14:textId="06FF25E3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055D201A" w14:textId="60A5467B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3F8DD000" w14:textId="77777777" w:rsidR="0070111E" w:rsidRP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3DF91F2B" w14:textId="0AFC2267" w:rsidR="000B67EC" w:rsidRPr="00B92AF4" w:rsidRDefault="000B67EC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B92AF4">
        <w:rPr>
          <w:rFonts w:asciiTheme="minorHAnsi" w:hAnsiTheme="minorHAnsi"/>
          <w:b/>
          <w:sz w:val="22"/>
          <w:szCs w:val="22"/>
          <w:u w:val="single"/>
        </w:rPr>
        <w:t>HOMEWORK</w:t>
      </w:r>
    </w:p>
    <w:p w14:paraId="0C311A3A" w14:textId="33569900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Every </w:t>
      </w:r>
      <w:r w:rsidR="000E432B">
        <w:rPr>
          <w:rFonts w:asciiTheme="minorHAnsi" w:hAnsiTheme="minorHAnsi"/>
          <w:b/>
          <w:sz w:val="22"/>
          <w:szCs w:val="22"/>
          <w:u w:val="single"/>
        </w:rPr>
        <w:t>Friday</w:t>
      </w:r>
      <w:r w:rsidR="004F70AC">
        <w:rPr>
          <w:rFonts w:asciiTheme="minorHAnsi" w:hAnsiTheme="minorHAnsi"/>
          <w:b/>
          <w:sz w:val="22"/>
          <w:szCs w:val="22"/>
          <w:u w:val="single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your child will bring home their purple homework book </w:t>
      </w:r>
      <w:r w:rsidR="000E1E6F">
        <w:rPr>
          <w:rFonts w:asciiTheme="minorHAnsi" w:hAnsiTheme="minorHAnsi"/>
          <w:sz w:val="22"/>
          <w:szCs w:val="22"/>
        </w:rPr>
        <w:t xml:space="preserve">and </w:t>
      </w:r>
      <w:r w:rsidR="00AE7063" w:rsidRPr="00B92AF4">
        <w:rPr>
          <w:rFonts w:asciiTheme="minorHAnsi" w:hAnsiTheme="minorHAnsi"/>
          <w:sz w:val="22"/>
          <w:szCs w:val="22"/>
        </w:rPr>
        <w:t>the</w:t>
      </w:r>
      <w:r w:rsidR="000E1E6F">
        <w:rPr>
          <w:rFonts w:asciiTheme="minorHAnsi" w:hAnsiTheme="minorHAnsi"/>
          <w:sz w:val="22"/>
          <w:szCs w:val="22"/>
        </w:rPr>
        <w:t>ir</w:t>
      </w:r>
      <w:r w:rsidR="00AE7063" w:rsidRPr="00B92AF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Maths homework book</w:t>
      </w:r>
      <w:r w:rsidR="00AE7063" w:rsidRPr="00B92AF4">
        <w:rPr>
          <w:rFonts w:asciiTheme="minorHAnsi" w:hAnsiTheme="minorHAnsi"/>
          <w:sz w:val="22"/>
          <w:szCs w:val="22"/>
        </w:rPr>
        <w:t xml:space="preserve"> as well</w:t>
      </w:r>
      <w:r w:rsidRPr="00B92AF4">
        <w:rPr>
          <w:rFonts w:asciiTheme="minorHAnsi" w:hAnsiTheme="minorHAnsi"/>
          <w:sz w:val="22"/>
          <w:szCs w:val="22"/>
        </w:rPr>
        <w:t xml:space="preserve">. Homework books must be returned by </w:t>
      </w:r>
      <w:r w:rsidR="00E262E2">
        <w:rPr>
          <w:rFonts w:asciiTheme="minorHAnsi" w:hAnsiTheme="minorHAnsi"/>
          <w:b/>
          <w:sz w:val="22"/>
          <w:szCs w:val="22"/>
          <w:u w:val="single"/>
        </w:rPr>
        <w:t>Wednesday</w:t>
      </w:r>
      <w:r w:rsidRPr="00B92AF4">
        <w:rPr>
          <w:rFonts w:asciiTheme="minorHAnsi" w:hAnsiTheme="minorHAnsi"/>
          <w:sz w:val="22"/>
          <w:szCs w:val="22"/>
        </w:rPr>
        <w:t xml:space="preserve">. </w:t>
      </w:r>
      <w:r w:rsidR="001132C2">
        <w:rPr>
          <w:rFonts w:asciiTheme="minorHAnsi" w:hAnsiTheme="minorHAnsi"/>
          <w:sz w:val="22"/>
          <w:szCs w:val="22"/>
        </w:rPr>
        <w:t>If</w:t>
      </w:r>
      <w:r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Pr="00B92AF4">
        <w:rPr>
          <w:rFonts w:asciiTheme="minorHAnsi" w:hAnsiTheme="minorHAnsi"/>
          <w:sz w:val="22"/>
          <w:szCs w:val="22"/>
        </w:rPr>
        <w:t>ever a 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do please send in a note of explanation</w:t>
      </w:r>
      <w:r w:rsidR="00AE7063" w:rsidRPr="00B92AF4">
        <w:rPr>
          <w:rFonts w:asciiTheme="minorHAnsi" w:hAnsiTheme="minorHAnsi"/>
          <w:sz w:val="22"/>
          <w:szCs w:val="22"/>
        </w:rPr>
        <w:t xml:space="preserve"> or email me</w:t>
      </w:r>
      <w:r w:rsidRPr="00B92AF4">
        <w:rPr>
          <w:rFonts w:asciiTheme="minorHAnsi" w:hAnsiTheme="minorHAnsi"/>
          <w:sz w:val="22"/>
          <w:szCs w:val="22"/>
        </w:rPr>
        <w:t xml:space="preserve">. We would also welcome </w:t>
      </w:r>
      <w:r w:rsidR="001132C2">
        <w:rPr>
          <w:rFonts w:asciiTheme="minorHAnsi" w:hAnsiTheme="minorHAnsi"/>
          <w:sz w:val="22"/>
          <w:szCs w:val="22"/>
        </w:rPr>
        <w:t>your</w:t>
      </w:r>
      <w:r w:rsidRPr="00B92AF4">
        <w:rPr>
          <w:rFonts w:asciiTheme="minorHAnsi" w:hAnsiTheme="minorHAnsi"/>
          <w:sz w:val="22"/>
          <w:szCs w:val="22"/>
        </w:rPr>
        <w:t xml:space="preserve"> comments in the homework book should your child deserve special praise for their efforts or require more support in school. </w:t>
      </w:r>
      <w:r w:rsidR="003F0145">
        <w:rPr>
          <w:rFonts w:asciiTheme="minorHAnsi" w:hAnsiTheme="minorHAnsi"/>
          <w:sz w:val="22"/>
          <w:szCs w:val="22"/>
        </w:rPr>
        <w:t>Should</w:t>
      </w:r>
      <w:r w:rsidRPr="00B92AF4">
        <w:rPr>
          <w:rFonts w:asciiTheme="minorHAnsi" w:hAnsiTheme="minorHAnsi"/>
          <w:sz w:val="22"/>
          <w:szCs w:val="22"/>
        </w:rPr>
        <w:t xml:space="preserve"> you or your child have any concerns</w:t>
      </w:r>
      <w:r w:rsidR="003F0145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please do not hesitate to come and speak with any of the Year </w:t>
      </w:r>
      <w:r w:rsidR="00394968" w:rsidRPr="00B92AF4">
        <w:rPr>
          <w:rFonts w:asciiTheme="minorHAnsi" w:hAnsiTheme="minorHAnsi"/>
          <w:sz w:val="22"/>
          <w:szCs w:val="22"/>
        </w:rPr>
        <w:t>3</w:t>
      </w:r>
      <w:r w:rsidRPr="00B92AF4">
        <w:rPr>
          <w:rFonts w:asciiTheme="minorHAnsi" w:hAnsiTheme="minorHAnsi"/>
          <w:sz w:val="22"/>
          <w:szCs w:val="22"/>
        </w:rPr>
        <w:t xml:space="preserve"> team. </w:t>
      </w:r>
    </w:p>
    <w:p w14:paraId="53128261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1A02DF97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 xml:space="preserve">Website: </w:t>
      </w:r>
    </w:p>
    <w:p w14:paraId="5817D209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Please refer to our class page on the school website for updates, information and resources to help your child. </w:t>
      </w:r>
    </w:p>
    <w:p w14:paraId="6E3F342A" w14:textId="77777777" w:rsidR="000B67EC" w:rsidRPr="002F3288" w:rsidRDefault="001653DC" w:rsidP="000B67EC">
      <w:pPr>
        <w:rPr>
          <w:rFonts w:asciiTheme="minorHAnsi" w:hAnsiTheme="minorHAnsi"/>
          <w:sz w:val="22"/>
          <w:szCs w:val="22"/>
        </w:rPr>
      </w:pPr>
      <w:hyperlink r:id="rId8" w:history="1">
        <w:r w:rsidR="000B67EC" w:rsidRPr="002F3288">
          <w:rPr>
            <w:rStyle w:val="Hyperlink"/>
            <w:rFonts w:asciiTheme="minorHAnsi" w:hAnsiTheme="minorHAnsi"/>
            <w:sz w:val="22"/>
            <w:szCs w:val="22"/>
          </w:rPr>
          <w:t>http://www.stphilipssouthport.com/</w:t>
        </w:r>
      </w:hyperlink>
      <w:r w:rsidR="000B67EC" w:rsidRPr="002F3288">
        <w:rPr>
          <w:rFonts w:asciiTheme="minorHAnsi" w:hAnsiTheme="minorHAnsi"/>
          <w:sz w:val="22"/>
          <w:szCs w:val="22"/>
        </w:rPr>
        <w:t xml:space="preserve"> </w:t>
      </w:r>
    </w:p>
    <w:p w14:paraId="62486C05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7A41B2E9" w14:textId="044591C8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do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problems,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4658480D" w14:textId="0EEF09BC" w:rsidR="00180142" w:rsidRDefault="009C781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Mr Highton</w:t>
      </w:r>
      <w:r w:rsidR="00154C7C">
        <w:rPr>
          <w:rFonts w:asciiTheme="minorHAnsi" w:hAnsiTheme="minorHAnsi"/>
          <w:sz w:val="22"/>
          <w:szCs w:val="22"/>
        </w:rPr>
        <w:t xml:space="preserve">, </w:t>
      </w:r>
      <w:r w:rsidR="00386FB0">
        <w:rPr>
          <w:rFonts w:asciiTheme="minorHAnsi" w:hAnsiTheme="minorHAnsi"/>
          <w:sz w:val="22"/>
          <w:szCs w:val="22"/>
        </w:rPr>
        <w:t xml:space="preserve">Mrs </w:t>
      </w:r>
      <w:r w:rsidR="00180142">
        <w:rPr>
          <w:rFonts w:asciiTheme="minorHAnsi" w:hAnsiTheme="minorHAnsi"/>
          <w:sz w:val="22"/>
          <w:szCs w:val="22"/>
        </w:rPr>
        <w:t>Day and Mrs Westby</w:t>
      </w:r>
      <w:bookmarkStart w:id="0" w:name="_GoBack"/>
      <w:bookmarkEnd w:id="0"/>
    </w:p>
    <w:p w14:paraId="7A074C6B" w14:textId="0BCCAEBD" w:rsidR="00E22370" w:rsidRPr="00B92AF4" w:rsidRDefault="00D119A1" w:rsidP="000B67EC">
      <w:pPr>
        <w:rPr>
          <w:rFonts w:asciiTheme="minorHAnsi" w:hAnsiTheme="minorHAnsi"/>
          <w:sz w:val="22"/>
          <w:szCs w:val="22"/>
        </w:rPr>
      </w:pPr>
      <w:r w:rsidRPr="00A77EE9">
        <w:rPr>
          <w:rFonts w:asciiTheme="minorHAnsi" w:hAnsiTheme="minorHAnsi"/>
          <w:sz w:val="18"/>
          <w:szCs w:val="22"/>
          <w:u w:val="single"/>
        </w:rPr>
        <w:t xml:space="preserve">Year </w:t>
      </w:r>
      <w:r w:rsidR="00394968" w:rsidRPr="00A77EE9">
        <w:rPr>
          <w:rFonts w:asciiTheme="minorHAnsi" w:hAnsiTheme="minorHAnsi"/>
          <w:sz w:val="18"/>
          <w:szCs w:val="22"/>
          <w:u w:val="single"/>
        </w:rPr>
        <w:t>3</w:t>
      </w:r>
      <w:r w:rsidRPr="00A77EE9">
        <w:rPr>
          <w:rFonts w:asciiTheme="minorHAnsi" w:hAnsiTheme="minorHAnsi"/>
          <w:sz w:val="18"/>
          <w:szCs w:val="22"/>
          <w:u w:val="single"/>
        </w:rPr>
        <w:t xml:space="preserve"> team</w:t>
      </w:r>
    </w:p>
    <w:p w14:paraId="4B99056E" w14:textId="0C4EAA2E" w:rsidR="00E22370" w:rsidRDefault="00E22370" w:rsidP="000B67EC">
      <w:pPr>
        <w:rPr>
          <w:rFonts w:asciiTheme="minorHAnsi" w:hAnsiTheme="minorHAnsi"/>
          <w:sz w:val="18"/>
          <w:szCs w:val="20"/>
        </w:rPr>
      </w:pPr>
    </w:p>
    <w:p w14:paraId="40E36D38" w14:textId="163F17D7" w:rsidR="000E1E6F" w:rsidRPr="00394968" w:rsidRDefault="000E1E6F" w:rsidP="000B67EC">
      <w:pPr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>My email:</w:t>
      </w:r>
    </w:p>
    <w:p w14:paraId="6E041A39" w14:textId="77777777" w:rsidR="00D119A1" w:rsidRPr="00394968" w:rsidRDefault="001653DC" w:rsidP="000B67EC">
      <w:pPr>
        <w:rPr>
          <w:sz w:val="22"/>
        </w:rPr>
      </w:pPr>
      <w:hyperlink r:id="rId9" w:history="1">
        <w:r w:rsidR="00394968" w:rsidRPr="00394968">
          <w:rPr>
            <w:rStyle w:val="Hyperlink"/>
            <w:sz w:val="22"/>
          </w:rPr>
          <w:t>hightonl@sps.sefton.school</w:t>
        </w:r>
      </w:hyperlink>
    </w:p>
    <w:p w14:paraId="34CE0A41" w14:textId="7777777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0366E4C9" w14:textId="35BAE9FF" w:rsidR="003F4978" w:rsidRDefault="003F497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5EAFBCBE" w14:textId="16E8AE73" w:rsidR="007D1823" w:rsidRDefault="007D1823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77793B0E" w14:textId="77777777" w:rsidR="007D1823" w:rsidRDefault="007D1823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157B0AD8" w14:textId="77777777" w:rsidR="003F4978" w:rsidRDefault="003F497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E63FE78" w14:textId="1D63B748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Science</w:t>
      </w:r>
    </w:p>
    <w:p w14:paraId="1F72F646" w14:textId="27A5A534" w:rsidR="000B67EC" w:rsidRDefault="007D1823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Nutrition</w:t>
      </w:r>
    </w:p>
    <w:p w14:paraId="691F7738" w14:textId="6D2B83A1" w:rsidR="007D1823" w:rsidRDefault="007D1823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Vitamins</w:t>
      </w:r>
    </w:p>
    <w:p w14:paraId="22748F93" w14:textId="1CBE9A64" w:rsidR="007D1823" w:rsidRDefault="00455465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Fats</w:t>
      </w:r>
    </w:p>
    <w:p w14:paraId="061B0ECC" w14:textId="51D6638F" w:rsidR="00455465" w:rsidRDefault="00455465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Protein</w:t>
      </w:r>
    </w:p>
    <w:p w14:paraId="79C75365" w14:textId="406698DA" w:rsidR="00455465" w:rsidRDefault="00455465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Carbohydrates</w:t>
      </w:r>
    </w:p>
    <w:p w14:paraId="2FBC9102" w14:textId="528BFACE" w:rsidR="00455465" w:rsidRDefault="00455465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Fibre</w:t>
      </w:r>
    </w:p>
    <w:p w14:paraId="19C49357" w14:textId="597E67C0" w:rsidR="00455465" w:rsidRDefault="00455465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Water</w:t>
      </w:r>
    </w:p>
    <w:p w14:paraId="0569CBD2" w14:textId="0EA5CA56" w:rsidR="00455465" w:rsidRDefault="00455465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Muscles</w:t>
      </w:r>
    </w:p>
    <w:p w14:paraId="5E9A67A0" w14:textId="77777777" w:rsidR="00455465" w:rsidRPr="007D1823" w:rsidRDefault="00455465" w:rsidP="000B67EC">
      <w:pPr>
        <w:rPr>
          <w:rFonts w:asciiTheme="minorHAnsi" w:eastAsia="Calibri" w:hAnsiTheme="minorHAnsi"/>
          <w:sz w:val="36"/>
          <w:szCs w:val="36"/>
        </w:rPr>
      </w:pPr>
    </w:p>
    <w:p w14:paraId="361F2393" w14:textId="77777777" w:rsidR="000B67EC" w:rsidRPr="00566C19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Mathematics</w:t>
      </w:r>
    </w:p>
    <w:p w14:paraId="53E053D6" w14:textId="0C73253B" w:rsidR="003F4978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Calculation</w:t>
      </w:r>
    </w:p>
    <w:p w14:paraId="5D53A7F8" w14:textId="2C169B94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Array</w:t>
      </w:r>
    </w:p>
    <w:p w14:paraId="5E0EF0C3" w14:textId="1D521F23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Multiple</w:t>
      </w:r>
    </w:p>
    <w:p w14:paraId="567E9E6F" w14:textId="5ACA367E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One digit</w:t>
      </w:r>
    </w:p>
    <w:p w14:paraId="1A995771" w14:textId="4F0881BB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Product</w:t>
      </w:r>
    </w:p>
    <w:p w14:paraId="5EB095F8" w14:textId="0F26D71C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Times</w:t>
      </w:r>
    </w:p>
    <w:p w14:paraId="7733B806" w14:textId="6EC8722C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Divide</w:t>
      </w:r>
    </w:p>
    <w:p w14:paraId="649951F4" w14:textId="591215B1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Two </w:t>
      </w:r>
      <w:proofErr w:type="gramStart"/>
      <w:r>
        <w:rPr>
          <w:rFonts w:asciiTheme="minorHAnsi" w:hAnsiTheme="minorHAnsi"/>
          <w:sz w:val="36"/>
          <w:szCs w:val="36"/>
        </w:rPr>
        <w:t>digit</w:t>
      </w:r>
      <w:proofErr w:type="gramEnd"/>
    </w:p>
    <w:p w14:paraId="25D6FFDE" w14:textId="09D9F2BD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Inverse</w:t>
      </w:r>
    </w:p>
    <w:p w14:paraId="543DCCD2" w14:textId="48FA4DD2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Factor</w:t>
      </w:r>
    </w:p>
    <w:p w14:paraId="3C1FFDC2" w14:textId="55177899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Scaling</w:t>
      </w:r>
    </w:p>
    <w:p w14:paraId="4AAAEC74" w14:textId="007A686B" w:rsidR="00455465" w:rsidRDefault="00455465" w:rsidP="003F4978">
      <w:pPr>
        <w:rPr>
          <w:rFonts w:asciiTheme="minorHAnsi" w:hAnsiTheme="minorHAnsi"/>
          <w:sz w:val="36"/>
          <w:szCs w:val="36"/>
        </w:rPr>
      </w:pPr>
    </w:p>
    <w:p w14:paraId="73047462" w14:textId="0CF1D78E" w:rsidR="00455465" w:rsidRDefault="00455465" w:rsidP="003F4978">
      <w:pPr>
        <w:rPr>
          <w:rFonts w:asciiTheme="minorHAnsi" w:hAnsiTheme="minorHAnsi"/>
          <w:sz w:val="36"/>
          <w:szCs w:val="36"/>
        </w:rPr>
      </w:pPr>
    </w:p>
    <w:p w14:paraId="34E71CA8" w14:textId="21432A1B" w:rsidR="00455465" w:rsidRDefault="00455465" w:rsidP="003F4978">
      <w:pPr>
        <w:rPr>
          <w:rFonts w:asciiTheme="minorHAnsi" w:hAnsiTheme="minorHAnsi"/>
          <w:sz w:val="36"/>
          <w:szCs w:val="36"/>
        </w:rPr>
      </w:pPr>
    </w:p>
    <w:p w14:paraId="28B315D1" w14:textId="7958BBC1" w:rsidR="00455465" w:rsidRDefault="00455465" w:rsidP="003F4978">
      <w:pPr>
        <w:rPr>
          <w:rFonts w:asciiTheme="minorHAnsi" w:hAnsiTheme="minorHAnsi"/>
          <w:sz w:val="36"/>
          <w:szCs w:val="36"/>
        </w:rPr>
      </w:pPr>
    </w:p>
    <w:p w14:paraId="5C27CA3B" w14:textId="77777777" w:rsidR="00455465" w:rsidRDefault="00455465" w:rsidP="003F4978">
      <w:pPr>
        <w:rPr>
          <w:rFonts w:asciiTheme="minorHAnsi" w:hAnsiTheme="minorHAnsi"/>
          <w:sz w:val="36"/>
          <w:szCs w:val="36"/>
        </w:rPr>
      </w:pPr>
    </w:p>
    <w:p w14:paraId="0EC69BE5" w14:textId="54A5E180" w:rsidR="00855C21" w:rsidRPr="00855C21" w:rsidRDefault="003F4978" w:rsidP="003F4978">
      <w:pPr>
        <w:rPr>
          <w:rFonts w:asciiTheme="minorHAnsi" w:hAnsiTheme="minorHAnsi"/>
          <w:b/>
          <w:color w:val="002060"/>
          <w:sz w:val="36"/>
          <w:szCs w:val="36"/>
          <w:u w:val="single"/>
        </w:rPr>
      </w:pPr>
      <w:r>
        <w:rPr>
          <w:rFonts w:asciiTheme="minorHAnsi" w:hAnsiTheme="minorHAnsi"/>
          <w:b/>
          <w:color w:val="002060"/>
          <w:sz w:val="36"/>
          <w:szCs w:val="36"/>
          <w:u w:val="single"/>
        </w:rPr>
        <w:t>K</w:t>
      </w:r>
      <w:r w:rsidR="00855C21"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ey Vocabulary </w:t>
      </w:r>
      <w:r w:rsidR="003F7119">
        <w:rPr>
          <w:rFonts w:asciiTheme="minorHAnsi" w:hAnsiTheme="minorHAnsi"/>
          <w:b/>
          <w:color w:val="002060"/>
          <w:sz w:val="36"/>
          <w:szCs w:val="36"/>
          <w:u w:val="single"/>
        </w:rPr>
        <w:t>we’ll</w:t>
      </w:r>
      <w:r w:rsidR="00855C21"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be us</w:t>
      </w:r>
      <w:r w:rsidR="003F7119">
        <w:rPr>
          <w:rFonts w:asciiTheme="minorHAnsi" w:hAnsiTheme="minorHAnsi"/>
          <w:b/>
          <w:color w:val="002060"/>
          <w:sz w:val="36"/>
          <w:szCs w:val="36"/>
          <w:u w:val="single"/>
        </w:rPr>
        <w:t>ing</w:t>
      </w:r>
      <w:r w:rsidR="00855C21"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this half term:</w:t>
      </w:r>
    </w:p>
    <w:p w14:paraId="61CDCEAD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54ADF1FB" w14:textId="68AC5634" w:rsidR="000B67EC" w:rsidRPr="00855C21" w:rsidRDefault="00455465" w:rsidP="000B67EC">
      <w:pPr>
        <w:rPr>
          <w:rFonts w:asciiTheme="minorHAnsi" w:hAnsiTheme="minorHAnsi"/>
          <w:b/>
          <w:sz w:val="36"/>
          <w:szCs w:val="36"/>
          <w:u w:val="single"/>
        </w:rPr>
      </w:pPr>
      <w:r>
        <w:rPr>
          <w:rFonts w:asciiTheme="minorHAnsi" w:hAnsiTheme="minorHAnsi"/>
          <w:b/>
          <w:sz w:val="36"/>
          <w:szCs w:val="36"/>
          <w:u w:val="single"/>
        </w:rPr>
        <w:t>History</w:t>
      </w:r>
    </w:p>
    <w:p w14:paraId="23DE523C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3BE897CE" w14:textId="7FF65895" w:rsidR="00421420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Stone</w:t>
      </w:r>
    </w:p>
    <w:p w14:paraId="28B151A7" w14:textId="55F248CA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Cave</w:t>
      </w:r>
    </w:p>
    <w:p w14:paraId="4ADF5D53" w14:textId="287F0D71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Nomadic</w:t>
      </w:r>
    </w:p>
    <w:p w14:paraId="2D3364D2" w14:textId="2E54A270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Tents</w:t>
      </w:r>
    </w:p>
    <w:p w14:paraId="267D1B06" w14:textId="07EAE91B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Boats</w:t>
      </w:r>
    </w:p>
    <w:p w14:paraId="555ECCC7" w14:textId="7742A15B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Wood</w:t>
      </w:r>
    </w:p>
    <w:p w14:paraId="22E539F4" w14:textId="6CF8D2D2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Hunter-gatherer</w:t>
      </w:r>
    </w:p>
    <w:p w14:paraId="20BCA499" w14:textId="0E277AA7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Tribe</w:t>
      </w:r>
    </w:p>
    <w:p w14:paraId="5980DCE6" w14:textId="5B04FEB7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Prehistoric</w:t>
      </w:r>
    </w:p>
    <w:p w14:paraId="3FD702B9" w14:textId="445AFB4B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Mesolithic</w:t>
      </w:r>
    </w:p>
    <w:p w14:paraId="716748B4" w14:textId="5E8BEAEE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Neolithic</w:t>
      </w:r>
    </w:p>
    <w:p w14:paraId="5F24347F" w14:textId="7B20787E" w:rsidR="003F7119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Palaeolithic</w:t>
      </w:r>
    </w:p>
    <w:p w14:paraId="27BB7508" w14:textId="77777777" w:rsidR="00455465" w:rsidRPr="00855C21" w:rsidRDefault="00455465" w:rsidP="000B67EC">
      <w:pPr>
        <w:rPr>
          <w:rFonts w:asciiTheme="minorHAnsi" w:hAnsiTheme="minorHAnsi"/>
          <w:sz w:val="36"/>
          <w:szCs w:val="36"/>
        </w:rPr>
      </w:pPr>
    </w:p>
    <w:p w14:paraId="0917B7DE" w14:textId="77777777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RE</w:t>
      </w:r>
    </w:p>
    <w:p w14:paraId="4CABAF75" w14:textId="77777777" w:rsidR="000B67EC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Faith</w:t>
      </w:r>
    </w:p>
    <w:p w14:paraId="08D49549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Service</w:t>
      </w:r>
    </w:p>
    <w:p w14:paraId="4201128A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Courage</w:t>
      </w:r>
    </w:p>
    <w:p w14:paraId="616FB07F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Prophet</w:t>
      </w:r>
    </w:p>
    <w:p w14:paraId="26FC3EE7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God</w:t>
      </w:r>
    </w:p>
    <w:p w14:paraId="361E2C0F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Names of Prophets </w:t>
      </w:r>
    </w:p>
    <w:p w14:paraId="31DDFBEA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Ministry </w:t>
      </w:r>
    </w:p>
    <w:p w14:paraId="712BB4DE" w14:textId="77777777" w:rsidR="00421420" w:rsidRPr="00855C21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Ordination</w:t>
      </w:r>
    </w:p>
    <w:p w14:paraId="07547A01" w14:textId="77777777" w:rsidR="000B67EC" w:rsidRDefault="000B67EC" w:rsidP="000B67EC">
      <w:pPr>
        <w:rPr>
          <w:rFonts w:asciiTheme="minorHAnsi" w:hAnsiTheme="minorHAnsi"/>
          <w:sz w:val="36"/>
          <w:szCs w:val="36"/>
        </w:rPr>
      </w:pPr>
    </w:p>
    <w:p w14:paraId="5043CB0F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</w:p>
    <w:p w14:paraId="07459315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</w:p>
    <w:p w14:paraId="6537F28F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</w:p>
    <w:p w14:paraId="6DFB9E20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70DF9E5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62941BB4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676773F" w14:textId="77777777" w:rsidR="00455465" w:rsidRDefault="00455465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07BEB0EC" w14:textId="5D85861A" w:rsidR="000B67EC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English:</w:t>
      </w:r>
    </w:p>
    <w:p w14:paraId="44E871BC" w14:textId="0020138B" w:rsidR="000B67EC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Report</w:t>
      </w:r>
    </w:p>
    <w:p w14:paraId="75C6CA8E" w14:textId="18C670F0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Facts</w:t>
      </w:r>
    </w:p>
    <w:p w14:paraId="6BBE6BA6" w14:textId="390A9C12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Information</w:t>
      </w:r>
    </w:p>
    <w:p w14:paraId="0B151E7A" w14:textId="720D2973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Structure</w:t>
      </w:r>
    </w:p>
    <w:p w14:paraId="1FCCB3B1" w14:textId="142C7099" w:rsidR="00455465" w:rsidRDefault="00455465" w:rsidP="000B67EC">
      <w:pPr>
        <w:rPr>
          <w:rFonts w:asciiTheme="minorHAnsi" w:hAnsiTheme="minorHAnsi"/>
          <w:sz w:val="36"/>
          <w:szCs w:val="36"/>
        </w:rPr>
      </w:pPr>
      <w:proofErr w:type="gramStart"/>
      <w:r>
        <w:rPr>
          <w:rFonts w:asciiTheme="minorHAnsi" w:hAnsiTheme="minorHAnsi"/>
          <w:sz w:val="36"/>
          <w:szCs w:val="36"/>
        </w:rPr>
        <w:t>Non fiction</w:t>
      </w:r>
      <w:proofErr w:type="gramEnd"/>
    </w:p>
    <w:p w14:paraId="07E84C91" w14:textId="1864F70D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Dialogue</w:t>
      </w:r>
    </w:p>
    <w:p w14:paraId="0FE157B4" w14:textId="539FAF17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Play script</w:t>
      </w:r>
    </w:p>
    <w:p w14:paraId="300CD7B4" w14:textId="18182C87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Inverted commas</w:t>
      </w:r>
    </w:p>
    <w:p w14:paraId="7270EA24" w14:textId="38181457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Brackets </w:t>
      </w:r>
    </w:p>
    <w:p w14:paraId="0ED1135E" w14:textId="7EC44275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Stage directions</w:t>
      </w:r>
    </w:p>
    <w:p w14:paraId="3D7E5899" w14:textId="77777777" w:rsidR="00455465" w:rsidRPr="00455465" w:rsidRDefault="00455465" w:rsidP="000B67EC">
      <w:pPr>
        <w:rPr>
          <w:rFonts w:asciiTheme="minorHAnsi" w:hAnsiTheme="minorHAnsi"/>
          <w:sz w:val="36"/>
          <w:szCs w:val="36"/>
        </w:rPr>
      </w:pPr>
    </w:p>
    <w:p w14:paraId="144A5D23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738610EB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37805D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463F29E8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3B7B4B8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3A0FF5F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5630AD6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182907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BA226A1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7AD93B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0DE4B5B7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6204FF1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DBF0D7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B62F1B3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02F2C34E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80A4E5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921983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96FEF7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7194DBDC" w14:textId="77777777" w:rsidR="00862519" w:rsidRDefault="001653DC"/>
    <w:sectPr w:rsidR="00862519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70A9B" w14:textId="77777777" w:rsidR="0056484F" w:rsidRDefault="0056484F" w:rsidP="000B67EC">
      <w:r>
        <w:separator/>
      </w:r>
    </w:p>
  </w:endnote>
  <w:endnote w:type="continuationSeparator" w:id="0">
    <w:p w14:paraId="2EE6273A" w14:textId="77777777" w:rsidR="0056484F" w:rsidRDefault="0056484F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36E2EF" w14:textId="77777777" w:rsidR="0056484F" w:rsidRDefault="0056484F" w:rsidP="000B67EC">
      <w:r>
        <w:separator/>
      </w:r>
    </w:p>
  </w:footnote>
  <w:footnote w:type="continuationSeparator" w:id="0">
    <w:p w14:paraId="528BA4BB" w14:textId="77777777" w:rsidR="0056484F" w:rsidRDefault="0056484F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3236C"/>
    <w:rsid w:val="000573A2"/>
    <w:rsid w:val="000578D5"/>
    <w:rsid w:val="0008060E"/>
    <w:rsid w:val="000A6ED4"/>
    <w:rsid w:val="000A7DBD"/>
    <w:rsid w:val="000B67EC"/>
    <w:rsid w:val="000C4154"/>
    <w:rsid w:val="000E1E6F"/>
    <w:rsid w:val="000E432B"/>
    <w:rsid w:val="000E4C6B"/>
    <w:rsid w:val="001037E1"/>
    <w:rsid w:val="001132C2"/>
    <w:rsid w:val="00154C7C"/>
    <w:rsid w:val="001653DC"/>
    <w:rsid w:val="00180142"/>
    <w:rsid w:val="001A1BF8"/>
    <w:rsid w:val="001F14BF"/>
    <w:rsid w:val="00200A0F"/>
    <w:rsid w:val="00205265"/>
    <w:rsid w:val="0022732F"/>
    <w:rsid w:val="00236B60"/>
    <w:rsid w:val="0024203A"/>
    <w:rsid w:val="00255D5F"/>
    <w:rsid w:val="002673FB"/>
    <w:rsid w:val="002764A2"/>
    <w:rsid w:val="002C29E9"/>
    <w:rsid w:val="002E0046"/>
    <w:rsid w:val="002E6102"/>
    <w:rsid w:val="002F3288"/>
    <w:rsid w:val="00314B20"/>
    <w:rsid w:val="003357F5"/>
    <w:rsid w:val="00337520"/>
    <w:rsid w:val="0035127A"/>
    <w:rsid w:val="00386FB0"/>
    <w:rsid w:val="003920BD"/>
    <w:rsid w:val="00394968"/>
    <w:rsid w:val="003B29F6"/>
    <w:rsid w:val="003E6156"/>
    <w:rsid w:val="003F0145"/>
    <w:rsid w:val="003F4978"/>
    <w:rsid w:val="003F7119"/>
    <w:rsid w:val="00421420"/>
    <w:rsid w:val="0042656E"/>
    <w:rsid w:val="00455465"/>
    <w:rsid w:val="004A2B19"/>
    <w:rsid w:val="004E6022"/>
    <w:rsid w:val="004F70AC"/>
    <w:rsid w:val="00511EA0"/>
    <w:rsid w:val="0056484F"/>
    <w:rsid w:val="00566C19"/>
    <w:rsid w:val="005A0847"/>
    <w:rsid w:val="005D4AB4"/>
    <w:rsid w:val="005D7B81"/>
    <w:rsid w:val="005E1444"/>
    <w:rsid w:val="005E33B1"/>
    <w:rsid w:val="005E55B5"/>
    <w:rsid w:val="0063730D"/>
    <w:rsid w:val="00653FA4"/>
    <w:rsid w:val="00674CB3"/>
    <w:rsid w:val="006760F0"/>
    <w:rsid w:val="006A1BA4"/>
    <w:rsid w:val="006B7BED"/>
    <w:rsid w:val="006C119D"/>
    <w:rsid w:val="006E7B49"/>
    <w:rsid w:val="0070111E"/>
    <w:rsid w:val="00767F24"/>
    <w:rsid w:val="007C3C9B"/>
    <w:rsid w:val="007D1823"/>
    <w:rsid w:val="007D358C"/>
    <w:rsid w:val="007E6AE5"/>
    <w:rsid w:val="00823FB3"/>
    <w:rsid w:val="00825D8C"/>
    <w:rsid w:val="00855C21"/>
    <w:rsid w:val="00856662"/>
    <w:rsid w:val="00890228"/>
    <w:rsid w:val="008C03C7"/>
    <w:rsid w:val="008C54CD"/>
    <w:rsid w:val="008E2110"/>
    <w:rsid w:val="00911153"/>
    <w:rsid w:val="00915B7F"/>
    <w:rsid w:val="009178ED"/>
    <w:rsid w:val="009A1801"/>
    <w:rsid w:val="009C781B"/>
    <w:rsid w:val="00A0315B"/>
    <w:rsid w:val="00A04E5F"/>
    <w:rsid w:val="00A35AAE"/>
    <w:rsid w:val="00A4795C"/>
    <w:rsid w:val="00A77EE9"/>
    <w:rsid w:val="00AA3DD6"/>
    <w:rsid w:val="00AB6772"/>
    <w:rsid w:val="00AE7063"/>
    <w:rsid w:val="00B028FD"/>
    <w:rsid w:val="00B12859"/>
    <w:rsid w:val="00B128F9"/>
    <w:rsid w:val="00B51FFA"/>
    <w:rsid w:val="00B92AF4"/>
    <w:rsid w:val="00B92CAD"/>
    <w:rsid w:val="00BF6205"/>
    <w:rsid w:val="00C11B7B"/>
    <w:rsid w:val="00C2761A"/>
    <w:rsid w:val="00C323A6"/>
    <w:rsid w:val="00C330D5"/>
    <w:rsid w:val="00D114D5"/>
    <w:rsid w:val="00D119A1"/>
    <w:rsid w:val="00D3423B"/>
    <w:rsid w:val="00D623B9"/>
    <w:rsid w:val="00D77CA7"/>
    <w:rsid w:val="00D94CDD"/>
    <w:rsid w:val="00DA4F15"/>
    <w:rsid w:val="00DB09B1"/>
    <w:rsid w:val="00DB0E03"/>
    <w:rsid w:val="00DF118D"/>
    <w:rsid w:val="00DF1C2F"/>
    <w:rsid w:val="00DF69A1"/>
    <w:rsid w:val="00E22370"/>
    <w:rsid w:val="00E262E2"/>
    <w:rsid w:val="00E93E7D"/>
    <w:rsid w:val="00EB76B7"/>
    <w:rsid w:val="00EE70E4"/>
    <w:rsid w:val="00EF2337"/>
    <w:rsid w:val="00F119E5"/>
    <w:rsid w:val="00F310A0"/>
    <w:rsid w:val="00F32BAF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hilipssouthport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ightonl@sps.sefton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17F0E43C</Template>
  <TotalTime>16</TotalTime>
  <Pages>2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8</cp:revision>
  <cp:lastPrinted>2021-09-03T08:50:00Z</cp:lastPrinted>
  <dcterms:created xsi:type="dcterms:W3CDTF">2023-10-19T16:22:00Z</dcterms:created>
  <dcterms:modified xsi:type="dcterms:W3CDTF">2023-10-30T08:46:00Z</dcterms:modified>
</cp:coreProperties>
</file>