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6FD635B4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E3E03">
        <w:rPr>
          <w:rFonts w:ascii="XCCW Joined 7a" w:hAnsi="XCCW Joined 7a"/>
          <w:b/>
          <w:bCs/>
          <w:sz w:val="20"/>
          <w:szCs w:val="20"/>
          <w:u w:val="single"/>
        </w:rPr>
        <w:t>Wednesday</w:t>
      </w:r>
      <w:r w:rsidR="00A46ED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2F0ECC">
        <w:rPr>
          <w:rFonts w:ascii="XCCW Joined 7a" w:hAnsi="XCCW Joined 7a"/>
          <w:b/>
          <w:bCs/>
          <w:sz w:val="20"/>
          <w:szCs w:val="20"/>
          <w:u w:val="single"/>
        </w:rPr>
        <w:t>31</w:t>
      </w:r>
      <w:r w:rsidR="002F0ECC" w:rsidRPr="002F0ECC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st</w:t>
      </w:r>
      <w:r w:rsidR="002F0ECC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1C3000">
        <w:rPr>
          <w:rFonts w:ascii="XCCW Joined 7a" w:hAnsi="XCCW Joined 7a"/>
          <w:b/>
          <w:bCs/>
          <w:sz w:val="20"/>
          <w:szCs w:val="20"/>
          <w:u w:val="single"/>
        </w:rPr>
        <w:t>January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401B37">
        <w:rPr>
          <w:rFonts w:ascii="XCCW Joined 7a" w:hAnsi="XCCW Joined 7a"/>
          <w:b/>
          <w:bCs/>
          <w:sz w:val="20"/>
          <w:szCs w:val="20"/>
          <w:u w:val="single"/>
        </w:rPr>
        <w:t xml:space="preserve">Monday </w:t>
      </w:r>
      <w:r w:rsidR="002F0ECC">
        <w:rPr>
          <w:rFonts w:ascii="XCCW Joined 7a" w:hAnsi="XCCW Joined 7a"/>
          <w:b/>
          <w:bCs/>
          <w:sz w:val="20"/>
          <w:szCs w:val="20"/>
          <w:u w:val="single"/>
        </w:rPr>
        <w:t>5</w:t>
      </w:r>
      <w:r w:rsidR="002F0ECC" w:rsidRPr="002F0ECC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2F0ECC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proofErr w:type="gramStart"/>
      <w:r w:rsidR="002F0ECC">
        <w:rPr>
          <w:rFonts w:ascii="XCCW Joined 7a" w:hAnsi="XCCW Joined 7a"/>
          <w:b/>
          <w:bCs/>
          <w:sz w:val="20"/>
          <w:szCs w:val="20"/>
          <w:u w:val="single"/>
        </w:rPr>
        <w:t>February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proofErr w:type="gramEnd"/>
      <w:r w:rsidR="0055713A">
        <w:rPr>
          <w:rFonts w:ascii="XCCW Joined 7a" w:hAnsi="XCCW Joined 7a"/>
          <w:b/>
          <w:bCs/>
          <w:sz w:val="20"/>
          <w:szCs w:val="20"/>
          <w:u w:val="single"/>
        </w:rPr>
        <w:t>Spellings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 xml:space="preserve">, </w:t>
      </w:r>
      <w:r w:rsidR="001C3000">
        <w:rPr>
          <w:rFonts w:ascii="XCCW Joined 7a" w:hAnsi="XCCW Joined 7a"/>
          <w:b/>
          <w:bCs/>
          <w:sz w:val="20"/>
          <w:szCs w:val="20"/>
          <w:u w:val="single"/>
        </w:rPr>
        <w:t>arithmetic</w:t>
      </w:r>
      <w:r w:rsidR="00635DAF">
        <w:rPr>
          <w:rFonts w:ascii="XCCW Joined 7a" w:hAnsi="XCCW Joined 7a"/>
          <w:b/>
          <w:bCs/>
          <w:sz w:val="20"/>
          <w:szCs w:val="20"/>
          <w:u w:val="single"/>
        </w:rPr>
        <w:t xml:space="preserve">, 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0105978C" w14:textId="48529337" w:rsidR="006E7B88" w:rsidRPr="00180FFC" w:rsidRDefault="00FE3E03" w:rsidP="005C2997">
      <w:pPr>
        <w:rPr>
          <w:rFonts w:ascii="XCCW Joined 7a" w:hAnsi="XCCW Joined 7a"/>
          <w:b/>
          <w:sz w:val="20"/>
          <w:szCs w:val="20"/>
        </w:rPr>
      </w:pPr>
      <w:r>
        <w:rPr>
          <w:rFonts w:ascii="XCCW Joined 7a" w:hAnsi="XCCW Joined 7a"/>
          <w:sz w:val="20"/>
          <w:szCs w:val="20"/>
        </w:rPr>
        <w:t xml:space="preserve"> </w:t>
      </w:r>
      <w:r w:rsidR="00795778">
        <w:rPr>
          <w:rFonts w:ascii="XCCW Joined 7a" w:hAnsi="XCCW Joined 7a"/>
          <w:sz w:val="20"/>
          <w:szCs w:val="20"/>
        </w:rPr>
        <w:t>Arithmetic</w:t>
      </w:r>
    </w:p>
    <w:p w14:paraId="416F69A1" w14:textId="28E9A544" w:rsidR="0055713A" w:rsidRPr="0055713A" w:rsidRDefault="0055713A" w:rsidP="005C2997">
      <w:pPr>
        <w:rPr>
          <w:rFonts w:ascii="XCCW Joined 7a" w:hAnsi="XCCW Joined 7a"/>
          <w:color w:val="FF0000"/>
          <w:sz w:val="20"/>
          <w:szCs w:val="20"/>
        </w:rPr>
      </w:pPr>
      <w:r w:rsidRPr="0055713A">
        <w:rPr>
          <w:rFonts w:ascii="XCCW Joined 7a" w:hAnsi="XCCW Joined 7a"/>
          <w:color w:val="FF0000"/>
          <w:sz w:val="20"/>
          <w:szCs w:val="20"/>
        </w:rPr>
        <w:t>This is our 8.45am activity and any unfinished work to be completed at home</w:t>
      </w:r>
      <w:r>
        <w:rPr>
          <w:rFonts w:ascii="XCCW Joined 7a" w:hAnsi="XCCW Joined 7a"/>
          <w:color w:val="FF0000"/>
          <w:sz w:val="20"/>
          <w:szCs w:val="20"/>
        </w:rPr>
        <w:t xml:space="preserve"> for homework.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</w:p>
    <w:p w14:paraId="7F6E39C9" w14:textId="01323A90" w:rsidR="009F65A2" w:rsidRDefault="00511E6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363D78">
        <w:rPr>
          <w:rFonts w:ascii="XCCW Joined 7a" w:hAnsi="XCCW Joined 7a"/>
          <w:sz w:val="20"/>
          <w:szCs w:val="20"/>
        </w:rPr>
        <w:t>make equal groups</w:t>
      </w:r>
      <w:bookmarkStart w:id="0" w:name="_GoBack"/>
      <w:bookmarkEnd w:id="0"/>
    </w:p>
    <w:p w14:paraId="079A84F7" w14:textId="4DEBA237" w:rsidR="00390235" w:rsidRDefault="00390235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38E40F64" w14:textId="202F5382" w:rsidR="00795778" w:rsidRDefault="00795778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7E29D121" w14:textId="2548D2C1" w:rsidR="00ED3142" w:rsidRDefault="00ED314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343A26E4" w14:textId="77777777" w:rsidR="00D51DAD" w:rsidRPr="00CC34B2" w:rsidRDefault="00D51DAD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4E2A5C50" w14:textId="79739E49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E67C7B">
        <w:rPr>
          <w:rFonts w:ascii="XCCW Joined 7a" w:hAnsi="XCCW Joined 7a"/>
          <w:sz w:val="20"/>
          <w:szCs w:val="20"/>
        </w:rPr>
        <w:t>rs Bond</w:t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7230"/>
    <w:rsid w:val="000D5A1E"/>
    <w:rsid w:val="000E3028"/>
    <w:rsid w:val="000E4125"/>
    <w:rsid w:val="00111E33"/>
    <w:rsid w:val="00156EED"/>
    <w:rsid w:val="00180FFC"/>
    <w:rsid w:val="00196412"/>
    <w:rsid w:val="001A005A"/>
    <w:rsid w:val="001A1D3A"/>
    <w:rsid w:val="001B6959"/>
    <w:rsid w:val="001C3000"/>
    <w:rsid w:val="001D377D"/>
    <w:rsid w:val="001D70AA"/>
    <w:rsid w:val="001E40B8"/>
    <w:rsid w:val="00215A43"/>
    <w:rsid w:val="00225024"/>
    <w:rsid w:val="0023448E"/>
    <w:rsid w:val="00241341"/>
    <w:rsid w:val="00277ECF"/>
    <w:rsid w:val="00286482"/>
    <w:rsid w:val="002A5733"/>
    <w:rsid w:val="002D3A58"/>
    <w:rsid w:val="002D5667"/>
    <w:rsid w:val="002F0ECC"/>
    <w:rsid w:val="00301FCB"/>
    <w:rsid w:val="00354710"/>
    <w:rsid w:val="00363D78"/>
    <w:rsid w:val="00365997"/>
    <w:rsid w:val="00373E51"/>
    <w:rsid w:val="00375F8D"/>
    <w:rsid w:val="00390235"/>
    <w:rsid w:val="003C24C3"/>
    <w:rsid w:val="003C66F1"/>
    <w:rsid w:val="003E2F53"/>
    <w:rsid w:val="003F233D"/>
    <w:rsid w:val="003F72FD"/>
    <w:rsid w:val="00401B37"/>
    <w:rsid w:val="0040557E"/>
    <w:rsid w:val="00420028"/>
    <w:rsid w:val="0042117B"/>
    <w:rsid w:val="00426B20"/>
    <w:rsid w:val="004350E4"/>
    <w:rsid w:val="00445B8F"/>
    <w:rsid w:val="00461D04"/>
    <w:rsid w:val="004636BB"/>
    <w:rsid w:val="00492E88"/>
    <w:rsid w:val="004B5745"/>
    <w:rsid w:val="004B717D"/>
    <w:rsid w:val="004C236A"/>
    <w:rsid w:val="004F4AB0"/>
    <w:rsid w:val="00511E62"/>
    <w:rsid w:val="00514B83"/>
    <w:rsid w:val="005166FE"/>
    <w:rsid w:val="005537E8"/>
    <w:rsid w:val="005559D2"/>
    <w:rsid w:val="0055713A"/>
    <w:rsid w:val="005A0CFF"/>
    <w:rsid w:val="005A5DF5"/>
    <w:rsid w:val="005C2997"/>
    <w:rsid w:val="005D6EBE"/>
    <w:rsid w:val="005E0BC1"/>
    <w:rsid w:val="006249AE"/>
    <w:rsid w:val="006340A9"/>
    <w:rsid w:val="00635DAF"/>
    <w:rsid w:val="006504F4"/>
    <w:rsid w:val="00654F61"/>
    <w:rsid w:val="00657444"/>
    <w:rsid w:val="00667BDE"/>
    <w:rsid w:val="00684C95"/>
    <w:rsid w:val="006A6D93"/>
    <w:rsid w:val="006C56CE"/>
    <w:rsid w:val="006D60ED"/>
    <w:rsid w:val="006E7B88"/>
    <w:rsid w:val="0070427E"/>
    <w:rsid w:val="00761F27"/>
    <w:rsid w:val="0076444D"/>
    <w:rsid w:val="00773D1C"/>
    <w:rsid w:val="0078052F"/>
    <w:rsid w:val="00785B90"/>
    <w:rsid w:val="0078706E"/>
    <w:rsid w:val="00792664"/>
    <w:rsid w:val="00793FB8"/>
    <w:rsid w:val="00795778"/>
    <w:rsid w:val="007A20E2"/>
    <w:rsid w:val="007D4CAE"/>
    <w:rsid w:val="007D65EE"/>
    <w:rsid w:val="007D69E1"/>
    <w:rsid w:val="007D6EFD"/>
    <w:rsid w:val="007E4922"/>
    <w:rsid w:val="007F0604"/>
    <w:rsid w:val="008135B0"/>
    <w:rsid w:val="00817D32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B24AD"/>
    <w:rsid w:val="009C3056"/>
    <w:rsid w:val="009D396A"/>
    <w:rsid w:val="009D435F"/>
    <w:rsid w:val="009F4D52"/>
    <w:rsid w:val="009F65A2"/>
    <w:rsid w:val="00A01D4D"/>
    <w:rsid w:val="00A0355D"/>
    <w:rsid w:val="00A20329"/>
    <w:rsid w:val="00A27C44"/>
    <w:rsid w:val="00A42823"/>
    <w:rsid w:val="00A46ED7"/>
    <w:rsid w:val="00AC1C64"/>
    <w:rsid w:val="00AC68C2"/>
    <w:rsid w:val="00AF6E44"/>
    <w:rsid w:val="00B41047"/>
    <w:rsid w:val="00B4237F"/>
    <w:rsid w:val="00B43341"/>
    <w:rsid w:val="00B56012"/>
    <w:rsid w:val="00B7263D"/>
    <w:rsid w:val="00B902A0"/>
    <w:rsid w:val="00B91C01"/>
    <w:rsid w:val="00BA4014"/>
    <w:rsid w:val="00BD3641"/>
    <w:rsid w:val="00BD5754"/>
    <w:rsid w:val="00C037C0"/>
    <w:rsid w:val="00C27669"/>
    <w:rsid w:val="00C46053"/>
    <w:rsid w:val="00C67FF9"/>
    <w:rsid w:val="00C87DCC"/>
    <w:rsid w:val="00C90643"/>
    <w:rsid w:val="00CC34B2"/>
    <w:rsid w:val="00CD7087"/>
    <w:rsid w:val="00D26AAA"/>
    <w:rsid w:val="00D51DAD"/>
    <w:rsid w:val="00D52133"/>
    <w:rsid w:val="00D728F4"/>
    <w:rsid w:val="00D92125"/>
    <w:rsid w:val="00DD1C20"/>
    <w:rsid w:val="00DD1F30"/>
    <w:rsid w:val="00DD596F"/>
    <w:rsid w:val="00E00ED0"/>
    <w:rsid w:val="00E27129"/>
    <w:rsid w:val="00E57596"/>
    <w:rsid w:val="00E63297"/>
    <w:rsid w:val="00E67C7B"/>
    <w:rsid w:val="00EC4915"/>
    <w:rsid w:val="00ED3142"/>
    <w:rsid w:val="00EF1158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A3301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D31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9F015881</Template>
  <TotalTime>4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Lamb</dc:creator>
  <cp:keywords/>
  <dc:description/>
  <cp:lastModifiedBy>Natalie Lamb</cp:lastModifiedBy>
  <cp:revision>4</cp:revision>
  <cp:lastPrinted>2020-03-17T08:13:00Z</cp:lastPrinted>
  <dcterms:created xsi:type="dcterms:W3CDTF">2024-01-30T16:38:00Z</dcterms:created>
  <dcterms:modified xsi:type="dcterms:W3CDTF">2024-01-30T16:42:00Z</dcterms:modified>
</cp:coreProperties>
</file>