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384F6E7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CE42A3" w:rsidRPr="00995AB5">
        <w:rPr>
          <w:rFonts w:ascii="XCCW Joined 7a" w:hAnsi="XCCW Joined 7a" w:cs="Arial"/>
          <w:szCs w:val="20"/>
          <w:u w:val="single"/>
        </w:rPr>
        <w:t>8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7C3D46" w:rsidRPr="00995AB5">
        <w:rPr>
          <w:rFonts w:ascii="XCCW Joined 7a" w:hAnsi="XCCW Joined 7a" w:cs="Arial"/>
          <w:szCs w:val="20"/>
          <w:u w:val="single"/>
        </w:rPr>
        <w:t>9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403D2C51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Wednesday </w:t>
      </w:r>
      <w:r w:rsidR="007C3D46" w:rsidRPr="00995AB5">
        <w:rPr>
          <w:rFonts w:ascii="XCCW Joined 7a" w:hAnsi="XCCW Joined 7a" w:cs="Arial"/>
          <w:b/>
          <w:color w:val="FF0000"/>
          <w:szCs w:val="20"/>
          <w:u w:val="single"/>
        </w:rPr>
        <w:t>1</w:t>
      </w:r>
      <w:r w:rsidR="00CE42A3" w:rsidRPr="00995AB5">
        <w:rPr>
          <w:rFonts w:ascii="XCCW Joined 7a" w:hAnsi="XCCW Joined 7a" w:cs="Arial"/>
          <w:b/>
          <w:color w:val="FF0000"/>
          <w:szCs w:val="20"/>
          <w:u w:val="single"/>
        </w:rPr>
        <w:t>3</w:t>
      </w:r>
      <w:r w:rsidR="00E3073F" w:rsidRPr="00995AB5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893D27"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7C3D46" w:rsidRPr="00995AB5">
        <w:rPr>
          <w:rFonts w:ascii="XCCW Joined 7a" w:hAnsi="XCCW Joined 7a" w:cs="Arial"/>
          <w:b/>
          <w:color w:val="FF0000"/>
          <w:szCs w:val="20"/>
          <w:u w:val="single"/>
        </w:rPr>
        <w:t>September</w:t>
      </w:r>
    </w:p>
    <w:p w14:paraId="29E74DDB" w14:textId="20814201" w:rsidR="003B3858" w:rsidRPr="00DA3545" w:rsidRDefault="0040681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899BA60">
                <wp:simplePos x="0" y="0"/>
                <wp:positionH relativeFrom="column">
                  <wp:posOffset>-174180</wp:posOffset>
                </wp:positionH>
                <wp:positionV relativeFrom="paragraph">
                  <wp:posOffset>92852</wp:posOffset>
                </wp:positionV>
                <wp:extent cx="2857500" cy="30480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22E3CB4C" w:rsidR="00623C1B" w:rsidRPr="00F76FB3" w:rsidRDefault="00E3073F" w:rsidP="00623C1B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Welcome </w:t>
                            </w:r>
                            <w:r w:rsidR="007C3D46"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back to school and welcome to </w:t>
                            </w:r>
                            <w:r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Year 5! </w:t>
                            </w:r>
                            <w:r w:rsidR="007C3D46"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We have settled into our new classroom so well this past week and are getting used to the changes in UKS2. We have so much exciting learning ahead this year</w:t>
                            </w:r>
                            <w:r w:rsidR="0058194B"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!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7pt;margin-top:7.3pt;width:225pt;height:2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22E3CB4C" w:rsidR="00623C1B" w:rsidRPr="00F76FB3" w:rsidRDefault="00E3073F" w:rsidP="00623C1B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Welcome </w:t>
                      </w:r>
                      <w:r w:rsidR="007C3D46"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back to school and welcome to </w:t>
                      </w:r>
                      <w:r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Year 5! </w:t>
                      </w:r>
                      <w:r w:rsidR="007C3D46"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>We have settled into our new classroom so well this past week and are getting used to the changes in UKS2. We have so much exciting learning ahead this year</w:t>
                      </w:r>
                      <w:r w:rsidR="0058194B"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>!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46E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54CF59E">
                <wp:simplePos x="0" y="0"/>
                <wp:positionH relativeFrom="column">
                  <wp:posOffset>2718435</wp:posOffset>
                </wp:positionH>
                <wp:positionV relativeFrom="paragraph">
                  <wp:posOffset>92710</wp:posOffset>
                </wp:positionV>
                <wp:extent cx="3793490" cy="30480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979118B" w14:textId="1763973D" w:rsidR="006301D8" w:rsidRPr="001F46E9" w:rsidRDefault="006301D8" w:rsidP="001F46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</w:t>
                            </w:r>
                            <w:r w:rsidR="00CE42A3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hursday</w:t>
                            </w:r>
                            <w:r w:rsidR="007C3D46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Friday.</w:t>
                            </w:r>
                          </w:p>
                          <w:p w14:paraId="2E2F21CF" w14:textId="05DA0735" w:rsidR="006E7C1C" w:rsidRPr="001F46E9" w:rsidRDefault="006E7C1C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Pupil visit from </w:t>
                            </w:r>
                            <w:proofErr w:type="spellStart"/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Meols</w:t>
                            </w:r>
                            <w:proofErr w:type="spellEnd"/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Cop High School – </w:t>
                            </w:r>
                            <w:r w:rsidR="00CE42A3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9:30am.</w:t>
                            </w:r>
                          </w:p>
                          <w:p w14:paraId="18531F53" w14:textId="2CD29A50" w:rsidR="00CE42A3" w:rsidRPr="001F46E9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 maths we are recapping and developing place value knowledge</w:t>
                            </w:r>
                          </w:p>
                          <w:p w14:paraId="2676CB60" w14:textId="4F5D2386" w:rsidR="00CE42A3" w:rsidRPr="001F46E9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English we are going to continue to read </w:t>
                            </w:r>
                            <w:r w:rsidR="008E3918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‘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Cosmic</w:t>
                            </w:r>
                            <w:r w:rsidR="008E3918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29C3AB80" w14:textId="02278D33" w:rsidR="00F76FB3" w:rsidRPr="001F46E9" w:rsidRDefault="00F76FB3" w:rsidP="00F76FB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Our new value is JUSTICE. Please bring things in to show this value to bring our worship table alive! This could be artwork, news articles, storie</w:t>
                            </w:r>
                            <w:r w:rsidR="00995AB5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s etc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05pt;margin-top:7.3pt;width:298.7pt;height:2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979118B" w14:textId="1763973D" w:rsidR="006301D8" w:rsidRPr="001F46E9" w:rsidRDefault="006301D8" w:rsidP="001F46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</w:t>
                      </w:r>
                      <w:r w:rsidR="00CE42A3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hursday</w:t>
                      </w:r>
                      <w:r w:rsidR="007C3D46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Friday.</w:t>
                      </w:r>
                    </w:p>
                    <w:p w14:paraId="2E2F21CF" w14:textId="05DA0735" w:rsidR="006E7C1C" w:rsidRPr="001F46E9" w:rsidRDefault="006E7C1C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Pupil visit from </w:t>
                      </w:r>
                      <w:proofErr w:type="spellStart"/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Meols</w:t>
                      </w:r>
                      <w:proofErr w:type="spellEnd"/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Cop High School – </w:t>
                      </w:r>
                      <w:r w:rsidR="00CE42A3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9:30am.</w:t>
                      </w:r>
                    </w:p>
                    <w:p w14:paraId="18531F53" w14:textId="2CD29A50" w:rsidR="00CE42A3" w:rsidRPr="001F46E9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In maths we are recapping and developing place value knowledge</w:t>
                      </w:r>
                    </w:p>
                    <w:p w14:paraId="2676CB60" w14:textId="4F5D2386" w:rsidR="00CE42A3" w:rsidRPr="001F46E9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English we are going to continue to read </w:t>
                      </w:r>
                      <w:r w:rsidR="008E3918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‘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Cosmic</w:t>
                      </w:r>
                      <w:r w:rsidR="008E3918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’</w:t>
                      </w:r>
                    </w:p>
                    <w:p w14:paraId="29C3AB80" w14:textId="02278D33" w:rsidR="00F76FB3" w:rsidRPr="001F46E9" w:rsidRDefault="00F76FB3" w:rsidP="00F76FB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Our new value is JUSTICE. Please bring things in to show this value to bring our worship table alive! This could be artwork, news articles, storie</w:t>
                      </w:r>
                      <w:r w:rsidR="00995AB5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s etc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35A363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894DF8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FD2BEAC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26810CBF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90674A1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23C631D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</w:t>
      </w:r>
      <w:bookmarkStart w:id="0" w:name="_GoBack"/>
      <w:bookmarkEnd w:id="0"/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 title and the pages read in the reading record book. </w:t>
      </w:r>
    </w:p>
    <w:p w14:paraId="2BCE8A3E" w14:textId="4CD146EE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59F8775" w14:textId="286A7018" w:rsidR="00F76FB3" w:rsidRPr="001F46E9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B06CDAF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3D209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have a go at one (or both) of these place value games</w:t>
      </w:r>
      <w:r w:rsidR="008E3918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below</w: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 get ready for our maths lessons next week. </w:t>
      </w:r>
      <w:r w:rsidR="008E3918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These games can be found via this link: </w:t>
      </w:r>
      <w:hyperlink r:id="rId5" w:history="1">
        <w:r w:rsidR="001F46E9" w:rsidRPr="00924FB6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www.topmarks.co.uk/maths-games/7-11-years/place-value</w:t>
        </w:r>
      </w:hyperlink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174F6974" w14:textId="080D7FF7" w:rsidR="00F76FB3" w:rsidRPr="001F46E9" w:rsidRDefault="00406819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9744" behindDoc="1" locked="0" layoutInCell="1" allowOverlap="1" wp14:anchorId="35CAEE61" wp14:editId="63CB6BFA">
            <wp:simplePos x="0" y="0"/>
            <wp:positionH relativeFrom="margin">
              <wp:posOffset>3291840</wp:posOffset>
            </wp:positionH>
            <wp:positionV relativeFrom="paragraph">
              <wp:posOffset>47625</wp:posOffset>
            </wp:positionV>
            <wp:extent cx="2552700" cy="777240"/>
            <wp:effectExtent l="0" t="0" r="0" b="3810"/>
            <wp:wrapTight wrapText="bothSides">
              <wp:wrapPolygon edited="0">
                <wp:start x="0" y="0"/>
                <wp:lineTo x="0" y="21176"/>
                <wp:lineTo x="21439" y="21176"/>
                <wp:lineTo x="214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80BD6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6E9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80768" behindDoc="1" locked="0" layoutInCell="1" allowOverlap="1" wp14:anchorId="77FD39D6" wp14:editId="12CD6060">
            <wp:simplePos x="0" y="0"/>
            <wp:positionH relativeFrom="column">
              <wp:posOffset>-65405</wp:posOffset>
            </wp:positionH>
            <wp:positionV relativeFrom="paragraph">
              <wp:posOffset>61595</wp:posOffset>
            </wp:positionV>
            <wp:extent cx="2612390" cy="763905"/>
            <wp:effectExtent l="0" t="0" r="0" b="0"/>
            <wp:wrapTight wrapText="bothSides">
              <wp:wrapPolygon edited="0">
                <wp:start x="0" y="0"/>
                <wp:lineTo x="0" y="21007"/>
                <wp:lineTo x="21421" y="21007"/>
                <wp:lineTo x="214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805054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763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AE1203" w14:textId="1ADBE0D3" w:rsidR="00EB19C5" w:rsidRPr="001F46E9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A3C8CD8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5D2FC0BF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49EDA707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14603569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3239B8F" w14:textId="2EB30CA1" w:rsidR="00EB19C5" w:rsidRPr="001F46E9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1F46E9"/>
    <w:rsid w:val="002006D3"/>
    <w:rsid w:val="00210F81"/>
    <w:rsid w:val="0022732F"/>
    <w:rsid w:val="002F2B2F"/>
    <w:rsid w:val="00302613"/>
    <w:rsid w:val="00322444"/>
    <w:rsid w:val="00350151"/>
    <w:rsid w:val="003B3858"/>
    <w:rsid w:val="00406819"/>
    <w:rsid w:val="00454D93"/>
    <w:rsid w:val="0048458D"/>
    <w:rsid w:val="004B3C76"/>
    <w:rsid w:val="004D0C88"/>
    <w:rsid w:val="005235A1"/>
    <w:rsid w:val="00542EB6"/>
    <w:rsid w:val="005703DE"/>
    <w:rsid w:val="0058194B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8E3918"/>
    <w:rsid w:val="0091530C"/>
    <w:rsid w:val="00983247"/>
    <w:rsid w:val="00995AB5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CE42A3"/>
    <w:rsid w:val="00D326DD"/>
    <w:rsid w:val="00D333D9"/>
    <w:rsid w:val="00D510AB"/>
    <w:rsid w:val="00D7058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F07E11"/>
    <w:rsid w:val="00F21A19"/>
    <w:rsid w:val="00F26949"/>
    <w:rsid w:val="00F76FB3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5" Type="http://schemas.openxmlformats.org/officeDocument/2006/relationships/hyperlink" Target="http://www.topmarks.co.uk/maths-games/7-11-years/place-valu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D022E318</Template>
  <TotalTime>64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6</cp:revision>
  <cp:lastPrinted>2023-09-08T07:01:00Z</cp:lastPrinted>
  <dcterms:created xsi:type="dcterms:W3CDTF">2023-09-06T16:17:00Z</dcterms:created>
  <dcterms:modified xsi:type="dcterms:W3CDTF">2023-09-08T07:14:00Z</dcterms:modified>
</cp:coreProperties>
</file>