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577AB570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644E05">
        <w:rPr>
          <w:rFonts w:ascii="XCCW Joined 7a" w:hAnsi="XCCW Joined 7a" w:cs="Arial"/>
          <w:szCs w:val="20"/>
          <w:u w:val="single"/>
        </w:rPr>
        <w:t>15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7C3D46" w:rsidRPr="00995AB5">
        <w:rPr>
          <w:rFonts w:ascii="XCCW Joined 7a" w:hAnsi="XCCW Joined 7a" w:cs="Arial"/>
          <w:szCs w:val="20"/>
          <w:u w:val="single"/>
        </w:rPr>
        <w:t>9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CE42A3" w:rsidRPr="00995AB5">
        <w:rPr>
          <w:rFonts w:ascii="XCCW Joined 7a" w:hAnsi="XCCW Joined 7a" w:cs="Arial"/>
          <w:szCs w:val="20"/>
          <w:u w:val="single"/>
        </w:rPr>
        <w:t>3</w:t>
      </w:r>
    </w:p>
    <w:p w14:paraId="0B9AA8A4" w14:textId="4AFF15E2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 xml:space="preserve">Wednesday </w:t>
      </w:r>
      <w:r w:rsidR="00644E05">
        <w:rPr>
          <w:rFonts w:ascii="XCCW Joined 7a" w:hAnsi="XCCW Joined 7a" w:cs="Arial"/>
          <w:b/>
          <w:color w:val="FF0000"/>
          <w:szCs w:val="20"/>
          <w:u w:val="single"/>
        </w:rPr>
        <w:t>20</w:t>
      </w:r>
      <w:r w:rsidR="00E3073F" w:rsidRPr="00995AB5">
        <w:rPr>
          <w:rFonts w:ascii="XCCW Joined 7a" w:hAnsi="XCCW Joined 7a" w:cs="Arial"/>
          <w:b/>
          <w:color w:val="FF0000"/>
          <w:szCs w:val="20"/>
          <w:u w:val="single"/>
        </w:rPr>
        <w:t>th</w:t>
      </w:r>
      <w:r w:rsidR="00893D27" w:rsidRPr="00995AB5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7C3D46" w:rsidRPr="00995AB5">
        <w:rPr>
          <w:rFonts w:ascii="XCCW Joined 7a" w:hAnsi="XCCW Joined 7a" w:cs="Arial"/>
          <w:b/>
          <w:color w:val="FF0000"/>
          <w:szCs w:val="20"/>
          <w:u w:val="single"/>
        </w:rPr>
        <w:t>September</w:t>
      </w:r>
    </w:p>
    <w:p w14:paraId="29E74DDB" w14:textId="509B642F" w:rsidR="003B3858" w:rsidRPr="00DA3545" w:rsidRDefault="00644E0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B05EDF0">
                <wp:simplePos x="0" y="0"/>
                <wp:positionH relativeFrom="column">
                  <wp:posOffset>-163499</wp:posOffset>
                </wp:positionH>
                <wp:positionV relativeFrom="paragraph">
                  <wp:posOffset>96767</wp:posOffset>
                </wp:positionV>
                <wp:extent cx="2857500" cy="3029447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0294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4D6931FF" w:rsidR="00623C1B" w:rsidRPr="00644E05" w:rsidRDefault="00644E05" w:rsidP="00623C1B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>We have had a great second week back. We have written some amazing descriptions of space,</w:t>
                            </w:r>
                            <w:r w:rsidR="009F1E93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 developed our place value knowledge of numbers up to 1,000,000 and learnt about what life was like in Tudor times. </w:t>
                            </w: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2.85pt;margin-top:7.6pt;width:225pt;height:23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4D6931FF" w:rsidR="00623C1B" w:rsidRPr="00644E05" w:rsidRDefault="00644E05" w:rsidP="00623C1B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Cs w:val="20"/>
                        </w:rPr>
                        <w:t>We have had a great second week back. We have written some amazing descriptions of space,</w:t>
                      </w:r>
                      <w:r w:rsidR="009F1E93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 developed our place value knowledge of numbers up to 1,000,000 and learnt about what life was like in Tudor times. </w:t>
                      </w: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CFCC093">
                <wp:simplePos x="0" y="0"/>
                <wp:positionH relativeFrom="column">
                  <wp:posOffset>2722825</wp:posOffset>
                </wp:positionH>
                <wp:positionV relativeFrom="paragraph">
                  <wp:posOffset>96767</wp:posOffset>
                </wp:positionV>
                <wp:extent cx="3793490" cy="3013545"/>
                <wp:effectExtent l="0" t="0" r="16510" b="158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013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5979118B" w14:textId="1763973D" w:rsidR="006301D8" w:rsidRPr="009F1E93" w:rsidRDefault="006301D8" w:rsidP="001F46E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PE – T</w:t>
                            </w:r>
                            <w:r w:rsidR="00CE42A3"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hursday</w:t>
                            </w:r>
                            <w:r w:rsidR="007C3D46"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and Friday.</w:t>
                            </w:r>
                          </w:p>
                          <w:p w14:paraId="18531F53" w14:textId="7BC3B4BA" w:rsidR="00CE42A3" w:rsidRPr="009F1E93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In maths we are </w:t>
                            </w:r>
                            <w:r w:rsidR="00644E05"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continuing to</w:t>
                            </w:r>
                            <w:r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644E05"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strengthen </w:t>
                            </w:r>
                            <w:r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and develop</w:t>
                            </w:r>
                            <w:r w:rsidR="00644E05"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our</w:t>
                            </w:r>
                            <w:r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place value knowledge</w:t>
                            </w:r>
                          </w:p>
                          <w:p w14:paraId="2676CB60" w14:textId="57AFE1F8" w:rsidR="00CE42A3" w:rsidRPr="009F1E93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In English</w:t>
                            </w:r>
                            <w:r w:rsidR="00644E05"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we are going to write descriptions based on our class novel, Cosmic.</w:t>
                            </w:r>
                          </w:p>
                          <w:p w14:paraId="117CDB3C" w14:textId="781FC6C2" w:rsidR="009F1E93" w:rsidRPr="009F1E93" w:rsidRDefault="009F1E9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9F1E9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In history we will be learning about Henry V111 and his six wives.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4pt;margin-top:7.6pt;width:298.7pt;height:23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" fillcolor="white [3201]" strokeweight=".5pt">
                <v:textbox>
                  <w:txbxContent>
                    <w:p w14:paraId="445AE76D" w14:textId="77777777" w:rsidR="00A76F98" w:rsidRPr="00DA3545" w:rsidRDefault="00A76F98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5979118B" w14:textId="1763973D" w:rsidR="006301D8" w:rsidRPr="009F1E93" w:rsidRDefault="006301D8" w:rsidP="001F46E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PE – T</w:t>
                      </w:r>
                      <w:r w:rsidR="00CE42A3"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hursday</w:t>
                      </w:r>
                      <w:r w:rsidR="007C3D46"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and Friday.</w:t>
                      </w:r>
                    </w:p>
                    <w:p w14:paraId="18531F53" w14:textId="7BC3B4BA" w:rsidR="00CE42A3" w:rsidRPr="009F1E93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In maths we are </w:t>
                      </w:r>
                      <w:r w:rsidR="00644E05"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continuing to</w:t>
                      </w:r>
                      <w:r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644E05"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strengthen </w:t>
                      </w:r>
                      <w:r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and develop</w:t>
                      </w:r>
                      <w:r w:rsidR="00644E05"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our</w:t>
                      </w:r>
                      <w:r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place value knowledge</w:t>
                      </w:r>
                    </w:p>
                    <w:p w14:paraId="2676CB60" w14:textId="57AFE1F8" w:rsidR="00CE42A3" w:rsidRPr="009F1E93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In English</w:t>
                      </w:r>
                      <w:r w:rsidR="00644E05"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we are going to write descriptions based on our class novel, Cosmic.</w:t>
                      </w:r>
                    </w:p>
                    <w:p w14:paraId="117CDB3C" w14:textId="781FC6C2" w:rsidR="009F1E93" w:rsidRPr="009F1E93" w:rsidRDefault="009F1E9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9F1E93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In history we will be learning about Henry V111 and his six wives.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35A363" w14:textId="77777777" w:rsidR="00406819" w:rsidRDefault="00406819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894DF8" w14:textId="77777777" w:rsidR="00406819" w:rsidRDefault="00406819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FD2BEAC" w14:textId="77777777" w:rsidR="00406819" w:rsidRDefault="00406819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26810CBF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90674A1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23C631D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4CD146EE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3FD9A2D6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259F8775" w14:textId="39A4AA48" w:rsidR="00F76FB3" w:rsidRPr="001F46E9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2B06CDAF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93D209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the first page </w:t>
      </w:r>
      <w:r w:rsidR="009F1E93">
        <w:rPr>
          <w:rFonts w:ascii="XCCW Joined 7a" w:hAnsi="XCCW Joined 7a" w:cs="Arial"/>
          <w:noProof/>
          <w:sz w:val="20"/>
          <w:szCs w:val="20"/>
          <w:lang w:eastAsia="en-GB"/>
        </w:rPr>
        <w:t xml:space="preserve">in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your </w:t>
      </w:r>
      <w:r w:rsidR="00644E05" w:rsidRPr="00644E0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Maths Practice Questions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book. This is </w:t>
      </w:r>
      <w:r w:rsidR="00644E05" w:rsidRPr="00644E05">
        <w:rPr>
          <w:rFonts w:ascii="XCCW Joined 7a" w:hAnsi="XCCW Joined 7a" w:cs="Arial"/>
          <w:b/>
          <w:noProof/>
          <w:sz w:val="20"/>
          <w:szCs w:val="20"/>
          <w:lang w:eastAsia="en-GB"/>
        </w:rPr>
        <w:t>Number and Place Value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 page 3.</w:t>
      </w:r>
      <w:bookmarkStart w:id="0" w:name="_GoBack"/>
      <w:bookmarkEnd w:id="0"/>
    </w:p>
    <w:p w14:paraId="49EDA707" w14:textId="77777777" w:rsidR="00D7058B" w:rsidRPr="001F46E9" w:rsidRDefault="00D7058B" w:rsidP="00EB19C5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0BB57C04" w14:textId="14603569" w:rsidR="00995AB5" w:rsidRPr="001F46E9" w:rsidRDefault="00995AB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03F575D9" w14:textId="77777777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FD5D306" w14:textId="77777777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3239B8F" w14:textId="7AB6BF4C" w:rsidR="00EB19C5" w:rsidRPr="001F46E9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681D4ACA" w:rsidR="003B3858" w:rsidRPr="001F46E9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1F46E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1F46E9"/>
    <w:rsid w:val="002006D3"/>
    <w:rsid w:val="00210F81"/>
    <w:rsid w:val="0022732F"/>
    <w:rsid w:val="002A5624"/>
    <w:rsid w:val="002F2B2F"/>
    <w:rsid w:val="00302613"/>
    <w:rsid w:val="00322444"/>
    <w:rsid w:val="00350151"/>
    <w:rsid w:val="003B3858"/>
    <w:rsid w:val="00406819"/>
    <w:rsid w:val="00454D93"/>
    <w:rsid w:val="0048458D"/>
    <w:rsid w:val="004B3C76"/>
    <w:rsid w:val="004D0C88"/>
    <w:rsid w:val="00502AD5"/>
    <w:rsid w:val="005235A1"/>
    <w:rsid w:val="00542EB6"/>
    <w:rsid w:val="005703DE"/>
    <w:rsid w:val="0058194B"/>
    <w:rsid w:val="005A109B"/>
    <w:rsid w:val="0060737F"/>
    <w:rsid w:val="00610F53"/>
    <w:rsid w:val="00615A43"/>
    <w:rsid w:val="00623C1B"/>
    <w:rsid w:val="006301D8"/>
    <w:rsid w:val="00644E05"/>
    <w:rsid w:val="006709AA"/>
    <w:rsid w:val="00687603"/>
    <w:rsid w:val="00687A4C"/>
    <w:rsid w:val="006A0385"/>
    <w:rsid w:val="006E09E9"/>
    <w:rsid w:val="006E7C1C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B128E"/>
    <w:rsid w:val="008E3918"/>
    <w:rsid w:val="0091530C"/>
    <w:rsid w:val="009408FC"/>
    <w:rsid w:val="00983247"/>
    <w:rsid w:val="00995AB5"/>
    <w:rsid w:val="009B4FEA"/>
    <w:rsid w:val="009C0F9A"/>
    <w:rsid w:val="009C1691"/>
    <w:rsid w:val="009F1E93"/>
    <w:rsid w:val="00A0698A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CE42A3"/>
    <w:rsid w:val="00D326DD"/>
    <w:rsid w:val="00D333D9"/>
    <w:rsid w:val="00D510AB"/>
    <w:rsid w:val="00D7058B"/>
    <w:rsid w:val="00D724F6"/>
    <w:rsid w:val="00D90C8D"/>
    <w:rsid w:val="00D91D44"/>
    <w:rsid w:val="00DA3545"/>
    <w:rsid w:val="00DD0270"/>
    <w:rsid w:val="00DF1C2F"/>
    <w:rsid w:val="00E03CAD"/>
    <w:rsid w:val="00E15115"/>
    <w:rsid w:val="00E3073F"/>
    <w:rsid w:val="00E43B7F"/>
    <w:rsid w:val="00EA320F"/>
    <w:rsid w:val="00EB19C5"/>
    <w:rsid w:val="00F07E11"/>
    <w:rsid w:val="00F21A19"/>
    <w:rsid w:val="00F26949"/>
    <w:rsid w:val="00F76FB3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77320839</Template>
  <TotalTime>66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4</cp:revision>
  <cp:lastPrinted>2023-09-14T15:13:00Z</cp:lastPrinted>
  <dcterms:created xsi:type="dcterms:W3CDTF">2023-09-14T13:41:00Z</dcterms:created>
  <dcterms:modified xsi:type="dcterms:W3CDTF">2023-09-14T15:58:00Z</dcterms:modified>
</cp:coreProperties>
</file>