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A60CBD3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E10031">
        <w:rPr>
          <w:rFonts w:ascii="XCCW Joined 7a" w:hAnsi="XCCW Joined 7a" w:cs="Arial"/>
          <w:szCs w:val="20"/>
          <w:u w:val="single"/>
        </w:rPr>
        <w:t>22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7C3D46" w:rsidRPr="00995AB5">
        <w:rPr>
          <w:rFonts w:ascii="XCCW Joined 7a" w:hAnsi="XCCW Joined 7a" w:cs="Arial"/>
          <w:szCs w:val="20"/>
          <w:u w:val="single"/>
        </w:rPr>
        <w:t>9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E42A3" w:rsidRPr="00995AB5">
        <w:rPr>
          <w:rFonts w:ascii="XCCW Joined 7a" w:hAnsi="XCCW Joined 7a" w:cs="Arial"/>
          <w:szCs w:val="20"/>
          <w:u w:val="single"/>
        </w:rPr>
        <w:t>3</w:t>
      </w:r>
    </w:p>
    <w:p w14:paraId="0B9AA8A4" w14:textId="21F5F3F6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 xml:space="preserve">Wednesday </w:t>
      </w:r>
      <w:r w:rsidR="00644E05">
        <w:rPr>
          <w:rFonts w:ascii="XCCW Joined 7a" w:hAnsi="XCCW Joined 7a" w:cs="Arial"/>
          <w:b/>
          <w:color w:val="FF0000"/>
          <w:szCs w:val="20"/>
          <w:u w:val="single"/>
        </w:rPr>
        <w:t>2</w:t>
      </w:r>
      <w:r w:rsidR="00E10031">
        <w:rPr>
          <w:rFonts w:ascii="XCCW Joined 7a" w:hAnsi="XCCW Joined 7a" w:cs="Arial"/>
          <w:b/>
          <w:color w:val="FF0000"/>
          <w:szCs w:val="20"/>
          <w:u w:val="single"/>
        </w:rPr>
        <w:t>7</w:t>
      </w:r>
      <w:r w:rsidR="00E3073F" w:rsidRPr="00995AB5">
        <w:rPr>
          <w:rFonts w:ascii="XCCW Joined 7a" w:hAnsi="XCCW Joined 7a" w:cs="Arial"/>
          <w:b/>
          <w:color w:val="FF0000"/>
          <w:szCs w:val="20"/>
          <w:u w:val="single"/>
        </w:rPr>
        <w:t>th</w:t>
      </w:r>
      <w:r w:rsidR="00893D27" w:rsidRPr="00995AB5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7C3D46" w:rsidRPr="00995AB5">
        <w:rPr>
          <w:rFonts w:ascii="XCCW Joined 7a" w:hAnsi="XCCW Joined 7a" w:cs="Arial"/>
          <w:b/>
          <w:color w:val="FF0000"/>
          <w:szCs w:val="20"/>
          <w:u w:val="single"/>
        </w:rPr>
        <w:t>September</w:t>
      </w:r>
    </w:p>
    <w:p w14:paraId="29E74DDB" w14:textId="3CA46CF8" w:rsidR="003B3858" w:rsidRPr="00DA3545" w:rsidRDefault="00E1003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1C38C69">
                <wp:simplePos x="0" y="0"/>
                <wp:positionH relativeFrom="column">
                  <wp:posOffset>2714322</wp:posOffset>
                </wp:positionH>
                <wp:positionV relativeFrom="paragraph">
                  <wp:posOffset>96188</wp:posOffset>
                </wp:positionV>
                <wp:extent cx="3793490" cy="3116912"/>
                <wp:effectExtent l="0" t="0" r="1651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116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979118B" w14:textId="1763973D" w:rsidR="006301D8" w:rsidRPr="00E10031" w:rsidRDefault="006301D8" w:rsidP="001F46E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 T</w:t>
                            </w:r>
                            <w:r w:rsidR="00CE42A3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hursday</w:t>
                            </w:r>
                            <w:r w:rsidR="007C3D46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Friday.</w:t>
                            </w:r>
                          </w:p>
                          <w:p w14:paraId="18531F53" w14:textId="15406C12" w:rsidR="00CE42A3" w:rsidRPr="00E10031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maths we are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going to be comparing and ordering numbers to 1,000,000.</w:t>
                            </w:r>
                          </w:p>
                          <w:p w14:paraId="2676CB60" w14:textId="637EB9C4" w:rsidR="00CE42A3" w:rsidRPr="00E10031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In English</w:t>
                            </w:r>
                            <w:r w:rsidR="00644E05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 are going to write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 persuasive email.</w:t>
                            </w:r>
                          </w:p>
                          <w:p w14:paraId="117CDB3C" w14:textId="55BEF450" w:rsidR="009F1E93" w:rsidRDefault="009F1E9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history we will be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exploring Tutor sources and artefacts.</w:t>
                            </w:r>
                          </w:p>
                          <w:p w14:paraId="052D4FC3" w14:textId="394761A7" w:rsidR="00E10031" w:rsidRPr="00E10031" w:rsidRDefault="00E10031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Please bring in any cardboard (cereal boxes etc) for our DT project which begins in week 5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.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5pt;margin-top:7.55pt;width:298.7pt;height:24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" fillcolor="white [3201]" strokeweight=".5pt">
                <v:textbox>
                  <w:txbxContent>
                    <w:p w14:paraId="445AE76D" w14:textId="77777777" w:rsidR="00A76F98" w:rsidRPr="00DA3545" w:rsidRDefault="00A76F98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979118B" w14:textId="1763973D" w:rsidR="006301D8" w:rsidRPr="00E10031" w:rsidRDefault="006301D8" w:rsidP="001F46E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 T</w:t>
                      </w:r>
                      <w:r w:rsidR="00CE42A3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hursday</w:t>
                      </w:r>
                      <w:r w:rsidR="007C3D46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Friday.</w:t>
                      </w:r>
                    </w:p>
                    <w:p w14:paraId="18531F53" w14:textId="15406C12" w:rsidR="00CE42A3" w:rsidRPr="00E10031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In maths we are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going to be comparing and ordering numbers to 1,000,000.</w:t>
                      </w:r>
                    </w:p>
                    <w:p w14:paraId="2676CB60" w14:textId="637EB9C4" w:rsidR="00CE42A3" w:rsidRPr="00E10031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In English</w:t>
                      </w:r>
                      <w:r w:rsidR="00644E05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we are going to write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a persuasive email.</w:t>
                      </w:r>
                    </w:p>
                    <w:p w14:paraId="117CDB3C" w14:textId="55BEF450" w:rsidR="009F1E93" w:rsidRDefault="009F1E9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In history we will be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exploring Tutor sources and artefacts.</w:t>
                      </w:r>
                    </w:p>
                    <w:p w14:paraId="052D4FC3" w14:textId="394761A7" w:rsidR="00E10031" w:rsidRPr="00E10031" w:rsidRDefault="00E10031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Please bring in any cardboard (cereal boxes etc) for our DT project which begins in week 5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.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E3E1F4">
                <wp:simplePos x="0" y="0"/>
                <wp:positionH relativeFrom="column">
                  <wp:posOffset>-163499</wp:posOffset>
                </wp:positionH>
                <wp:positionV relativeFrom="paragraph">
                  <wp:posOffset>96768</wp:posOffset>
                </wp:positionV>
                <wp:extent cx="2857500" cy="3164288"/>
                <wp:effectExtent l="0" t="0" r="19050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1642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73B61F8C" w:rsidR="00623C1B" w:rsidRPr="00E10031" w:rsidRDefault="00644E05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 have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had yet another fantastic week in Year 5</w:t>
                            </w:r>
                            <w:r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. We have written some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more </w:t>
                            </w:r>
                            <w:r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amazing descriptions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, wrote our own metaphor poems and continued to </w:t>
                            </w:r>
                            <w:r w:rsidR="009F1E93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develop our place value knowledge of numbers up to 1,000,000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. We also had lots of fun learning about Henry VIII and his six wives.</w:t>
                            </w:r>
                            <w:r w:rsidR="009F1E93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2.85pt;margin-top:7.6pt;width:225pt;height:24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73B61F8C" w:rsidR="00623C1B" w:rsidRPr="00E10031" w:rsidRDefault="00644E05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 have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had yet another fantastic week in Year 5</w:t>
                      </w:r>
                      <w:r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. We have written some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more </w:t>
                      </w:r>
                      <w:r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amazing descriptions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, wrote our own metaphor poems and continued to </w:t>
                      </w:r>
                      <w:r w:rsidR="009F1E93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develop our place value knowledge of numbers up to 1,000,000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. We also had lots of fun learning about Henry VIII and his six wives.</w:t>
                      </w:r>
                      <w:r w:rsidR="009F1E93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  <w:bookmarkStart w:id="0" w:name="_GoBack"/>
      <w:bookmarkEnd w:id="0"/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FD2BEAC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DE7D8CD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90674A1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23C631D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4CD146EE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3FD9A2D6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259F8775" w14:textId="5FAC6556" w:rsidR="00F76FB3" w:rsidRPr="001F46E9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2B06CDAF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93D209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>complete page</w:t>
      </w:r>
      <w:r w:rsidR="00E100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4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in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This is </w:t>
      </w:r>
      <w:r w:rsidR="00E10031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Counting in powers of 10. </w:t>
      </w:r>
    </w:p>
    <w:p w14:paraId="49EDA707" w14:textId="77777777" w:rsidR="00D7058B" w:rsidRPr="001F46E9" w:rsidRDefault="00D7058B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0BB57C04" w14:textId="14603569" w:rsidR="00995AB5" w:rsidRPr="001F46E9" w:rsidRDefault="00995AB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03F575D9" w14:textId="77777777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FD5D306" w14:textId="77777777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3239B8F" w14:textId="7AB6BF4C" w:rsidR="00EB19C5" w:rsidRPr="001F46E9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1F46E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8458D"/>
    <w:rsid w:val="004B3C76"/>
    <w:rsid w:val="004C479C"/>
    <w:rsid w:val="004D0C88"/>
    <w:rsid w:val="00502AD5"/>
    <w:rsid w:val="005235A1"/>
    <w:rsid w:val="00542EB6"/>
    <w:rsid w:val="005703DE"/>
    <w:rsid w:val="0058194B"/>
    <w:rsid w:val="005A109B"/>
    <w:rsid w:val="0060737F"/>
    <w:rsid w:val="00610F53"/>
    <w:rsid w:val="00615A43"/>
    <w:rsid w:val="00623C1B"/>
    <w:rsid w:val="006301D8"/>
    <w:rsid w:val="00644E05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8E3918"/>
    <w:rsid w:val="0091530C"/>
    <w:rsid w:val="009408FC"/>
    <w:rsid w:val="00983247"/>
    <w:rsid w:val="00995AB5"/>
    <w:rsid w:val="009B4FEA"/>
    <w:rsid w:val="009C0F9A"/>
    <w:rsid w:val="009C1691"/>
    <w:rsid w:val="009F1E93"/>
    <w:rsid w:val="00A0698A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CE42A3"/>
    <w:rsid w:val="00D326DD"/>
    <w:rsid w:val="00D333D9"/>
    <w:rsid w:val="00D510AB"/>
    <w:rsid w:val="00D7058B"/>
    <w:rsid w:val="00D724F6"/>
    <w:rsid w:val="00D90C8D"/>
    <w:rsid w:val="00D91D44"/>
    <w:rsid w:val="00DA3545"/>
    <w:rsid w:val="00DD0270"/>
    <w:rsid w:val="00DF1C2F"/>
    <w:rsid w:val="00E03CAD"/>
    <w:rsid w:val="00E10031"/>
    <w:rsid w:val="00E15115"/>
    <w:rsid w:val="00E3073F"/>
    <w:rsid w:val="00E43B7F"/>
    <w:rsid w:val="00EA320F"/>
    <w:rsid w:val="00EB19C5"/>
    <w:rsid w:val="00F07E11"/>
    <w:rsid w:val="00F21A19"/>
    <w:rsid w:val="00F26949"/>
    <w:rsid w:val="00F76FB3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2CB7CA30</Template>
  <TotalTime>11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3</cp:revision>
  <cp:lastPrinted>2023-09-14T15:13:00Z</cp:lastPrinted>
  <dcterms:created xsi:type="dcterms:W3CDTF">2023-09-21T15:11:00Z</dcterms:created>
  <dcterms:modified xsi:type="dcterms:W3CDTF">2023-09-21T15:22:00Z</dcterms:modified>
</cp:coreProperties>
</file>