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0E501E87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F50C7A">
        <w:rPr>
          <w:rFonts w:ascii="XCCW Joined 7a" w:hAnsi="XCCW Joined 7a" w:cs="Arial"/>
          <w:szCs w:val="20"/>
          <w:u w:val="single"/>
        </w:rPr>
        <w:t>20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6E43241B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1st November</w:t>
      </w:r>
    </w:p>
    <w:p w14:paraId="29E74DDB" w14:textId="7E1E74F4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6429A3A">
                <wp:simplePos x="0" y="0"/>
                <wp:positionH relativeFrom="column">
                  <wp:posOffset>-167197</wp:posOffset>
                </wp:positionH>
                <wp:positionV relativeFrom="paragraph">
                  <wp:posOffset>87615</wp:posOffset>
                </wp:positionV>
                <wp:extent cx="2857500" cy="2785110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1B82713D" w:rsidR="00623C1B" w:rsidRDefault="00F50C7A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It has been a great last week of the first half-term – well done Year 5! 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The children did their</w:t>
                            </w:r>
                            <w:r w:rsidR="00672AE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amazing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first</w:t>
                            </w:r>
                            <w:r w:rsidR="00672AE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class</w:t>
                            </w:r>
                            <w:proofErr w:type="gramEnd"/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worship, created brilliant posters all about the moon and finished their creative Tudor </w:t>
                            </w:r>
                            <w:proofErr w:type="spellStart"/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maquettes</w:t>
                            </w:r>
                            <w:proofErr w:type="spellEnd"/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4A9446A" w14:textId="77777777" w:rsidR="005F4F62" w:rsidRPr="005F4F62" w:rsidRDefault="005F4F62" w:rsidP="005F4F62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Have a great half-term break everyone! Thank you all for your continued support.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15pt;margin-top:6.9pt;width:225pt;height:2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1B82713D" w:rsidR="00623C1B" w:rsidRDefault="00F50C7A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It has been a great last week of the first half-term – well done Year 5! 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The children did their</w:t>
                      </w:r>
                      <w:r w:rsidR="00672AE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amazing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first</w:t>
                      </w:r>
                      <w:r w:rsidR="00672AE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class</w:t>
                      </w:r>
                      <w:proofErr w:type="gramEnd"/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worship, created brilliant posters all about the moon and finished their creative Tudor </w:t>
                      </w:r>
                      <w:proofErr w:type="spellStart"/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maquettes</w:t>
                      </w:r>
                      <w:proofErr w:type="spellEnd"/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14A9446A" w14:textId="77777777" w:rsidR="005F4F62" w:rsidRPr="005F4F62" w:rsidRDefault="005F4F62" w:rsidP="005F4F62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Have a great half-term break everyone! Thank you all for your continued support.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6589CE30" w:rsidR="00A76F98" w:rsidRDefault="00F13426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First week back…</w:t>
                            </w:r>
                          </w:p>
                          <w:p w14:paraId="1E653B69" w14:textId="59139E0C" w:rsidR="00F13426" w:rsidRPr="005F4F62" w:rsidRDefault="00F13426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In maths, children will be continuing to develop their multiplication and division knowledge</w:t>
                            </w:r>
                          </w:p>
                          <w:p w14:paraId="4602FAE5" w14:textId="10F2252F" w:rsidR="005F4F62" w:rsidRPr="005F4F62" w:rsidRDefault="00F13426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In English, we will be beginning our poetry unit based on The Highway Man</w:t>
                            </w:r>
                          </w:p>
                          <w:p w14:paraId="293FF053" w14:textId="34892AAE" w:rsidR="00F13426" w:rsidRPr="005F4F62" w:rsidRDefault="00F13426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School re-opens Tuesday 31</w:t>
                            </w: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st</w:t>
                            </w: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October</w:t>
                            </w:r>
                          </w:p>
                          <w:p w14:paraId="0D372E4E" w14:textId="242ACBB3" w:rsidR="005F4F62" w:rsidRPr="005F4F62" w:rsidRDefault="005F4F62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bookmarkStart w:id="0" w:name="_GoBack"/>
                            <w:bookmarkEnd w:id="0"/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Cinema trip for Into Film Week happening on Friday 10 November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. Letter will be sent out about this on the first day back. 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445AE76D" w14:textId="6589CE30" w:rsidR="00A76F98" w:rsidRDefault="00F13426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First week back…</w:t>
                      </w:r>
                    </w:p>
                    <w:p w14:paraId="1E653B69" w14:textId="59139E0C" w:rsidR="00F13426" w:rsidRPr="005F4F62" w:rsidRDefault="00F13426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In maths, children will be continuing to develop their multiplication and division knowledge</w:t>
                      </w:r>
                    </w:p>
                    <w:p w14:paraId="4602FAE5" w14:textId="10F2252F" w:rsidR="005F4F62" w:rsidRPr="005F4F62" w:rsidRDefault="00F13426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In English, we will be beginning our poetry unit based on The Highway Man</w:t>
                      </w:r>
                    </w:p>
                    <w:p w14:paraId="293FF053" w14:textId="34892AAE" w:rsidR="00F13426" w:rsidRPr="005F4F62" w:rsidRDefault="00F13426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School re-opens Tuesday 31</w:t>
                      </w: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st</w:t>
                      </w: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October</w:t>
                      </w:r>
                    </w:p>
                    <w:p w14:paraId="0D372E4E" w14:textId="242ACBB3" w:rsidR="005F4F62" w:rsidRPr="005F4F62" w:rsidRDefault="005F4F62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bookmarkStart w:id="1" w:name="_GoBack"/>
                      <w:bookmarkEnd w:id="1"/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Cinema trip for Into Film Week happening on Friday 10 November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. Letter will be sent out about this on the first day back. 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9EDA707" w14:textId="080814FF" w:rsidR="00D7058B" w:rsidRPr="00950B3E" w:rsidRDefault="00FF1A38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08F43D5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097FE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5F4F62">
        <w:rPr>
          <w:rFonts w:ascii="XCCW Joined 7a" w:hAnsi="XCCW Joined 7a" w:cs="Arial"/>
          <w:noProof/>
          <w:sz w:val="20"/>
          <w:szCs w:val="20"/>
          <w:lang w:eastAsia="en-GB"/>
        </w:rPr>
        <w:t>To recap and revise, p</w: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8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Roman Numerals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and 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9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Number sequences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0BB57C04" w14:textId="3537C513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3F6D7AFE" w14:textId="61236C8A" w:rsidR="00672AED" w:rsidRPr="001F46E9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D306" w14:textId="6E91C31B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4354D5" w14:textId="7AC21935" w:rsidR="00672AED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Optional Task</w:t>
      </w:r>
      <w:r w:rsidR="00455752">
        <w:rPr>
          <w:rFonts w:ascii="XCCW Joined 7a" w:hAnsi="XCCW Joined 7a" w:cs="Arial"/>
          <w:b/>
          <w:noProof/>
          <w:sz w:val="20"/>
          <w:szCs w:val="20"/>
          <w:lang w:eastAsia="en-GB"/>
        </w:rPr>
        <w:t>s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: </w:t>
      </w:r>
    </w:p>
    <w:p w14:paraId="38192E00" w14:textId="70AE9B5C" w:rsidR="00672AED" w:rsidRPr="00672AED" w:rsidRDefault="00672AED" w:rsidP="00D67B35">
      <w:pPr>
        <w:rPr>
          <w:rFonts w:ascii="XCCW Joined 7a" w:hAnsi="XCCW Joined 7a" w:cs="Arial"/>
          <w:b/>
          <w:sz w:val="20"/>
          <w:szCs w:val="20"/>
          <w:u w:val="single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95865" w14:textId="162BE385" w:rsidR="00D67B35" w:rsidRDefault="005F4F62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5" w:history="1">
                              <w:r w:rsidR="00D67B35" w:rsidRPr="00BB38C4">
                                <w:rPr>
                                  <w:rStyle w:val="Hyperlink"/>
                                  <w:rFonts w:ascii="XCCW Joined 7a" w:eastAsia="Times New Roman" w:hAnsi="XCCW Joined 7a" w:cs="Times New Roman"/>
                                  <w:sz w:val="20"/>
                                  <w:szCs w:val="20"/>
                                  <w:lang w:eastAsia="en-GB"/>
                                </w:rPr>
                                <w:t>https://www.theatkinson.co.uk/2023/09/the-bear-and-the-reindeer/</w:t>
                              </w:r>
                            </w:hyperlink>
                            <w:r w:rsidR="00D67B35" w:rsidRPr="00950B3E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24AFAD22" w14:textId="4D26578B" w:rsidR="00950B3E" w:rsidRDefault="00D67B35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The writing competition closes on 4</w:t>
                            </w:r>
                            <w:r w:rsidRPr="00D67B35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November. If you do enter this competition, please send in a copy of your story – we would love to read it! </w:t>
                            </w:r>
                          </w:p>
                          <w:p w14:paraId="7B11E791" w14:textId="78EDA739" w:rsidR="00950B3E" w:rsidRPr="00950B3E" w:rsidRDefault="00950B3E" w:rsidP="00950B3E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C2BC193" w14:textId="5598ADA6" w:rsidR="00950B3E" w:rsidRDefault="00D67B35">
                            <w:r w:rsidRPr="00CD2D62">
                              <w:rPr>
                                <w:rFonts w:ascii="XCCW Joined 7a" w:eastAsia="Times New Roman" w:hAnsi="XCCW Joined 7a" w:cs="Times New Roman"/>
                                <w:b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Remembrance History homework</w:t>
                            </w:r>
                            <w:r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– please refer to the separate sheet. </w:t>
                            </w:r>
                            <w:r w:rsidR="00FE5346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>3</w:t>
                            </w:r>
                            <w:r w:rsidR="00FE5346" w:rsidRPr="00FE5346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="00FE5346">
                              <w:rPr>
                                <w:rFonts w:ascii="XCCW Joined 7a" w:eastAsia="Times New Roman" w:hAnsi="XCCW Joined 7a" w:cs="Times New Roman"/>
                                <w:color w:val="242424"/>
                                <w:sz w:val="20"/>
                                <w:szCs w:val="20"/>
                                <w:lang w:eastAsia="en-GB"/>
                              </w:rPr>
                              <w:t xml:space="preserve"> November deadline.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52F95865" w14:textId="162BE385" w:rsidR="00D67B35" w:rsidRDefault="005F4F62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  <w:hyperlink r:id="rId6" w:history="1">
                        <w:r w:rsidR="00D67B35" w:rsidRPr="00BB38C4">
                          <w:rPr>
                            <w:rStyle w:val="Hyperlink"/>
                            <w:rFonts w:ascii="XCCW Joined 7a" w:eastAsia="Times New Roman" w:hAnsi="XCCW Joined 7a" w:cs="Times New Roman"/>
                            <w:sz w:val="20"/>
                            <w:szCs w:val="20"/>
                            <w:lang w:eastAsia="en-GB"/>
                          </w:rPr>
                          <w:t>https://www.theatkinson.co.uk/2023/09/the-bear-and-the-reindeer/</w:t>
                        </w:r>
                      </w:hyperlink>
                      <w:r w:rsidR="00D67B35" w:rsidRPr="00950B3E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24AFAD22" w14:textId="4D26578B" w:rsidR="00950B3E" w:rsidRDefault="00D67B35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>The writing competition closes on 4</w:t>
                      </w:r>
                      <w:r w:rsidRPr="00D67B35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vertAlign w:val="superscript"/>
                          <w:lang w:eastAsia="en-GB"/>
                        </w:rPr>
                        <w:t>th</w:t>
                      </w: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November. If you do enter this competition, please send in a copy of your story – we would love to read it! </w:t>
                      </w:r>
                    </w:p>
                    <w:p w14:paraId="7B11E791" w14:textId="78EDA739" w:rsidR="00950B3E" w:rsidRPr="00950B3E" w:rsidRDefault="00950B3E" w:rsidP="00950B3E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C2BC193" w14:textId="5598ADA6" w:rsidR="00950B3E" w:rsidRDefault="00D67B35">
                      <w:r w:rsidRPr="00CD2D62">
                        <w:rPr>
                          <w:rFonts w:ascii="XCCW Joined 7a" w:eastAsia="Times New Roman" w:hAnsi="XCCW Joined 7a" w:cs="Times New Roman"/>
                          <w:b/>
                          <w:color w:val="242424"/>
                          <w:sz w:val="20"/>
                          <w:szCs w:val="20"/>
                          <w:lang w:eastAsia="en-GB"/>
                        </w:rPr>
                        <w:t>Remembrance History homework</w:t>
                      </w:r>
                      <w:r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– please refer to the separate sheet. </w:t>
                      </w:r>
                      <w:r w:rsidR="00FE5346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>3</w:t>
                      </w:r>
                      <w:r w:rsidR="00FE5346" w:rsidRPr="00FE5346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vertAlign w:val="superscript"/>
                          <w:lang w:eastAsia="en-GB"/>
                        </w:rPr>
                        <w:t>rd</w:t>
                      </w:r>
                      <w:r w:rsidR="00FE5346">
                        <w:rPr>
                          <w:rFonts w:ascii="XCCW Joined 7a" w:eastAsia="Times New Roman" w:hAnsi="XCCW Joined 7a" w:cs="Times New Roman"/>
                          <w:color w:val="242424"/>
                          <w:sz w:val="20"/>
                          <w:szCs w:val="20"/>
                          <w:lang w:eastAsia="en-GB"/>
                        </w:rPr>
                        <w:t xml:space="preserve"> November deadline.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72AED">
        <w:rPr>
          <w:rFonts w:ascii="XCCW Joined 7a" w:hAnsi="XCCW Joined 7a" w:cs="Arial"/>
          <w:sz w:val="20"/>
          <w:szCs w:val="20"/>
        </w:rPr>
        <w:t>Extra reading comprehensions,</w:t>
      </w:r>
      <w:r>
        <w:rPr>
          <w:rFonts w:ascii="XCCW Joined 7a" w:hAnsi="XCCW Joined 7a" w:cs="Arial"/>
          <w:sz w:val="20"/>
          <w:szCs w:val="20"/>
        </w:rPr>
        <w:t xml:space="preserve"> </w:t>
      </w:r>
      <w:r w:rsidRPr="00672AED">
        <w:rPr>
          <w:rFonts w:ascii="XCCW Joined 7a" w:hAnsi="XCCW Joined 7a" w:cs="Arial"/>
          <w:sz w:val="20"/>
          <w:szCs w:val="20"/>
        </w:rPr>
        <w:t>maths tasks and spelling and punctuation tasks are on the website if you would like to complete any extra homework tasks.</w:t>
      </w:r>
      <w:r>
        <w:rPr>
          <w:rFonts w:ascii="XCCW Joined 7a" w:hAnsi="XCCW Joined 7a" w:cs="Arial"/>
          <w:b/>
          <w:sz w:val="20"/>
          <w:szCs w:val="20"/>
          <w:u w:val="single"/>
        </w:rPr>
        <w:t xml:space="preserve"> </w:t>
      </w:r>
    </w:p>
    <w:p w14:paraId="2677F5D5" w14:textId="3070C3A1" w:rsidR="00D67B35" w:rsidRPr="001F46E9" w:rsidRDefault="00D67B35" w:rsidP="00D67B35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42FAF4E2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9755D0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005DBB6F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1214C"/>
    <w:rsid w:val="00B517D1"/>
    <w:rsid w:val="00B52093"/>
    <w:rsid w:val="00B946DB"/>
    <w:rsid w:val="00BC2529"/>
    <w:rsid w:val="00BC7941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atkinson.co.uk/2023/09/the-bear-and-the-reindeer/" TargetMode="External"/><Relationship Id="rId5" Type="http://schemas.openxmlformats.org/officeDocument/2006/relationships/hyperlink" Target="https://www.theatkinson.co.uk/2023/09/the-bear-and-the-reinde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55DEB63B</Template>
  <TotalTime>36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2</cp:revision>
  <cp:lastPrinted>2023-10-20T11:42:00Z</cp:lastPrinted>
  <dcterms:created xsi:type="dcterms:W3CDTF">2023-10-18T19:48:00Z</dcterms:created>
  <dcterms:modified xsi:type="dcterms:W3CDTF">2023-10-20T14:46:00Z</dcterms:modified>
</cp:coreProperties>
</file>