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2E646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67D20C3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55752">
        <w:rPr>
          <w:rFonts w:ascii="XCCW Joined 7a" w:hAnsi="XCCW Joined 7a" w:cs="Arial"/>
          <w:szCs w:val="20"/>
          <w:u w:val="single"/>
        </w:rPr>
        <w:t>13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2F2DA394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Wednesday </w:t>
      </w:r>
      <w:r w:rsidR="00607188">
        <w:rPr>
          <w:rFonts w:ascii="XCCW Joined 7a" w:hAnsi="XCCW Joined 7a" w:cs="Arial"/>
          <w:b/>
          <w:color w:val="FF0000"/>
          <w:szCs w:val="20"/>
          <w:u w:val="single"/>
        </w:rPr>
        <w:t>1</w:t>
      </w:r>
      <w:r w:rsidR="00455752">
        <w:rPr>
          <w:rFonts w:ascii="XCCW Joined 7a" w:hAnsi="XCCW Joined 7a" w:cs="Arial"/>
          <w:b/>
          <w:color w:val="FF0000"/>
          <w:szCs w:val="20"/>
          <w:u w:val="single"/>
        </w:rPr>
        <w:t>8</w:t>
      </w:r>
      <w:r w:rsidR="004C1E45">
        <w:rPr>
          <w:rFonts w:ascii="XCCW Joined 7a" w:hAnsi="XCCW Joined 7a" w:cs="Arial"/>
          <w:b/>
          <w:color w:val="FF0000"/>
          <w:szCs w:val="20"/>
          <w:u w:val="single"/>
        </w:rPr>
        <w:t>t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4C1E45">
        <w:rPr>
          <w:rFonts w:ascii="XCCW Joined 7a" w:hAnsi="XCCW Joined 7a" w:cs="Arial"/>
          <w:b/>
          <w:color w:val="FF0000"/>
          <w:szCs w:val="20"/>
          <w:u w:val="single"/>
        </w:rPr>
        <w:t>October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56C74CF6" w:rsidR="00623C1B" w:rsidRPr="00E10031" w:rsidRDefault="00D67B3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It has been a busy week in Year 5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enjoyed our lovely Harvest service, learnt about what was eaten in the Tudor era and started creating our Tudor monarch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maquettes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56C74CF6" w:rsidR="00623C1B" w:rsidRPr="00E10031" w:rsidRDefault="00D67B3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It has been a busy week in Year 5</w:t>
                      </w:r>
                      <w:r w:rsidR="0060718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enjoyed our lovely Harvest service, learnt about what was eaten in the Tudor era and started creating our Tudor monarch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maquettes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8531F53" w14:textId="1A162A7F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beginning our multiplication unit.</w:t>
                            </w:r>
                          </w:p>
                          <w:p w14:paraId="0CB65985" w14:textId="60218E96" w:rsidR="00607188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continuing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writ</w:t>
                            </w:r>
                            <w:r w:rsid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 letter of application to become an astronaut!</w:t>
                            </w:r>
                          </w:p>
                          <w:p w14:paraId="2676CB60" w14:textId="366953BD" w:rsidR="00CE42A3" w:rsidRPr="00155295" w:rsidRDefault="0060718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552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Please ensure all uniform is labelled and that children bring their water bottles to school </w:t>
                            </w:r>
                          </w:p>
                          <w:p w14:paraId="05E485ED" w14:textId="4A1F05DE" w:rsidR="00E601F9" w:rsidRPr="00E601F9" w:rsidRDefault="00D67B35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Breaking up for half-term Friday 20</w:t>
                            </w:r>
                            <w:r w:rsidRPr="00D67B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8531F53" w14:textId="1A162A7F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beginning our multiplication unit.</w:t>
                      </w:r>
                    </w:p>
                    <w:p w14:paraId="0CB65985" w14:textId="60218E96" w:rsidR="00607188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continuing</w:t>
                      </w:r>
                      <w:r w:rsidR="0060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writ</w:t>
                      </w:r>
                      <w:r w:rsid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 w:rsidR="0060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 letter of application to become an astronaut!</w:t>
                      </w:r>
                    </w:p>
                    <w:p w14:paraId="2676CB60" w14:textId="366953BD" w:rsidR="00CE42A3" w:rsidRPr="00155295" w:rsidRDefault="0060718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552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Please ensure all uniform is labelled and that children bring their water bottles to school </w:t>
                      </w:r>
                    </w:p>
                    <w:p w14:paraId="05E485ED" w14:textId="4A1F05DE" w:rsidR="00E601F9" w:rsidRPr="00E601F9" w:rsidRDefault="00D67B35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Breaking up for half-term Friday 20</w:t>
                      </w:r>
                      <w:r w:rsidRPr="00D67B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D568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3EB251A4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B5096C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51F34AFD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935C4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1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6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(Problems using addition and subtraction)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and 1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7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Word Questions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16F53776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FD5D306" w14:textId="6E91C31B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9BE922" w14:textId="1542F1AD" w:rsidR="00D67B35" w:rsidRDefault="00D67B3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950B3E">
        <w:rPr>
          <w:rFonts w:ascii="XCCW Joined 7a" w:hAnsi="XCCW Joined 7a" w:cs="Arial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7AB023DF">
                <wp:simplePos x="0" y="0"/>
                <wp:positionH relativeFrom="margin">
                  <wp:align>right</wp:align>
                </wp:positionH>
                <wp:positionV relativeFrom="paragraph">
                  <wp:posOffset>243518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95865" w14:textId="162BE385" w:rsidR="00D67B35" w:rsidRDefault="00FE5346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5" w:history="1">
                              <w:r w:rsidR="00D67B35" w:rsidRPr="00BB38C4">
                                <w:rPr>
                                  <w:rStyle w:val="Hyperlink"/>
                                  <w:rFonts w:ascii="XCCW Joined 7a" w:eastAsia="Times New Roman" w:hAnsi="XCCW Joined 7a" w:cs="Times New Roman"/>
                                  <w:sz w:val="20"/>
                                  <w:szCs w:val="20"/>
                                  <w:lang w:eastAsia="en-GB"/>
                                </w:rPr>
                                <w:t>https://www.theatkinson.co.uk/2023/09/the-bear-and-the-reindeer/</w:t>
                              </w:r>
                            </w:hyperlink>
                            <w:r w:rsidR="00D67B35" w:rsidRPr="00950B3E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4AFAD22" w14:textId="4D26578B" w:rsidR="00950B3E" w:rsidRDefault="00D67B35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The writing competition closes on 4</w:t>
                            </w:r>
                            <w:r w:rsidRPr="00D67B35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November. If you do enter this competition, please send in a copy of your story – we would love to read it! </w:t>
                            </w:r>
                          </w:p>
                          <w:p w14:paraId="7B11E791" w14:textId="78EDA739" w:rsidR="00950B3E" w:rsidRPr="00950B3E" w:rsidRDefault="00950B3E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C2BC193" w14:textId="5598ADA6" w:rsidR="00950B3E" w:rsidRDefault="00D67B35">
                            <w:r w:rsidRPr="00CD2D62">
                              <w:rPr>
                                <w:rFonts w:ascii="XCCW Joined 7a" w:eastAsia="Times New Roman" w:hAnsi="XCCW Joined 7a" w:cs="Times New Roman"/>
                                <w:b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Remembrance History homework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– please refer to the separate sheet. </w:t>
                            </w:r>
                            <w:r w:rsid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3</w:t>
                            </w:r>
                            <w:r w:rsidR="00FE5346" w:rsidRP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November deadline.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CD1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63.05pt;margin-top:19.15pt;width:514.25pt;height:101pt;z-index:2516817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" stroked="f">
                <v:textbox>
                  <w:txbxContent>
                    <w:p w14:paraId="52F95865" w14:textId="162BE385" w:rsidR="00D67B35" w:rsidRDefault="00FE5346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  <w:hyperlink r:id="rId6" w:history="1">
                        <w:r w:rsidR="00D67B35" w:rsidRPr="00BB38C4">
                          <w:rPr>
                            <w:rStyle w:val="Hyperlink"/>
                            <w:rFonts w:ascii="XCCW Joined 7a" w:eastAsia="Times New Roman" w:hAnsi="XCCW Joined 7a" w:cs="Times New Roman"/>
                            <w:sz w:val="20"/>
                            <w:szCs w:val="20"/>
                            <w:lang w:eastAsia="en-GB"/>
                          </w:rPr>
                          <w:t>https://www.theatkinson.co.uk/2023/09/the-bear-and-the-reindeer/</w:t>
                        </w:r>
                      </w:hyperlink>
                      <w:r w:rsidR="00D67B35" w:rsidRPr="00950B3E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24AFAD22" w14:textId="4D26578B" w:rsidR="00950B3E" w:rsidRDefault="00D67B35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The writing competition closes on 4</w:t>
                      </w:r>
                      <w:r w:rsidRPr="00D67B35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November. If you do enter this competition, please send in a copy of your story – we would love to read it! </w:t>
                      </w:r>
                    </w:p>
                    <w:p w14:paraId="7B11E791" w14:textId="78EDA739" w:rsidR="00950B3E" w:rsidRPr="00950B3E" w:rsidRDefault="00950B3E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C2BC193" w14:textId="5598ADA6" w:rsidR="00950B3E" w:rsidRDefault="00D67B35">
                      <w:r w:rsidRPr="00CD2D62">
                        <w:rPr>
                          <w:rFonts w:ascii="XCCW Joined 7a" w:eastAsia="Times New Roman" w:hAnsi="XCCW Joined 7a" w:cs="Times New Roman"/>
                          <w:b/>
                          <w:color w:val="242424"/>
                          <w:sz w:val="20"/>
                          <w:szCs w:val="20"/>
                          <w:lang w:eastAsia="en-GB"/>
                        </w:rPr>
                        <w:t>Remembrance History homework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– please refer to the separate sheet. </w:t>
                      </w:r>
                      <w:r w:rsid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3</w:t>
                      </w:r>
                      <w:r w:rsidR="00FE5346" w:rsidRP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vertAlign w:val="superscript"/>
                          <w:lang w:eastAsia="en-GB"/>
                        </w:rPr>
                        <w:t>rd</w:t>
                      </w:r>
                      <w:r w:rsid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November deadline.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0B3E">
        <w:rPr>
          <w:rFonts w:ascii="XCCW Joined 7a" w:hAnsi="XCCW Joined 7a" w:cs="Arial"/>
          <w:b/>
          <w:noProof/>
          <w:sz w:val="20"/>
          <w:szCs w:val="20"/>
          <w:lang w:eastAsia="en-GB"/>
        </w:rPr>
        <w:t>Optional Task</w:t>
      </w:r>
      <w:r w:rsidR="00455752">
        <w:rPr>
          <w:rFonts w:ascii="XCCW Joined 7a" w:hAnsi="XCCW Joined 7a" w:cs="Arial"/>
          <w:b/>
          <w:noProof/>
          <w:sz w:val="20"/>
          <w:szCs w:val="20"/>
          <w:lang w:eastAsia="en-GB"/>
        </w:rPr>
        <w:t>s</w:t>
      </w:r>
      <w:r w:rsidR="00950B3E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: </w:t>
      </w:r>
    </w:p>
    <w:p w14:paraId="2677F5D5" w14:textId="77777777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2635DC45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607188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517D1"/>
    <w:rsid w:val="00B52093"/>
    <w:rsid w:val="00B946DB"/>
    <w:rsid w:val="00BC2529"/>
    <w:rsid w:val="00BC7941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21A19"/>
    <w:rsid w:val="00F26949"/>
    <w:rsid w:val="00F76FB3"/>
    <w:rsid w:val="00FB13CD"/>
    <w:rsid w:val="00FC7820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atkinson.co.uk/2023/09/the-bear-and-the-reindeer/" TargetMode="External"/><Relationship Id="rId5" Type="http://schemas.openxmlformats.org/officeDocument/2006/relationships/hyperlink" Target="https://www.theatkinson.co.uk/2023/09/the-bear-and-the-reinde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6EEF60D4</Template>
  <TotalTime>246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6</cp:revision>
  <cp:lastPrinted>2023-10-13T11:07:00Z</cp:lastPrinted>
  <dcterms:created xsi:type="dcterms:W3CDTF">2023-10-12T16:35:00Z</dcterms:created>
  <dcterms:modified xsi:type="dcterms:W3CDTF">2023-10-13T14:57:00Z</dcterms:modified>
</cp:coreProperties>
</file>