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6785012E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36905">
        <w:rPr>
          <w:rFonts w:ascii="XCCW Joined 7a" w:hAnsi="XCCW Joined 7a" w:cs="Arial"/>
          <w:szCs w:val="20"/>
          <w:u w:val="single"/>
        </w:rPr>
        <w:t>01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E36905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0CFB74E2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F9393B">
        <w:rPr>
          <w:rFonts w:ascii="XCCW Joined 7a" w:hAnsi="XCCW Joined 7a" w:cs="Arial"/>
          <w:b/>
          <w:color w:val="FF0000"/>
          <w:szCs w:val="20"/>
          <w:u w:val="single"/>
        </w:rPr>
        <w:t>6</w:t>
      </w:r>
      <w:r w:rsidR="00F9393B" w:rsidRPr="00F9393B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F9393B">
        <w:rPr>
          <w:rFonts w:ascii="XCCW Joined 7a" w:hAnsi="XCCW Joined 7a" w:cs="Arial"/>
          <w:b/>
          <w:color w:val="FF0000"/>
          <w:szCs w:val="20"/>
          <w:u w:val="single"/>
        </w:rPr>
        <w:t xml:space="preserve"> December</w:t>
      </w:r>
    </w:p>
    <w:p w14:paraId="29E74DDB" w14:textId="0B86A8B7" w:rsidR="003B3858" w:rsidRPr="00DA3545" w:rsidRDefault="00DA611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5F58A80">
                <wp:simplePos x="0" y="0"/>
                <wp:positionH relativeFrom="column">
                  <wp:posOffset>-167640</wp:posOffset>
                </wp:positionH>
                <wp:positionV relativeFrom="paragraph">
                  <wp:posOffset>64135</wp:posOffset>
                </wp:positionV>
                <wp:extent cx="2857500" cy="2981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F358F6F" w14:textId="786DA0F7" w:rsidR="001E5A83" w:rsidRPr="00F92B1C" w:rsidRDefault="000901B2" w:rsidP="00F9393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Y5 </w:t>
                            </w:r>
                            <w:r w:rsidR="00F9393B"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already been getting into the festive spirit by practising their Christmas performance and decorating the classroom. They have also tried really hard on all their assessments this week – well done Y5!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5.05pt;width:225pt;height:2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F358F6F" w14:textId="786DA0F7" w:rsidR="001E5A83" w:rsidRPr="00F92B1C" w:rsidRDefault="000901B2" w:rsidP="00F9393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Y5 </w:t>
                      </w:r>
                      <w:r w:rsidR="00F9393B"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already been getting into the festive spirit by practising their Christmas performance and decorating the classroom. They have also tried really hard on all their assessments this week – well done Y5!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F19D4E">
                <wp:simplePos x="0" y="0"/>
                <wp:positionH relativeFrom="column">
                  <wp:posOffset>2727960</wp:posOffset>
                </wp:positionH>
                <wp:positionV relativeFrom="paragraph">
                  <wp:posOffset>64135</wp:posOffset>
                </wp:positionV>
                <wp:extent cx="3793490" cy="299085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51E9C4B1" w:rsidR="00A76F98" w:rsidRDefault="00F9393B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Key dates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6D49CB77" w14:textId="2CD6D314" w:rsidR="00AD07BD" w:rsidRPr="00DA6118" w:rsidRDefault="00DA6118" w:rsidP="00C64EE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DA6118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Church Advent donations: </w:t>
                            </w:r>
                          </w:p>
                          <w:p w14:paraId="20B72E04" w14:textId="4B8A655C" w:rsidR="00F9393B" w:rsidRPr="00F9393B" w:rsidRDefault="00F9393B" w:rsidP="001E5A83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DA6118">
                              <w:rPr>
                                <w:rFonts w:ascii="XCCW Joined 7a" w:eastAsia="Times New Roman" w:hAnsi="XCCW Joined 7a" w:cs="Calibri"/>
                                <w:i/>
                                <w:iCs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>Tinned meat, tinned fruit, custard, rice pudding</w:t>
                            </w:r>
                            <w:r w:rsidR="00C64EE0" w:rsidRPr="00DA6118">
                              <w:rPr>
                                <w:rFonts w:ascii="XCCW Joined 7a" w:eastAsia="Times New Roman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t xml:space="preserve">. </w:t>
                            </w:r>
                            <w:r w:rsidR="00AD07BD" w:rsidRPr="00DA611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All gifts will be taken to church on </w:t>
                            </w:r>
                            <w:r w:rsidR="00AD07BD" w:rsidRPr="00DA611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  <w:r w:rsidR="001E5A83" w:rsidRPr="00DA611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A611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10th</w:t>
                            </w:r>
                            <w:r w:rsidR="001E5A83" w:rsidRPr="00DA611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December.</w:t>
                            </w:r>
                          </w:p>
                          <w:p w14:paraId="50FCD618" w14:textId="02CFCBBE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Costumes for Christmas show to be in 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Wednesday 13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 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(see separate slip stuck in book for more info)</w:t>
                            </w:r>
                          </w:p>
                          <w:p w14:paraId="770C7D55" w14:textId="622ADA30" w:rsidR="00AD07BD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Y5 Christmas show 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Friday 15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 xml:space="preserve">Trh 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December 9am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72D3AC7" w14:textId="668E1CB9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Future dates – 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>January 18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th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5.30pm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online RSE information meeting</w:t>
                            </w:r>
                          </w:p>
                          <w:p w14:paraId="74F0D3B9" w14:textId="0AA2955A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</w:pP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>Monday 29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th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January</w:t>
                            </w:r>
                            <w:r w:rsidR="00E3690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-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Thursday 1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st</w:t>
                            </w:r>
                            <w:r w:rsidRPr="00C64EE0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February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RSE lesson</w:t>
                            </w:r>
                            <w:r w:rsidR="00C64EE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>s</w:t>
                            </w:r>
                            <w:r w:rsidR="00E3690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 each day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Cambria" w:eastAsia="Times New Roman" w:hAnsi="Cambria" w:cs="Calibri"/>
                                <w:i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br/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214.8pt;margin-top:5.05pt;width:298.7pt;height:23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" fillcolor="white [3201]" strokeweight=".5pt">
                <v:textbox>
                  <w:txbxContent>
                    <w:p w14:paraId="445AE76D" w14:textId="51E9C4B1" w:rsidR="00A76F98" w:rsidRDefault="00F9393B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Key dates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6D49CB77" w14:textId="2CD6D314" w:rsidR="00AD07BD" w:rsidRPr="00DA6118" w:rsidRDefault="00DA6118" w:rsidP="00C64EE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DA6118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Church Advent donations: </w:t>
                      </w:r>
                    </w:p>
                    <w:p w14:paraId="20B72E04" w14:textId="4B8A655C" w:rsidR="00F9393B" w:rsidRPr="00F9393B" w:rsidRDefault="00F9393B" w:rsidP="001E5A83">
                      <w:pPr>
                        <w:pStyle w:val="ListParagraph"/>
                        <w:spacing w:after="0"/>
                        <w:ind w:left="1080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DA6118">
                        <w:rPr>
                          <w:rFonts w:ascii="XCCW Joined 7a" w:eastAsia="Times New Roman" w:hAnsi="XCCW Joined 7a" w:cs="Calibri"/>
                          <w:i/>
                          <w:iCs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>Tinned meat, tinned fruit, custard, rice pudding</w:t>
                      </w:r>
                      <w:r w:rsidR="00C64EE0" w:rsidRPr="00DA6118">
                        <w:rPr>
                          <w:rFonts w:ascii="XCCW Joined 7a" w:eastAsia="Times New Roman" w:hAnsi="XCCW Joined 7a" w:cs="Calibri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t xml:space="preserve">. </w:t>
                      </w:r>
                      <w:r w:rsidR="00AD07BD" w:rsidRPr="00DA611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All gifts will be taken to church on </w:t>
                      </w:r>
                      <w:r w:rsidR="00AD07BD" w:rsidRPr="00DA611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Friday</w:t>
                      </w:r>
                      <w:r w:rsidR="001E5A83" w:rsidRPr="00DA611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DA611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10th</w:t>
                      </w:r>
                      <w:r w:rsidR="001E5A83" w:rsidRPr="00DA611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December.</w:t>
                      </w:r>
                    </w:p>
                    <w:p w14:paraId="50FCD618" w14:textId="02CFCBBE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Costumes for Christmas show to be in 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Wednesday 13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 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(see separate slip stuck in book for more info)</w:t>
                      </w:r>
                    </w:p>
                    <w:p w14:paraId="770C7D55" w14:textId="622ADA30" w:rsidR="00AD07BD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Y5 Christmas show 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Friday 15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 xml:space="preserve">Trh 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December 9am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072D3AC7" w14:textId="668E1CB9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Future dates – 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>January 18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th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5.30pm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online RSE information meeting</w:t>
                      </w:r>
                    </w:p>
                    <w:p w14:paraId="74F0D3B9" w14:textId="0AA2955A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</w:pP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>Monday 29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th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January</w:t>
                      </w:r>
                      <w:r w:rsidR="00E3690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-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Thursday 1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st</w:t>
                      </w:r>
                      <w:r w:rsidRPr="00C64EE0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February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RSE lesson</w:t>
                      </w:r>
                      <w:r w:rsidR="00C64EE0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>s</w:t>
                      </w:r>
                      <w:r w:rsidR="00E36905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 each day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  <w:r w:rsidRPr="00AD07BD">
                        <w:rPr>
                          <w:rFonts w:ascii="Cambria" w:eastAsia="Times New Roman" w:hAnsi="Cambria" w:cs="Calibri"/>
                          <w:i/>
                          <w:iCs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br/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47528B3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15871820" w:rsidR="00835FA5" w:rsidRDefault="00F92B1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 and Music</w:t>
      </w:r>
      <w:r w:rsidR="003B3858"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65BEB243" w14:textId="45A29729" w:rsidR="00AD07BD" w:rsidRPr="000F5EB2" w:rsidRDefault="000F5EB2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BC1F60" wp14:editId="7635C713">
                <wp:simplePos x="0" y="0"/>
                <wp:positionH relativeFrom="column">
                  <wp:posOffset>6019800</wp:posOffset>
                </wp:positionH>
                <wp:positionV relativeFrom="paragraph">
                  <wp:posOffset>48260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7BE0" id="Rectangle 1" o:spid="_x0000_s1026" style="position:absolute;margin-left:474pt;margin-top:3.8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DAqca94AAAAAkBAAAP&#10;AAAAZHJzL2Rvd25yZXYueG1sTI/BTsMwEETvSPyDtUjcqJ1CQxuyqRASFzjREqHe3NjEEfE6td02&#10;5etxT+U4O6uZN+VytD07aB86RwjZRADT1DjVUYvwuX69mwMLUZKSvSONcNIBltX1VSkL5Y70oQ+r&#10;2LIUQqGQCCbGoeA8NEZbGSZu0JS8b+etjEn6lisvjync9nwqRM6t7Cg1GDnoF6Obn9XeItTT7MvI&#10;zakOtd/V7dv7Os93v4i3N+PzE7Cox3h5hjN+QocqMW3dnlRgPcLiYZ62RITHHNjZFyJLhy3CbHYP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DAqca9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>In preparation for our Christmas show, please practise our Christmas song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‘Christmas has Started’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‘Midnight Song’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. Lyrics have been given on a separate sheet. If your have lines in our performance, please practise them at home too!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517EA738" w14:textId="701E8A0B" w:rsidR="00016538" w:rsidRPr="00F92B1C" w:rsidRDefault="00F92B1C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F92B1C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Maths:</w:t>
      </w:r>
      <w:r w:rsidRP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BB57C04" w14:textId="5EA2B384" w:rsidR="00995AB5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3DCB538">
                <wp:simplePos x="0" y="0"/>
                <wp:positionH relativeFrom="column">
                  <wp:posOffset>5996763</wp:posOffset>
                </wp:positionH>
                <wp:positionV relativeFrom="paragraph">
                  <wp:posOffset>13970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D35C56" id="Rectangle 8" o:spid="_x0000_s1026" style="position:absolute;margin-left:472.2pt;margin-top:1.1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995AB5"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995AB5"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3DF13D17" w14:textId="77777777" w:rsidR="00F92B1C" w:rsidRDefault="00F92B1C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C719D0D" w14:textId="77777777" w:rsidR="00F92B1C" w:rsidRDefault="00F92B1C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E2E4498" w14:textId="77777777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85427F0" w14:textId="57CF138F" w:rsidR="00016538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404F7E49" w14:textId="77777777" w:rsidR="000F5EB2" w:rsidRPr="000F5EB2" w:rsidRDefault="000F5EB2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DB24B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60CFB"/>
    <w:rsid w:val="000901B2"/>
    <w:rsid w:val="00092878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82224"/>
    <w:rsid w:val="00A93F91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C95C7B7A</Template>
  <TotalTime>61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5</cp:revision>
  <cp:lastPrinted>2023-11-17T07:53:00Z</cp:lastPrinted>
  <dcterms:created xsi:type="dcterms:W3CDTF">2023-11-29T19:48:00Z</dcterms:created>
  <dcterms:modified xsi:type="dcterms:W3CDTF">2023-12-01T07:54:00Z</dcterms:modified>
</cp:coreProperties>
</file>