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2091DC23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105140">
        <w:rPr>
          <w:rFonts w:ascii="XCCW Joined 7a" w:hAnsi="XCCW Joined 7a" w:cs="Arial"/>
          <w:szCs w:val="20"/>
          <w:u w:val="single"/>
        </w:rPr>
        <w:t>24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</w:t>
      </w:r>
      <w:r w:rsidR="00782D78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E42A3" w:rsidRPr="00995AB5">
        <w:rPr>
          <w:rFonts w:ascii="XCCW Joined 7a" w:hAnsi="XCCW Joined 7a" w:cs="Arial"/>
          <w:szCs w:val="20"/>
          <w:u w:val="single"/>
        </w:rPr>
        <w:t>3</w:t>
      </w:r>
    </w:p>
    <w:p w14:paraId="0B9AA8A4" w14:textId="48B2E09B" w:rsidR="00D90C8D" w:rsidRPr="00995AB5" w:rsidRDefault="0001653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BE72421">
                <wp:simplePos x="0" y="0"/>
                <wp:positionH relativeFrom="column">
                  <wp:posOffset>-167640</wp:posOffset>
                </wp:positionH>
                <wp:positionV relativeFrom="paragraph">
                  <wp:posOffset>457835</wp:posOffset>
                </wp:positionV>
                <wp:extent cx="2857500" cy="22479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F358F6F" w14:textId="335DCD6D" w:rsid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Y5 </w:t>
                            </w:r>
                            <w:r w:rsidR="001E5A83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have had a very successful week. They have been working hard in maths, have written AMAZING narrative Christmas poems and had fun investigating water resistance. 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36.05pt;width:225pt;height:17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F358F6F" w14:textId="335DCD6D" w:rsid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Y5 </w:t>
                      </w:r>
                      <w:r w:rsidR="001E5A83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have had a very successful week. They have been working hard in maths, have written AMAZING narrative Christmas poems and had fun investigating water resistance. 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3B3858"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E70831">
        <w:rPr>
          <w:rFonts w:ascii="XCCW Joined 7a" w:hAnsi="XCCW Joined 7a" w:cs="Arial"/>
          <w:b/>
          <w:color w:val="FF0000"/>
          <w:szCs w:val="20"/>
          <w:u w:val="single"/>
        </w:rPr>
        <w:t>2</w:t>
      </w:r>
      <w:r w:rsidR="00105140">
        <w:rPr>
          <w:rFonts w:ascii="XCCW Joined 7a" w:hAnsi="XCCW Joined 7a" w:cs="Arial"/>
          <w:b/>
          <w:color w:val="FF0000"/>
          <w:szCs w:val="20"/>
          <w:u w:val="single"/>
        </w:rPr>
        <w:t>9</w:t>
      </w:r>
      <w:r w:rsidR="00105140" w:rsidRPr="00105140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105140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>November</w:t>
      </w:r>
    </w:p>
    <w:p w14:paraId="29E74DDB" w14:textId="3F1493F6" w:rsidR="003B3858" w:rsidRPr="00DA3545" w:rsidRDefault="00950B3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45487A1">
                <wp:simplePos x="0" y="0"/>
                <wp:positionH relativeFrom="column">
                  <wp:posOffset>2716793</wp:posOffset>
                </wp:positionH>
                <wp:positionV relativeFrom="paragraph">
                  <wp:posOffset>76616</wp:posOffset>
                </wp:positionV>
                <wp:extent cx="3793490" cy="22479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229A19F1" w:rsidR="00A76F98" w:rsidRDefault="00AD07BD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 back…</w:t>
                            </w:r>
                          </w:p>
                          <w:p w14:paraId="5F0B8786" w14:textId="6C4474E3" w:rsidR="00AD07BD" w:rsidRPr="001E5A83" w:rsidRDefault="00AD07BD" w:rsidP="00AD07B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E5A8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Assessment Week in English and </w:t>
                            </w:r>
                            <w:r w:rsidR="001E5A8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M</w:t>
                            </w:r>
                            <w:r w:rsidRPr="001E5A8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aths. </w:t>
                            </w:r>
                          </w:p>
                          <w:p w14:paraId="6D49CB77" w14:textId="7EE0CF5F" w:rsidR="00AD07BD" w:rsidRPr="001E5A83" w:rsidRDefault="00AD07BD" w:rsidP="00AD07B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E5A83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>Joint project with church for Advent dates - donations going towards the </w:t>
                            </w:r>
                            <w:r w:rsidRPr="001E5A83">
                              <w:rPr>
                                <w:rFonts w:ascii="XCCW Joined 7a" w:hAnsi="XCCW Joined 7a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>Food Bank and Light for Life</w:t>
                            </w:r>
                            <w:r w:rsidR="001E5A83" w:rsidRPr="001E5A83">
                              <w:rPr>
                                <w:rFonts w:ascii="XCCW Joined 7a" w:hAnsi="XCCW Joined 7a"/>
                                <w:sz w:val="18"/>
                                <w:szCs w:val="18"/>
                                <w:bdr w:val="none" w:sz="0" w:space="0" w:color="auto" w:frame="1"/>
                              </w:rPr>
                              <w:t xml:space="preserve"> -</w:t>
                            </w:r>
                          </w:p>
                          <w:p w14:paraId="770C7D55" w14:textId="195FE5EB" w:rsidR="00AD07BD" w:rsidRPr="001E5A83" w:rsidRDefault="00AD07BD" w:rsidP="001E5A83">
                            <w:pPr>
                              <w:pStyle w:val="ListParagraph"/>
                              <w:spacing w:after="0"/>
                              <w:ind w:left="108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1E5A83">
                              <w:rPr>
                                <w:rFonts w:ascii="XCCW Joined 7a" w:eastAsia="Times New Roman" w:hAnsi="XCCW Joined 7a" w:cs="Calibri"/>
                                <w:i/>
                                <w:iCs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lang w:eastAsia="en-GB"/>
                              </w:rPr>
                              <w:t>Week beg 27 the Nov: C</w:t>
                            </w:r>
                            <w:r w:rsidRPr="001E5A83">
                              <w:rPr>
                                <w:rFonts w:ascii="XCCW Joined 7a" w:eastAsia="Times New Roman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lang w:eastAsia="en-GB"/>
                              </w:rPr>
                              <w:t xml:space="preserve">hristmas treats - chocolates, biscuits, savoury biscuits etc/ </w:t>
                            </w:r>
                            <w:r w:rsidRPr="001E5A8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All gifts will be taken to church on Friday</w:t>
                            </w:r>
                            <w:r w:rsidR="001E5A83" w:rsidRPr="001E5A8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1st</w:t>
                            </w:r>
                            <w:r w:rsidR="001E5A8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December. </w:t>
                            </w:r>
                            <w:r w:rsidRPr="001E5A8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Cambria" w:eastAsia="Times New Roman" w:hAnsi="Cambria" w:cs="Calibri"/>
                                <w:i/>
                                <w:iCs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br/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9pt;margin-top:6.05pt;width:298.7pt;height:17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" fillcolor="white [3201]" strokeweight=".5pt">
                <v:textbox>
                  <w:txbxContent>
                    <w:p w14:paraId="445AE76D" w14:textId="229A19F1" w:rsidR="00A76F98" w:rsidRDefault="00AD07BD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 xml:space="preserve"> back…</w:t>
                      </w:r>
                    </w:p>
                    <w:p w14:paraId="5F0B8786" w14:textId="6C4474E3" w:rsidR="00AD07BD" w:rsidRPr="001E5A83" w:rsidRDefault="00AD07BD" w:rsidP="00AD07B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E5A83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Assessment Week in English and </w:t>
                      </w:r>
                      <w:r w:rsidR="001E5A83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M</w:t>
                      </w:r>
                      <w:r w:rsidRPr="001E5A83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aths. </w:t>
                      </w:r>
                    </w:p>
                    <w:p w14:paraId="6D49CB77" w14:textId="7EE0CF5F" w:rsidR="00AD07BD" w:rsidRPr="001E5A83" w:rsidRDefault="00AD07BD" w:rsidP="00AD07B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E5A83">
                        <w:rPr>
                          <w:rFonts w:ascii="XCCW Joined 7a" w:hAnsi="XCCW Joined 7a" w:cs="Calibri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>Joint project with church for Advent dates - donations going towards the </w:t>
                      </w:r>
                      <w:r w:rsidRPr="001E5A83">
                        <w:rPr>
                          <w:rFonts w:ascii="XCCW Joined 7a" w:hAnsi="XCCW Joined 7a"/>
                          <w:sz w:val="18"/>
                          <w:szCs w:val="18"/>
                          <w:bdr w:val="none" w:sz="0" w:space="0" w:color="auto" w:frame="1"/>
                        </w:rPr>
                        <w:t>Food Bank and Light for Life</w:t>
                      </w:r>
                      <w:r w:rsidR="001E5A83" w:rsidRPr="001E5A83">
                        <w:rPr>
                          <w:rFonts w:ascii="XCCW Joined 7a" w:hAnsi="XCCW Joined 7a"/>
                          <w:sz w:val="18"/>
                          <w:szCs w:val="18"/>
                          <w:bdr w:val="none" w:sz="0" w:space="0" w:color="auto" w:frame="1"/>
                        </w:rPr>
                        <w:t xml:space="preserve"> -</w:t>
                      </w:r>
                    </w:p>
                    <w:p w14:paraId="770C7D55" w14:textId="195FE5EB" w:rsidR="00AD07BD" w:rsidRPr="001E5A83" w:rsidRDefault="00AD07BD" w:rsidP="001E5A83">
                      <w:pPr>
                        <w:pStyle w:val="ListParagraph"/>
                        <w:spacing w:after="0"/>
                        <w:ind w:left="108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1E5A83">
                        <w:rPr>
                          <w:rFonts w:ascii="XCCW Joined 7a" w:eastAsia="Times New Roman" w:hAnsi="XCCW Joined 7a" w:cs="Calibri"/>
                          <w:i/>
                          <w:iCs/>
                          <w:sz w:val="18"/>
                          <w:szCs w:val="18"/>
                          <w:highlight w:val="yellow"/>
                          <w:bdr w:val="none" w:sz="0" w:space="0" w:color="auto" w:frame="1"/>
                          <w:lang w:eastAsia="en-GB"/>
                        </w:rPr>
                        <w:t>Week beg 27 the Nov: C</w:t>
                      </w:r>
                      <w:r w:rsidRPr="001E5A83">
                        <w:rPr>
                          <w:rFonts w:ascii="XCCW Joined 7a" w:eastAsia="Times New Roman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lang w:eastAsia="en-GB"/>
                        </w:rPr>
                        <w:t xml:space="preserve">hristmas treats - chocolates, biscuits, savoury biscuits etc/ </w:t>
                      </w:r>
                      <w:r w:rsidRPr="001E5A83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All gifts will be taken to church on Friday</w:t>
                      </w:r>
                      <w:r w:rsidR="001E5A83" w:rsidRPr="001E5A83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1st</w:t>
                      </w:r>
                      <w:r w:rsidR="001E5A83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December. </w:t>
                      </w:r>
                      <w:r w:rsidRPr="001E5A83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  <w:r w:rsidRPr="00AD07BD">
                        <w:rPr>
                          <w:rFonts w:ascii="Cambria" w:eastAsia="Times New Roman" w:hAnsi="Cambria" w:cs="Calibri"/>
                          <w:i/>
                          <w:iCs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br/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67DB0548" w14:textId="7AA8F672" w:rsidR="00835FA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65BEB243" w14:textId="799B233C" w:rsidR="00AD07BD" w:rsidRPr="000F5EB2" w:rsidRDefault="000F5EB2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9BC1F60" wp14:editId="7635C713">
                <wp:simplePos x="0" y="0"/>
                <wp:positionH relativeFrom="column">
                  <wp:posOffset>6019800</wp:posOffset>
                </wp:positionH>
                <wp:positionV relativeFrom="paragraph">
                  <wp:posOffset>48260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7BE0" id="Rectangle 1" o:spid="_x0000_s1026" style="position:absolute;margin-left:474pt;margin-top:3.8pt;width:26.5pt;height:23.8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vRd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" filled="f" strokecolor="windowText" strokeweight="2.25pt">
                <w10:wrap type="tight"/>
              </v:rect>
            </w:pict>
          </mc:Fallback>
        </mc:AlternateContent>
      </w:r>
      <w:r w:rsidRPr="000F5EB2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some revision ahead of Assessment Week and to recap what we covered in Friday’s lesson, please complete p15 (Addition and Subtraction) in your Maths Practice Questions book. </w:t>
      </w: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57C14570" w14:textId="62277C76" w:rsidR="00AD07BD" w:rsidRDefault="00AD07B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AD07BD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>R.E</w:t>
      </w:r>
    </w:p>
    <w:p w14:paraId="6E65F0F1" w14:textId="71374FE5" w:rsidR="00AD07BD" w:rsidRPr="00AD07BD" w:rsidRDefault="00AD07BD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AD07BD">
        <w:rPr>
          <w:rFonts w:ascii="XCCW Joined 7a" w:hAnsi="XCCW Joined 7a" w:cs="Arial"/>
          <w:noProof/>
          <w:sz w:val="20"/>
          <w:szCs w:val="20"/>
          <w:highlight w:val="red"/>
          <w:lang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7A5D5D2E" wp14:editId="0DFC66EC">
                <wp:simplePos x="0" y="0"/>
                <wp:positionH relativeFrom="column">
                  <wp:posOffset>6049926</wp:posOffset>
                </wp:positionH>
                <wp:positionV relativeFrom="paragraph">
                  <wp:posOffset>29771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49EB6E" id="Rectangle 2" o:spid="_x0000_s1026" style="position:absolute;margin-left:476.35pt;margin-top:2.35pt;width:26.5pt;height:23.8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WDMcg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" filled="f" strokecolor="windowText" strokeweight="2.25pt">
                <w10:wrap type="tight"/>
              </v:rect>
            </w:pict>
          </mc:Fallback>
        </mc:AlternateContent>
      </w:r>
      <w:r w:rsidRPr="00AD07BD">
        <w:rPr>
          <w:rFonts w:ascii="XCCW Joined 7a" w:hAnsi="XCCW Joined 7a" w:cs="Arial"/>
          <w:noProof/>
          <w:sz w:val="20"/>
          <w:szCs w:val="20"/>
          <w:lang w:eastAsia="en-GB"/>
        </w:rPr>
        <w:t>In preparating for your R.E lesson next week, please research how Christmas is celen</w:t>
      </w:r>
      <w:r w:rsidR="00060CFB">
        <w:rPr>
          <w:rFonts w:ascii="XCCW Joined 7a" w:hAnsi="XCCW Joined 7a" w:cs="Arial"/>
          <w:noProof/>
          <w:sz w:val="20"/>
          <w:szCs w:val="20"/>
          <w:lang w:eastAsia="en-GB"/>
        </w:rPr>
        <w:t>br</w:t>
      </w:r>
      <w:r w:rsidRPr="00AD07BD">
        <w:rPr>
          <w:rFonts w:ascii="XCCW Joined 7a" w:hAnsi="XCCW Joined 7a" w:cs="Arial"/>
          <w:noProof/>
          <w:sz w:val="20"/>
          <w:szCs w:val="20"/>
          <w:lang w:eastAsia="en-GB"/>
        </w:rPr>
        <w:t xml:space="preserve">ated around the world. Please refer to the separate sheet for more information. </w:t>
      </w:r>
    </w:p>
    <w:p w14:paraId="517EA738" w14:textId="2E11D3EC" w:rsidR="00016538" w:rsidRDefault="00016538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0BB57C04" w14:textId="4DD86954" w:rsidR="00995AB5" w:rsidRDefault="00995AB5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185427F0" w14:textId="52F73CF8" w:rsidR="00016538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404F7E49" w14:textId="77777777" w:rsidR="000F5EB2" w:rsidRPr="000F5EB2" w:rsidRDefault="000F5EB2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8B35402" w:rsidR="00950B3E" w:rsidRDefault="00672AE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bookmarkStart w:id="0" w:name="_GoBack"/>
      <w:bookmarkEnd w:id="0"/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9489C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57A62"/>
    <w:rsid w:val="00060CFB"/>
    <w:rsid w:val="000901B2"/>
    <w:rsid w:val="00092878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2006D3"/>
    <w:rsid w:val="00210F81"/>
    <w:rsid w:val="0022732F"/>
    <w:rsid w:val="00257C96"/>
    <w:rsid w:val="002A5624"/>
    <w:rsid w:val="002F2B2F"/>
    <w:rsid w:val="00302613"/>
    <w:rsid w:val="00322444"/>
    <w:rsid w:val="00350151"/>
    <w:rsid w:val="003B3858"/>
    <w:rsid w:val="003B6B8F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8056CA"/>
    <w:rsid w:val="00822D38"/>
    <w:rsid w:val="00835FA5"/>
    <w:rsid w:val="00846AA7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95AB5"/>
    <w:rsid w:val="009B4FEA"/>
    <w:rsid w:val="009C0F9A"/>
    <w:rsid w:val="009C1691"/>
    <w:rsid w:val="009E05B8"/>
    <w:rsid w:val="009F1E93"/>
    <w:rsid w:val="00A0698A"/>
    <w:rsid w:val="00A2162B"/>
    <w:rsid w:val="00A32C9C"/>
    <w:rsid w:val="00A50906"/>
    <w:rsid w:val="00A76F98"/>
    <w:rsid w:val="00A93F91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52885"/>
    <w:rsid w:val="00C65268"/>
    <w:rsid w:val="00C91ADE"/>
    <w:rsid w:val="00CC1224"/>
    <w:rsid w:val="00CD2D62"/>
    <w:rsid w:val="00CE42A3"/>
    <w:rsid w:val="00D326DD"/>
    <w:rsid w:val="00D333D9"/>
    <w:rsid w:val="00D33E73"/>
    <w:rsid w:val="00D510AB"/>
    <w:rsid w:val="00D67B35"/>
    <w:rsid w:val="00D7058B"/>
    <w:rsid w:val="00D724F6"/>
    <w:rsid w:val="00D90C8D"/>
    <w:rsid w:val="00D91D44"/>
    <w:rsid w:val="00DA3545"/>
    <w:rsid w:val="00DD0270"/>
    <w:rsid w:val="00DD0A85"/>
    <w:rsid w:val="00DF1C2F"/>
    <w:rsid w:val="00DF6F42"/>
    <w:rsid w:val="00E03CAD"/>
    <w:rsid w:val="00E10031"/>
    <w:rsid w:val="00E15115"/>
    <w:rsid w:val="00E3073F"/>
    <w:rsid w:val="00E43B7F"/>
    <w:rsid w:val="00E601F9"/>
    <w:rsid w:val="00E70831"/>
    <w:rsid w:val="00E77174"/>
    <w:rsid w:val="00EA320F"/>
    <w:rsid w:val="00EB19C5"/>
    <w:rsid w:val="00F07E11"/>
    <w:rsid w:val="00F13426"/>
    <w:rsid w:val="00F21A19"/>
    <w:rsid w:val="00F26949"/>
    <w:rsid w:val="00F46BE3"/>
    <w:rsid w:val="00F50C7A"/>
    <w:rsid w:val="00F76FB3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3BC89610</Template>
  <TotalTime>127</TotalTime>
  <Pages>2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4</cp:revision>
  <cp:lastPrinted>2023-11-17T07:53:00Z</cp:lastPrinted>
  <dcterms:created xsi:type="dcterms:W3CDTF">2023-11-23T15:35:00Z</dcterms:created>
  <dcterms:modified xsi:type="dcterms:W3CDTF">2023-11-24T16:25:00Z</dcterms:modified>
</cp:coreProperties>
</file>