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60DD0AE9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835FA5">
        <w:rPr>
          <w:rFonts w:ascii="XCCW Joined 7a" w:hAnsi="XCCW Joined 7a" w:cs="Arial"/>
          <w:szCs w:val="20"/>
          <w:u w:val="single"/>
        </w:rPr>
        <w:t>1</w:t>
      </w:r>
      <w:r w:rsidR="000901B2">
        <w:rPr>
          <w:rFonts w:ascii="XCCW Joined 7a" w:hAnsi="XCCW Joined 7a" w:cs="Arial"/>
          <w:szCs w:val="20"/>
          <w:u w:val="single"/>
        </w:rPr>
        <w:t>7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782D78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44580A75" w:rsidR="00D90C8D" w:rsidRPr="00995AB5" w:rsidRDefault="0001653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BE72421">
                <wp:simplePos x="0" y="0"/>
                <wp:positionH relativeFrom="column">
                  <wp:posOffset>-167640</wp:posOffset>
                </wp:positionH>
                <wp:positionV relativeFrom="paragraph">
                  <wp:posOffset>457835</wp:posOffset>
                </wp:positionV>
                <wp:extent cx="2857500" cy="22479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28B339D6" w:rsidR="00B965EE" w:rsidRPr="005F4F62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What a fun-filled week! Y5 had a brilliant time on their Liverpool trip,</w:t>
                            </w:r>
                            <w:r w:rsidR="00E708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they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asked excellent questions in the Interfaith workshop and had fun supporting Children in Need.</w:t>
                            </w:r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36.05pt;width:225pt;height:17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28B339D6" w:rsidR="00B965EE" w:rsidRPr="005F4F62" w:rsidRDefault="000901B2" w:rsidP="00B965EE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What a fun-filled week! Y5 had a brilliant time on their Liverpool trip,</w:t>
                      </w:r>
                      <w:r w:rsidR="00E708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they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asked excellent questions in the Interfaith workshop and had fun supporting Children in Need.</w:t>
                      </w:r>
                      <w:r w:rsidR="00835FA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3B3858"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E70831">
        <w:rPr>
          <w:rFonts w:ascii="XCCW Joined 7a" w:hAnsi="XCCW Joined 7a" w:cs="Arial"/>
          <w:b/>
          <w:color w:val="FF0000"/>
          <w:szCs w:val="20"/>
          <w:u w:val="single"/>
        </w:rPr>
        <w:t>22</w:t>
      </w:r>
      <w:r w:rsidR="00E70831" w:rsidRPr="00E70831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nd</w:t>
      </w:r>
      <w:r w:rsidR="00E70831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>November</w:t>
      </w:r>
    </w:p>
    <w:p w14:paraId="29E74DDB" w14:textId="3F1493F6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8580A1">
                <wp:simplePos x="0" y="0"/>
                <wp:positionH relativeFrom="column">
                  <wp:posOffset>2708910</wp:posOffset>
                </wp:positionH>
                <wp:positionV relativeFrom="paragraph">
                  <wp:posOffset>83185</wp:posOffset>
                </wp:positionV>
                <wp:extent cx="3793490" cy="22479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6589CE30" w:rsidR="00A76F98" w:rsidRDefault="00F13426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First week back…</w:t>
                            </w:r>
                          </w:p>
                          <w:p w14:paraId="1E653B69" w14:textId="7E11F094" w:rsidR="00F13426" w:rsidRPr="005F4F62" w:rsidRDefault="00F13426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In maths, children will</w:t>
                            </w:r>
                            <w:r w:rsidR="00846AA7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 continue our</w:t>
                            </w:r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 fraction unit</w:t>
                            </w:r>
                          </w:p>
                          <w:p w14:paraId="4602FAE5" w14:textId="1B567009" w:rsidR="005F4F62" w:rsidRDefault="00F13426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In English, we will </w:t>
                            </w:r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be writing </w:t>
                            </w:r>
                            <w:r w:rsidR="00846AA7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our final </w:t>
                            </w:r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narrative poem</w:t>
                            </w:r>
                          </w:p>
                          <w:p w14:paraId="5E14D073" w14:textId="7F596B16" w:rsidR="00E70831" w:rsidRPr="00E70831" w:rsidRDefault="00E70831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E7083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Odd Sock Day Monday 20</w:t>
                            </w:r>
                            <w:r w:rsidRPr="00E7083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E7083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November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3pt;margin-top:6.55pt;width:298.7pt;height:1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" fillcolor="white [3201]" strokeweight=".5pt">
                <v:textbox>
                  <w:txbxContent>
                    <w:p w14:paraId="445AE76D" w14:textId="6589CE30" w:rsidR="00A76F98" w:rsidRDefault="00F13426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First week back…</w:t>
                      </w:r>
                    </w:p>
                    <w:p w14:paraId="1E653B69" w14:textId="7E11F094" w:rsidR="00F13426" w:rsidRPr="005F4F62" w:rsidRDefault="00F13426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In maths, children will</w:t>
                      </w:r>
                      <w:r w:rsidR="00846AA7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 continue our</w:t>
                      </w:r>
                      <w:r w:rsid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 fraction unit</w:t>
                      </w:r>
                    </w:p>
                    <w:p w14:paraId="4602FAE5" w14:textId="1B567009" w:rsidR="005F4F62" w:rsidRDefault="00F13426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In English, we will </w:t>
                      </w:r>
                      <w:r w:rsid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be writing </w:t>
                      </w:r>
                      <w:r w:rsidR="00846AA7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our final </w:t>
                      </w:r>
                      <w:r w:rsid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narrative poem</w:t>
                      </w:r>
                    </w:p>
                    <w:p w14:paraId="5E14D073" w14:textId="7F596B16" w:rsidR="00E70831" w:rsidRPr="00E70831" w:rsidRDefault="00E70831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E7083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Odd Sock Day Monday 20</w:t>
                      </w:r>
                      <w:r w:rsidRPr="00E7083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E7083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November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67DB0548" w14:textId="7AA8F672" w:rsidR="00835FA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2C6D12B" w14:textId="46D0D07B" w:rsidR="00835FA5" w:rsidRPr="00016538" w:rsidRDefault="00016538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EBDC862">
                <wp:simplePos x="0" y="0"/>
                <wp:positionH relativeFrom="column">
                  <wp:posOffset>6049645</wp:posOffset>
                </wp:positionH>
                <wp:positionV relativeFrom="paragraph">
                  <wp:posOffset>54610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D1B62D" id="Rectangle 4" o:spid="_x0000_s1026" style="position:absolute;margin-left:476.35pt;margin-top:4.3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YFpjb+EAAAAJAQAADwAAAGRycy9kb3ducmV2&#10;LnhtbEyPzU7DMBCE70i8g7VIXFBrtyhpGrKpEBIHxAEoPxI31zZJRLwOttMGnh73BMfZGc18W20m&#10;27O98aFzhLCYC2CGlNMdNQgvz7ezAliIkrTsHRmEbxNgU5+eVLLU7kBPZr+NDUslFEqJ0MY4lJwH&#10;1Rorw9wNhpL34byVMUnfcO3lIZXbni+FyLmVHaWFVg7mpjXqcztahPevST34C/Xmi9fx8e7nPi66&#10;Zo14fjZdXwGLZop/YTjiJ3SoE9POjaQD6xHW2XKVoghFDuzoC5Glww4hyy+B1xX//0H9Cw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GBaY2/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835FA5" w:rsidRPr="00835FA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reinforce this week’s 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>about equivalent fractions, please</w:t>
      </w:r>
      <w:r w:rsidR="00E708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complete the sheet by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 xml:space="preserve"> find</w:t>
      </w:r>
      <w:r w:rsidR="00E70831">
        <w:rPr>
          <w:rFonts w:ascii="XCCW Joined 7a" w:hAnsi="XCCW Joined 7a" w:cs="Arial"/>
          <w:noProof/>
          <w:sz w:val="20"/>
          <w:szCs w:val="20"/>
          <w:lang w:eastAsia="en-GB"/>
        </w:rPr>
        <w:t>ing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 xml:space="preserve"> equivalent fractions</w:t>
      </w:r>
      <w:r w:rsidR="00E70831">
        <w:rPr>
          <w:rFonts w:ascii="XCCW Joined 7a" w:hAnsi="XCCW Joined 7a" w:cs="Arial"/>
          <w:noProof/>
          <w:sz w:val="20"/>
          <w:szCs w:val="20"/>
          <w:lang w:eastAsia="en-GB"/>
        </w:rPr>
        <w:t>. You can do this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 xml:space="preserve"> by multiplying the numerator and denominator by the same number or use the fraction wall to help. </w:t>
      </w:r>
      <w:r w:rsidR="000901B2" w:rsidRPr="00E70831">
        <w:rPr>
          <w:rFonts w:ascii="XCCW Joined 7a" w:hAnsi="XCCW Joined 7a" w:cs="Arial"/>
          <w:i/>
          <w:noProof/>
          <w:sz w:val="20"/>
          <w:szCs w:val="20"/>
          <w:lang w:eastAsia="en-GB"/>
        </w:rPr>
        <w:t>Extra challenge: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 xml:space="preserve"> find some more equivalent fractions and note them down in your homework book.</w:t>
      </w:r>
    </w:p>
    <w:p w14:paraId="517EA738" w14:textId="77777777" w:rsidR="00016538" w:rsidRDefault="00016538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2E4EDED1" w:rsidR="00995AB5" w:rsidRDefault="00995AB5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794C08CE" w14:textId="40531EE9" w:rsidR="009E05B8" w:rsidRDefault="009E05B8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A4A3" w14:textId="5BE8B239" w:rsidR="00835FA5" w:rsidRDefault="00835FA5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016538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Grammar: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</w:p>
    <w:p w14:paraId="090A1811" w14:textId="3DA60E03" w:rsidR="00835FA5" w:rsidRDefault="00835FA5" w:rsidP="009E05B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016538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complete </w:t>
      </w:r>
      <w:r w:rsidR="00016538" w:rsidRPr="00016538">
        <w:rPr>
          <w:rFonts w:ascii="XCCW Joined 7a" w:hAnsi="XCCW Joined 7a" w:cs="Arial"/>
          <w:noProof/>
          <w:sz w:val="20"/>
          <w:szCs w:val="20"/>
          <w:lang w:eastAsia="en-GB"/>
        </w:rPr>
        <w:t xml:space="preserve">the 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 xml:space="preserve">short </w:t>
      </w:r>
      <w:r w:rsidR="000901B2" w:rsidRPr="000901B2">
        <w:rPr>
          <w:rFonts w:ascii="XCCW Joined 7a" w:hAnsi="XCCW Joined 7a" w:cs="Arial"/>
          <w:b/>
          <w:noProof/>
          <w:sz w:val="20"/>
          <w:szCs w:val="20"/>
          <w:lang w:eastAsia="en-GB"/>
        </w:rPr>
        <w:t>noun phrases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016538">
        <w:rPr>
          <w:rFonts w:ascii="XCCW Joined 7a" w:hAnsi="XCCW Joined 7a" w:cs="Arial"/>
          <w:noProof/>
          <w:sz w:val="20"/>
          <w:szCs w:val="20"/>
          <w:lang w:eastAsia="en-GB"/>
        </w:rPr>
        <w:t xml:space="preserve">test on </w:t>
      </w:r>
      <w:hyperlink r:id="rId5" w:history="1">
        <w:r w:rsidRPr="00016538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 w:rsidR="00016538" w:rsidRPr="00016538">
        <w:rPr>
          <w:rFonts w:ascii="XCCW Joined 7a" w:hAnsi="XCCW Joined 7a" w:cs="Arial"/>
          <w:noProof/>
          <w:sz w:val="20"/>
          <w:szCs w:val="20"/>
          <w:lang w:eastAsia="en-GB"/>
        </w:rPr>
        <w:t xml:space="preserve">. All children have their logins. Please email Mrs Ibison or Mrs Cooper if you can’t find your login information.  </w:t>
      </w:r>
    </w:p>
    <w:p w14:paraId="26745FC9" w14:textId="598B5B90" w:rsidR="000901B2" w:rsidRDefault="000901B2" w:rsidP="009E05B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52449055" w14:textId="46866F6C" w:rsidR="000901B2" w:rsidRDefault="000901B2" w:rsidP="009E05B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Next week, we are going to be writing our narrative poem which is based in Southport at night and has a Christmas feel. If you get a chance, please explore Southport in the evening, especially outside of the Atkinson, to help children kick start their imaginations! </w:t>
      </w:r>
    </w:p>
    <w:p w14:paraId="7DF5F7F4" w14:textId="603636DD" w:rsidR="00016538" w:rsidRDefault="00016538" w:rsidP="009E05B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85427F0" w14:textId="53DACE08" w:rsidR="00016538" w:rsidRPr="00E70831" w:rsidRDefault="0001653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Please note that late or missing homework will be completed during Thursday lunchtime.</w:t>
      </w:r>
      <w:bookmarkStart w:id="0" w:name="_GoBack"/>
      <w:bookmarkEnd w:id="0"/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57A62"/>
    <w:rsid w:val="000901B2"/>
    <w:rsid w:val="00092878"/>
    <w:rsid w:val="000B17BD"/>
    <w:rsid w:val="000D0EEC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7D75"/>
    <w:rsid w:val="001F46E9"/>
    <w:rsid w:val="002006D3"/>
    <w:rsid w:val="00210F81"/>
    <w:rsid w:val="0022732F"/>
    <w:rsid w:val="00257C96"/>
    <w:rsid w:val="002A5624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8056CA"/>
    <w:rsid w:val="00822D38"/>
    <w:rsid w:val="00835FA5"/>
    <w:rsid w:val="00846AA7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E05B8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1214C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33E73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70831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9631816C</Template>
  <TotalTime>51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2023-11-17T07:53:00Z</cp:lastPrinted>
  <dcterms:created xsi:type="dcterms:W3CDTF">2023-11-16T15:08:00Z</dcterms:created>
  <dcterms:modified xsi:type="dcterms:W3CDTF">2023-11-17T11:58:00Z</dcterms:modified>
</cp:coreProperties>
</file>