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39376D5">
                <wp:simplePos x="0" y="0"/>
                <wp:positionH relativeFrom="column">
                  <wp:posOffset>-185700</wp:posOffset>
                </wp:positionH>
                <wp:positionV relativeFrom="paragraph">
                  <wp:posOffset>320634</wp:posOffset>
                </wp:positionV>
                <wp:extent cx="6795770" cy="10153402"/>
                <wp:effectExtent l="19050" t="19050" r="43180" b="3873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15340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B18E3B" id="Rectangle 5" o:spid="_x0000_s1026" style="position:absolute;margin-left:-14.6pt;margin-top:25.25pt;width:535.1pt;height:79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" filled="f" strokecolor="#1f3763 [1604]" strokeweight="4.5pt"/>
            </w:pict>
          </mc:Fallback>
        </mc:AlternateContent>
      </w:r>
    </w:p>
    <w:p w14:paraId="65A70314" w14:textId="2330C66C" w:rsidR="003B3858" w:rsidRPr="00995AB5" w:rsidRDefault="00D90C8D" w:rsidP="004D0C88">
      <w:pPr>
        <w:jc w:val="center"/>
        <w:rPr>
          <w:rFonts w:ascii="XCCW Joined 7a" w:hAnsi="XCCW Joined 7a" w:cs="Arial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Week </w:t>
      </w:r>
      <w:r w:rsidR="005235A1" w:rsidRPr="00995AB5">
        <w:rPr>
          <w:rFonts w:ascii="XCCW Joined 7a" w:hAnsi="XCCW Joined 7a" w:cs="Arial"/>
          <w:szCs w:val="20"/>
          <w:u w:val="single"/>
        </w:rPr>
        <w:t>Ending</w: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: </w:t>
      </w:r>
      <w:r w:rsidR="00835FA5">
        <w:rPr>
          <w:rFonts w:ascii="XCCW Joined 7a" w:hAnsi="XCCW Joined 7a" w:cs="Arial"/>
          <w:szCs w:val="20"/>
          <w:u w:val="single"/>
        </w:rPr>
        <w:t>10</w:t>
      </w:r>
      <w:r w:rsidR="003B3858" w:rsidRPr="00995AB5">
        <w:rPr>
          <w:rFonts w:ascii="XCCW Joined 7a" w:hAnsi="XCCW Joined 7a" w:cs="Arial"/>
          <w:szCs w:val="20"/>
          <w:u w:val="single"/>
        </w:rPr>
        <w:t>.</w:t>
      </w:r>
      <w:r w:rsidR="00607188">
        <w:rPr>
          <w:rFonts w:ascii="XCCW Joined 7a" w:hAnsi="XCCW Joined 7a" w:cs="Arial"/>
          <w:szCs w:val="20"/>
          <w:u w:val="single"/>
        </w:rPr>
        <w:t>1</w:t>
      </w:r>
      <w:r w:rsidR="00782D78">
        <w:rPr>
          <w:rFonts w:ascii="XCCW Joined 7a" w:hAnsi="XCCW Joined 7a" w:cs="Arial"/>
          <w:szCs w:val="20"/>
          <w:u w:val="single"/>
        </w:rPr>
        <w:t>1</w:t>
      </w:r>
      <w:r w:rsidR="003B3858" w:rsidRPr="00995AB5">
        <w:rPr>
          <w:rFonts w:ascii="XCCW Joined 7a" w:hAnsi="XCCW Joined 7a" w:cs="Arial"/>
          <w:szCs w:val="20"/>
          <w:u w:val="single"/>
        </w:rPr>
        <w:t>.2</w:t>
      </w:r>
      <w:r w:rsidR="00CE42A3" w:rsidRPr="00995AB5">
        <w:rPr>
          <w:rFonts w:ascii="XCCW Joined 7a" w:hAnsi="XCCW Joined 7a" w:cs="Arial"/>
          <w:szCs w:val="20"/>
          <w:u w:val="single"/>
        </w:rPr>
        <w:t>3</w:t>
      </w:r>
    </w:p>
    <w:p w14:paraId="0B9AA8A4" w14:textId="281090B8" w:rsidR="00D90C8D" w:rsidRPr="00995AB5" w:rsidRDefault="00016538" w:rsidP="00D90C8D">
      <w:pPr>
        <w:jc w:val="center"/>
        <w:rPr>
          <w:rFonts w:ascii="XCCW Joined 7a" w:hAnsi="XCCW Joined 7a" w:cs="Arial"/>
          <w:b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BE72421">
                <wp:simplePos x="0" y="0"/>
                <wp:positionH relativeFrom="column">
                  <wp:posOffset>-167640</wp:posOffset>
                </wp:positionH>
                <wp:positionV relativeFrom="paragraph">
                  <wp:posOffset>457835</wp:posOffset>
                </wp:positionV>
                <wp:extent cx="2857500" cy="22479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F970628" w14:textId="17233A8C" w:rsidR="00B965EE" w:rsidRPr="005F4F62" w:rsidRDefault="00B965EE" w:rsidP="00B965EE">
                            <w:p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 have had</w:t>
                            </w:r>
                            <w:r w:rsidR="00835FA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1745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a </w:t>
                            </w:r>
                            <w:r w:rsidR="00835FA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brilliant week multiplying and dividing by 10, 100 and 1000, generating ideas for our class narrative poem and enjoying a very fun trip to the cinema! </w:t>
                            </w:r>
                          </w:p>
                          <w:p w14:paraId="0B494358" w14:textId="77777777" w:rsidR="005F4F62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C1A7192" w14:textId="77777777" w:rsidR="005F4F62" w:rsidRPr="00E10031" w:rsidRDefault="005F4F62" w:rsidP="00623C1B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97415B5" w14:textId="3E6459EC" w:rsidR="003B3858" w:rsidRPr="00644E05" w:rsidRDefault="003B3858" w:rsidP="009C0F9A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2pt;margin-top:36.05pt;width:225pt;height:17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F970628" w14:textId="17233A8C" w:rsidR="00B965EE" w:rsidRPr="005F4F62" w:rsidRDefault="00B965EE" w:rsidP="00B965EE">
                      <w:p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 have had</w:t>
                      </w:r>
                      <w:r w:rsidR="00835FA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C1745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a </w:t>
                      </w:r>
                      <w:r w:rsidR="00835FA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brilliant week multiplying and dividing by 10, 100 and 1000, generating ideas for our class narrative poem and enjoying a very fun trip to the cinema! </w:t>
                      </w:r>
                    </w:p>
                    <w:p w14:paraId="0B494358" w14:textId="77777777" w:rsidR="005F4F62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5C1A7192" w14:textId="77777777" w:rsidR="005F4F62" w:rsidRPr="00E10031" w:rsidRDefault="005F4F62" w:rsidP="00623C1B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97415B5" w14:textId="3E6459EC" w:rsidR="003B3858" w:rsidRPr="00644E05" w:rsidRDefault="003B3858" w:rsidP="009C0F9A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B3858" w:rsidRPr="00995AB5">
        <w:rPr>
          <w:rFonts w:ascii="XCCW Joined 7a" w:hAnsi="XCCW Joined 7a" w:cs="Arial"/>
          <w:szCs w:val="20"/>
          <w:u w:val="single"/>
        </w:rPr>
        <w:t xml:space="preserve">Homework due: </w:t>
      </w:r>
      <w:r w:rsidR="003B3858" w:rsidRPr="00995AB5">
        <w:rPr>
          <w:rFonts w:ascii="XCCW Joined 7a" w:hAnsi="XCCW Joined 7a" w:cs="Arial"/>
          <w:b/>
          <w:color w:val="FF0000"/>
          <w:szCs w:val="20"/>
          <w:u w:val="single"/>
        </w:rPr>
        <w:t>Wednesday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</w:t>
      </w:r>
      <w:r w:rsidR="003B6B8F">
        <w:rPr>
          <w:rFonts w:ascii="XCCW Joined 7a" w:hAnsi="XCCW Joined 7a" w:cs="Arial"/>
          <w:b/>
          <w:color w:val="FF0000"/>
          <w:szCs w:val="20"/>
          <w:u w:val="single"/>
        </w:rPr>
        <w:t>15</w:t>
      </w:r>
      <w:r w:rsidR="003B6B8F" w:rsidRPr="003B6B8F">
        <w:rPr>
          <w:rFonts w:ascii="XCCW Joined 7a" w:hAnsi="XCCW Joined 7a" w:cs="Arial"/>
          <w:b/>
          <w:color w:val="FF0000"/>
          <w:szCs w:val="20"/>
          <w:u w:val="single"/>
          <w:vertAlign w:val="superscript"/>
        </w:rPr>
        <w:t>th</w:t>
      </w:r>
      <w:r w:rsidR="00F50C7A">
        <w:rPr>
          <w:rFonts w:ascii="XCCW Joined 7a" w:hAnsi="XCCW Joined 7a" w:cs="Arial"/>
          <w:b/>
          <w:color w:val="FF0000"/>
          <w:szCs w:val="20"/>
          <w:u w:val="single"/>
        </w:rPr>
        <w:t xml:space="preserve"> November</w:t>
      </w:r>
    </w:p>
    <w:p w14:paraId="29E74DDB" w14:textId="3F1493F6" w:rsidR="003B3858" w:rsidRPr="00DA3545" w:rsidRDefault="00950B3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8580A1">
                <wp:simplePos x="0" y="0"/>
                <wp:positionH relativeFrom="column">
                  <wp:posOffset>2708910</wp:posOffset>
                </wp:positionH>
                <wp:positionV relativeFrom="paragraph">
                  <wp:posOffset>83185</wp:posOffset>
                </wp:positionV>
                <wp:extent cx="3793490" cy="2247900"/>
                <wp:effectExtent l="0" t="0" r="1651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6589CE30" w:rsidR="00A76F98" w:rsidRDefault="00F13426" w:rsidP="001F46E9">
                            <w:p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First week back…</w:t>
                            </w:r>
                          </w:p>
                          <w:p w14:paraId="1E653B69" w14:textId="1B9D19B6" w:rsidR="00F13426" w:rsidRPr="005F4F62" w:rsidRDefault="00F13426" w:rsidP="00F1342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In maths, children will </w:t>
                            </w:r>
                            <w:r w:rsidR="009E05B8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be </w:t>
                            </w:r>
                            <w:proofErr w:type="gramStart"/>
                            <w:r w:rsidR="00835FA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begin</w:t>
                            </w:r>
                            <w:proofErr w:type="gramEnd"/>
                            <w:r w:rsidR="00835FA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3B6B8F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our</w:t>
                            </w:r>
                            <w:r w:rsidR="00835FA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 fraction unit</w:t>
                            </w:r>
                          </w:p>
                          <w:p w14:paraId="4602FAE5" w14:textId="788D43C8" w:rsidR="005F4F62" w:rsidRDefault="00F13426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5F4F62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 xml:space="preserve">In English, we will </w:t>
                            </w:r>
                            <w:r w:rsidR="00835FA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  <w:t>be writing a narrative poem</w:t>
                            </w:r>
                          </w:p>
                          <w:p w14:paraId="5E6E3F99" w14:textId="7DBDA958" w:rsidR="00835FA5" w:rsidRDefault="00835FA5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</w:rPr>
                            </w:pPr>
                            <w:r w:rsidRPr="00835FA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Inter</w:t>
                            </w:r>
                            <w:r w:rsidR="00C1745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 Faith</w:t>
                            </w:r>
                            <w:r w:rsidRPr="00835FA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 Week </w:t>
                            </w:r>
                            <w:r w:rsidR="003B6B8F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beginning on Monday 13</w:t>
                            </w:r>
                            <w:r w:rsidR="003B6B8F" w:rsidRPr="003B6B8F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</w:p>
                          <w:p w14:paraId="33E08DD6" w14:textId="347F9D52" w:rsidR="00B965EE" w:rsidRPr="00835FA5" w:rsidRDefault="00835FA5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Liverpool Trip on Monday 13</w:t>
                            </w:r>
                            <w:r w:rsidRPr="00835FA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</w:p>
                          <w:p w14:paraId="1EC33552" w14:textId="2A81074D" w:rsidR="00835FA5" w:rsidRPr="009E05B8" w:rsidRDefault="00835FA5" w:rsidP="005F4F6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/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Children in Need Friday 17</w:t>
                            </w:r>
                            <w:r w:rsidRPr="00835FA5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 xml:space="preserve"> – wearing PJs or something spotty (or both!).</w:t>
                            </w:r>
                          </w:p>
                          <w:p w14:paraId="32212233" w14:textId="1171D193" w:rsidR="004C1E45" w:rsidRDefault="004C1E45" w:rsidP="004C1E45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FA24D04" w14:textId="77777777" w:rsidR="00F76FB3" w:rsidRDefault="00F76FB3" w:rsidP="00F76FB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833CE1F" w14:textId="20064D5D" w:rsidR="00CE42A3" w:rsidRDefault="00CE42A3" w:rsidP="00CE42A3">
                            <w:pPr>
                              <w:pStyle w:val="ListParagraph"/>
                              <w:ind w:left="108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13.3pt;margin-top:6.55pt;width:298.7pt;height:17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" fillcolor="white [3201]" strokeweight=".5pt">
                <v:textbox>
                  <w:txbxContent>
                    <w:p w14:paraId="445AE76D" w14:textId="6589CE30" w:rsidR="00A76F98" w:rsidRDefault="00F13426" w:rsidP="001F46E9">
                      <w:pPr>
                        <w:spacing w:after="0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First week back…</w:t>
                      </w:r>
                    </w:p>
                    <w:p w14:paraId="1E653B69" w14:textId="1B9D19B6" w:rsidR="00F13426" w:rsidRPr="005F4F62" w:rsidRDefault="00F13426" w:rsidP="00F1342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In maths, children will </w:t>
                      </w:r>
                      <w:r w:rsidR="009E05B8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be </w:t>
                      </w:r>
                      <w:proofErr w:type="gramStart"/>
                      <w:r w:rsidR="00835FA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begin</w:t>
                      </w:r>
                      <w:proofErr w:type="gramEnd"/>
                      <w:r w:rsidR="00835FA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 </w:t>
                      </w:r>
                      <w:r w:rsidR="003B6B8F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our</w:t>
                      </w:r>
                      <w:r w:rsidR="00835FA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 fraction unit</w:t>
                      </w:r>
                    </w:p>
                    <w:p w14:paraId="4602FAE5" w14:textId="788D43C8" w:rsidR="005F4F62" w:rsidRDefault="00F13426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5F4F62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 xml:space="preserve">In English, we will </w:t>
                      </w:r>
                      <w:r w:rsidR="00835FA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  <w:t>be writing a narrative poem</w:t>
                      </w:r>
                    </w:p>
                    <w:p w14:paraId="5E6E3F99" w14:textId="7DBDA958" w:rsidR="00835FA5" w:rsidRDefault="00835FA5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</w:rPr>
                      </w:pPr>
                      <w:r w:rsidRPr="00835FA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Inter</w:t>
                      </w:r>
                      <w:r w:rsidR="00C1745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 Faith</w:t>
                      </w:r>
                      <w:r w:rsidRPr="00835FA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 Week </w:t>
                      </w:r>
                      <w:r w:rsidR="003B6B8F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beginning on Monday 13</w:t>
                      </w:r>
                      <w:r w:rsidR="003B6B8F" w:rsidRPr="003B6B8F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</w:p>
                    <w:p w14:paraId="33E08DD6" w14:textId="347F9D52" w:rsidR="00B965EE" w:rsidRPr="00835FA5" w:rsidRDefault="00835FA5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Liverpool Trip on Monday 13</w:t>
                      </w:r>
                      <w:r w:rsidRPr="00835FA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</w:p>
                    <w:p w14:paraId="1EC33552" w14:textId="2A81074D" w:rsidR="00835FA5" w:rsidRPr="009E05B8" w:rsidRDefault="00835FA5" w:rsidP="005F4F6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/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Children in Need Friday 17</w:t>
                      </w:r>
                      <w:r w:rsidRPr="00835FA5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 xml:space="preserve"> – wearing PJs or something spotty (or both!).</w:t>
                      </w:r>
                    </w:p>
                    <w:p w14:paraId="32212233" w14:textId="1171D193" w:rsidR="004C1E45" w:rsidRDefault="004C1E45" w:rsidP="004C1E45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FA24D04" w14:textId="77777777" w:rsidR="00F76FB3" w:rsidRDefault="00F76FB3" w:rsidP="00F76FB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833CE1F" w14:textId="20064D5D" w:rsidR="00CE42A3" w:rsidRDefault="00CE42A3" w:rsidP="00CE42A3">
                      <w:pPr>
                        <w:pStyle w:val="ListParagraph"/>
                        <w:ind w:left="108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159F0EF6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D48324F" w14:textId="77777777" w:rsidR="00E10031" w:rsidRDefault="00E10031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49C9EE57" w14:textId="7DB0A8C9" w:rsidR="00995AB5" w:rsidRPr="001F46E9" w:rsidRDefault="003B3858" w:rsidP="003B3858">
      <w:pPr>
        <w:pStyle w:val="NoSpacing"/>
        <w:rPr>
          <w:rFonts w:ascii="XCCW Joined 7a" w:hAnsi="XCCW Joined 7a" w:cs="Arial"/>
          <w:sz w:val="20"/>
          <w:szCs w:val="20"/>
        </w:rPr>
      </w:pPr>
      <w:r w:rsidRPr="001F46E9">
        <w:rPr>
          <w:rFonts w:ascii="XCCW Joined 7a" w:hAnsi="XCCW Joined 7a" w:cs="Arial"/>
          <w:b/>
          <w:sz w:val="20"/>
          <w:szCs w:val="20"/>
        </w:rPr>
        <w:t>At Home…</w:t>
      </w:r>
      <w:r w:rsidRPr="001F46E9">
        <w:rPr>
          <w:rFonts w:ascii="XCCW Joined 7a" w:hAnsi="XCCW Joined 7a" w:cs="Arial"/>
          <w:sz w:val="20"/>
          <w:szCs w:val="20"/>
        </w:rPr>
        <w:t xml:space="preserve"> </w:t>
      </w:r>
    </w:p>
    <w:p w14:paraId="7C6D8AC9" w14:textId="370133C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</w:p>
    <w:p w14:paraId="3060BFA8" w14:textId="3B7041E2" w:rsidR="00E43B7F" w:rsidRPr="001F46E9" w:rsidRDefault="00E43B7F" w:rsidP="00E43B7F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5D6E6CA" wp14:editId="7428B695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1C23EB" id="Rectangle 10" o:spid="_x0000_s1026" style="position:absolute;margin-left:473.8pt;margin-top:5.4pt;width:26.5pt;height:23.8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It is so important that your child reads frequently throughout the week.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At least 3 reading entries should be completed across the week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, recording the book title and the pages read in the reading record book. </w:t>
      </w:r>
    </w:p>
    <w:p w14:paraId="2BCE8A3E" w14:textId="6C80EFF7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2D9A2E29" w14:textId="30AF91DC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Spellings:</w:t>
      </w:r>
    </w:p>
    <w:p w14:paraId="38F63744" w14:textId="1AE3EE40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2FD444D" wp14:editId="53D7965F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1843E7" id="Rectangle 3" o:spid="_x0000_s1026" style="position:absolute;margin-left:475.25pt;margin-top:5.9pt;width:26.5pt;height:23.8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Please refer to the</w:t>
      </w:r>
      <w:r w:rsidR="00672AED">
        <w:rPr>
          <w:rFonts w:ascii="XCCW Joined 7a" w:hAnsi="XCCW Joined 7a" w:cs="Arial"/>
          <w:noProof/>
          <w:sz w:val="20"/>
          <w:szCs w:val="20"/>
          <w:lang w:eastAsia="en-GB"/>
        </w:rPr>
        <w:t xml:space="preserve"> new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half termly overview</w:t>
      </w:r>
      <w:r w:rsidRPr="001F46E9">
        <w:rPr>
          <w:rFonts w:ascii="XCCW Joined 7a" w:hAnsi="XCCW Joined 7a" w:cs="Arial"/>
          <w:noProof/>
          <w:color w:val="FF0000"/>
          <w:sz w:val="20"/>
          <w:szCs w:val="20"/>
          <w:lang w:eastAsia="en-GB"/>
        </w:rPr>
        <w:t xml:space="preserve"> 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for weekly spelling lists. This can also be found on the Year 5 class page on the school website. </w:t>
      </w:r>
    </w:p>
    <w:p w14:paraId="58B2EB64" w14:textId="77777777" w:rsidR="006E7C1C" w:rsidRPr="001F46E9" w:rsidRDefault="006E7C1C" w:rsidP="006E7C1C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 xml:space="preserve">You can also find a copy of Year 5 Spelling Passport words in this homework book, along with a ‘spelling menu’ of ideas on how to learn spellings at home. </w:t>
      </w:r>
    </w:p>
    <w:p w14:paraId="43944BF5" w14:textId="796F40F4" w:rsidR="003B3858" w:rsidRPr="001F46E9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</w:pPr>
    </w:p>
    <w:p w14:paraId="67DB0548" w14:textId="7AA8F672" w:rsidR="00835FA5" w:rsidRDefault="003B3858" w:rsidP="003B3858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Maths:</w:t>
      </w:r>
      <w:r w:rsidR="00687A4C" w:rsidRPr="001F46E9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 xml:space="preserve"> </w:t>
      </w:r>
    </w:p>
    <w:p w14:paraId="22C6D12B" w14:textId="3F036FB8" w:rsidR="00835FA5" w:rsidRPr="00016538" w:rsidRDefault="003B6B8F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</w:pPr>
      <w:r>
        <w:rPr>
          <w:rFonts w:ascii="XCCW Joined 7a" w:hAnsi="XCCW Joined 7a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82816" behindDoc="1" locked="0" layoutInCell="1" allowOverlap="1" wp14:anchorId="40BE512C" wp14:editId="247B451D">
            <wp:simplePos x="0" y="0"/>
            <wp:positionH relativeFrom="margin">
              <wp:posOffset>4564380</wp:posOffset>
            </wp:positionH>
            <wp:positionV relativeFrom="paragraph">
              <wp:posOffset>12700</wp:posOffset>
            </wp:positionV>
            <wp:extent cx="1314450" cy="937260"/>
            <wp:effectExtent l="0" t="0" r="0" b="0"/>
            <wp:wrapTight wrapText="bothSides">
              <wp:wrapPolygon edited="0">
                <wp:start x="0" y="0"/>
                <wp:lineTo x="0" y="21073"/>
                <wp:lineTo x="21287" y="21073"/>
                <wp:lineTo x="212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78491EE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6538" w:rsidRPr="001F46E9">
        <w:rPr>
          <w:rFonts w:ascii="XCCW Joined 7a" w:hAnsi="XCCW Joined 7a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2EC8F894">
                <wp:simplePos x="0" y="0"/>
                <wp:positionH relativeFrom="column">
                  <wp:posOffset>6049645</wp:posOffset>
                </wp:positionH>
                <wp:positionV relativeFrom="paragraph">
                  <wp:posOffset>54610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41AAAC" id="Rectangle 4" o:spid="_x0000_s1026" style="position:absolute;margin-left:476.35pt;margin-top:4.3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835FA5" w:rsidRPr="00835FA5">
        <w:rPr>
          <w:rFonts w:ascii="XCCW Joined 7a" w:hAnsi="XCCW Joined 7a" w:cs="Arial"/>
          <w:noProof/>
          <w:sz w:val="20"/>
          <w:szCs w:val="20"/>
          <w:lang w:eastAsia="en-GB"/>
        </w:rPr>
        <w:t xml:space="preserve">To reinforce this week’s learning about multiplying and dividing by 10, 100, 1000, please play </w:t>
      </w:r>
      <w:r w:rsidR="00835FA5" w:rsidRPr="00835FA5">
        <w:rPr>
          <w:rFonts w:ascii="XCCW Joined 7a" w:hAnsi="XCCW Joined 7a" w:cs="Arial"/>
          <w:b/>
          <w:noProof/>
          <w:sz w:val="20"/>
          <w:szCs w:val="20"/>
          <w:lang w:eastAsia="en-GB"/>
        </w:rPr>
        <w:t>Times or Divide Bingo on Top Marks</w:t>
      </w:r>
      <w:r w:rsidR="00835FA5" w:rsidRPr="00835FA5">
        <w:rPr>
          <w:rFonts w:ascii="XCCW Joined 7a" w:hAnsi="XCCW Joined 7a" w:cs="Arial"/>
          <w:noProof/>
          <w:sz w:val="20"/>
          <w:szCs w:val="20"/>
          <w:lang w:eastAsia="en-GB"/>
        </w:rPr>
        <w:t xml:space="preserve"> for </w:t>
      </w:r>
      <w:r>
        <w:rPr>
          <w:rFonts w:ascii="XCCW Joined 7a" w:hAnsi="XCCW Joined 7a" w:cs="Arial"/>
          <w:noProof/>
          <w:sz w:val="20"/>
          <w:szCs w:val="20"/>
          <w:lang w:eastAsia="en-GB"/>
        </w:rPr>
        <w:t xml:space="preserve">approximately </w:t>
      </w:r>
      <w:r w:rsidR="00835FA5" w:rsidRPr="00835FA5">
        <w:rPr>
          <w:rFonts w:ascii="XCCW Joined 7a" w:hAnsi="XCCW Joined 7a" w:cs="Arial"/>
          <w:noProof/>
          <w:sz w:val="20"/>
          <w:szCs w:val="20"/>
          <w:lang w:eastAsia="en-GB"/>
        </w:rPr>
        <w:t xml:space="preserve">10 – 20 minutes. </w:t>
      </w:r>
      <w:hyperlink r:id="rId6" w:history="1">
        <w:r w:rsidR="00835FA5" w:rsidRPr="00C23D07">
          <w:rPr>
            <w:rStyle w:val="Hyperlink"/>
            <w:rFonts w:ascii="XCCW Joined 7a" w:hAnsi="XCCW Joined 7a" w:cs="Arial"/>
            <w:b/>
            <w:noProof/>
            <w:sz w:val="20"/>
            <w:szCs w:val="20"/>
            <w:lang w:eastAsia="en-GB"/>
          </w:rPr>
          <w:t>https://www.topmarks.co.uk/Flash.aspx?f=bing</w:t>
        </w:r>
        <w:bookmarkStart w:id="0" w:name="_GoBack"/>
        <w:bookmarkEnd w:id="0"/>
        <w:r w:rsidR="00835FA5" w:rsidRPr="00C23D07">
          <w:rPr>
            <w:rStyle w:val="Hyperlink"/>
            <w:rFonts w:ascii="XCCW Joined 7a" w:hAnsi="XCCW Joined 7a" w:cs="Arial"/>
            <w:b/>
            <w:noProof/>
            <w:sz w:val="20"/>
            <w:szCs w:val="20"/>
            <w:lang w:eastAsia="en-GB"/>
          </w:rPr>
          <w:t>otimesordivide</w:t>
        </w:r>
      </w:hyperlink>
      <w:r w:rsidR="00835FA5"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</w:p>
    <w:p w14:paraId="517EA738" w14:textId="77777777" w:rsidR="00016538" w:rsidRDefault="00016538" w:rsidP="00EB19C5">
      <w:pPr>
        <w:pStyle w:val="NoSpacing"/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</w:pPr>
    </w:p>
    <w:p w14:paraId="0BB57C04" w14:textId="2E4EDED1" w:rsidR="00995AB5" w:rsidRDefault="00995AB5" w:rsidP="00EB19C5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color w:val="FF0000"/>
          <w:sz w:val="20"/>
          <w:szCs w:val="20"/>
          <w:u w:val="single"/>
          <w:lang w:eastAsia="en-GB"/>
        </w:rPr>
        <w:t>Please continue to practise multiplication tables at home</w:t>
      </w:r>
      <w:r w:rsidRPr="001F46E9">
        <w:rPr>
          <w:rFonts w:ascii="XCCW Joined 7a" w:hAnsi="XCCW Joined 7a" w:cs="Arial"/>
          <w:noProof/>
          <w:sz w:val="20"/>
          <w:szCs w:val="20"/>
          <w:lang w:eastAsia="en-GB"/>
        </w:rPr>
        <w:t>.</w:t>
      </w:r>
    </w:p>
    <w:p w14:paraId="794C08CE" w14:textId="40531EE9" w:rsidR="009E05B8" w:rsidRDefault="009E05B8" w:rsidP="009E05B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4FD5A4A3" w14:textId="5BE8B239" w:rsidR="00835FA5" w:rsidRDefault="00835FA5" w:rsidP="009E05B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016538">
        <w:rPr>
          <w:rFonts w:ascii="XCCW Joined 7a" w:hAnsi="XCCW Joined 7a" w:cs="Arial"/>
          <w:b/>
          <w:noProof/>
          <w:sz w:val="20"/>
          <w:szCs w:val="20"/>
          <w:highlight w:val="yellow"/>
          <w:lang w:eastAsia="en-GB"/>
        </w:rPr>
        <w:t>Grammar:</w:t>
      </w:r>
      <w:r>
        <w:rPr>
          <w:rFonts w:ascii="XCCW Joined 7a" w:hAnsi="XCCW Joined 7a" w:cs="Arial"/>
          <w:b/>
          <w:noProof/>
          <w:sz w:val="20"/>
          <w:szCs w:val="20"/>
          <w:lang w:eastAsia="en-GB"/>
        </w:rPr>
        <w:t xml:space="preserve"> </w:t>
      </w:r>
    </w:p>
    <w:p w14:paraId="090A1811" w14:textId="7A49D825" w:rsidR="00835FA5" w:rsidRDefault="00835FA5" w:rsidP="009E05B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  <w:r w:rsidRPr="00016538">
        <w:rPr>
          <w:rFonts w:ascii="XCCW Joined 7a" w:hAnsi="XCCW Joined 7a" w:cs="Arial"/>
          <w:noProof/>
          <w:sz w:val="20"/>
          <w:szCs w:val="20"/>
          <w:lang w:eastAsia="en-GB"/>
        </w:rPr>
        <w:t xml:space="preserve">Please complete </w:t>
      </w:r>
      <w:r w:rsidR="00016538" w:rsidRPr="00016538">
        <w:rPr>
          <w:rFonts w:ascii="XCCW Joined 7a" w:hAnsi="XCCW Joined 7a" w:cs="Arial"/>
          <w:noProof/>
          <w:sz w:val="20"/>
          <w:szCs w:val="20"/>
          <w:lang w:eastAsia="en-GB"/>
        </w:rPr>
        <w:t xml:space="preserve">the </w:t>
      </w:r>
      <w:r w:rsidRPr="00016538">
        <w:rPr>
          <w:rFonts w:ascii="XCCW Joined 7a" w:hAnsi="XCCW Joined 7a" w:cs="Arial"/>
          <w:noProof/>
          <w:sz w:val="20"/>
          <w:szCs w:val="20"/>
          <w:lang w:eastAsia="en-GB"/>
        </w:rPr>
        <w:t xml:space="preserve">Relative Clauses test on </w:t>
      </w:r>
      <w:hyperlink r:id="rId7" w:history="1">
        <w:r w:rsidRPr="00016538">
          <w:rPr>
            <w:rStyle w:val="Hyperlink"/>
            <w:rFonts w:ascii="XCCW Joined 7a" w:hAnsi="XCCW Joined 7a" w:cs="Arial"/>
            <w:noProof/>
            <w:sz w:val="20"/>
            <w:szCs w:val="20"/>
            <w:lang w:eastAsia="en-GB"/>
          </w:rPr>
          <w:t>www.spag.com</w:t>
        </w:r>
      </w:hyperlink>
      <w:r w:rsidR="00016538" w:rsidRPr="00016538">
        <w:rPr>
          <w:rFonts w:ascii="XCCW Joined 7a" w:hAnsi="XCCW Joined 7a" w:cs="Arial"/>
          <w:noProof/>
          <w:sz w:val="20"/>
          <w:szCs w:val="20"/>
          <w:lang w:eastAsia="en-GB"/>
        </w:rPr>
        <w:t xml:space="preserve">. All children have their logins. Please email Mrs Ibison or Mrs Cooper if you can’t find your login information.  </w:t>
      </w:r>
    </w:p>
    <w:p w14:paraId="7DF5F7F4" w14:textId="603636DD" w:rsidR="00016538" w:rsidRDefault="00016538" w:rsidP="009E05B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279B9FF4" w14:textId="77777777" w:rsidR="00016538" w:rsidRPr="001F46E9" w:rsidRDefault="00016538" w:rsidP="00016538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1F46E9">
        <w:rPr>
          <w:rFonts w:ascii="XCCW Joined 7a" w:hAnsi="XCCW Joined 7a" w:cs="Arial"/>
          <w:b/>
          <w:noProof/>
          <w:sz w:val="20"/>
          <w:szCs w:val="20"/>
          <w:lang w:eastAsia="en-GB"/>
        </w:rPr>
        <w:t>Please note that late or missing homework will be completed during Thursday lunchtime.</w:t>
      </w:r>
    </w:p>
    <w:p w14:paraId="185427F0" w14:textId="77777777" w:rsidR="00016538" w:rsidRPr="001F46E9" w:rsidRDefault="00016538" w:rsidP="00016538">
      <w:pPr>
        <w:pStyle w:val="NoSpacing"/>
        <w:rPr>
          <w:rFonts w:ascii="XCCW Joined 7a" w:hAnsi="XCCW Joined 7a" w:cs="Arial"/>
          <w:noProof/>
          <w:sz w:val="20"/>
          <w:szCs w:val="20"/>
          <w:lang w:eastAsia="en-GB"/>
        </w:rPr>
      </w:pPr>
    </w:p>
    <w:p w14:paraId="6F8CE2EC" w14:textId="77777777" w:rsidR="00016538" w:rsidRPr="001F46E9" w:rsidRDefault="00016538" w:rsidP="00016538">
      <w:pPr>
        <w:rPr>
          <w:rFonts w:ascii="XCCW Joined 7a" w:hAnsi="XCCW Joined 7a" w:cs="Arial"/>
          <w:sz w:val="20"/>
          <w:szCs w:val="20"/>
          <w:u w:val="single"/>
        </w:rPr>
      </w:pPr>
      <w:r w:rsidRPr="001F46E9">
        <w:rPr>
          <w:rFonts w:ascii="XCCW Joined 7a" w:hAnsi="XCCW Joined 7a" w:cs="Arial"/>
          <w:b/>
          <w:sz w:val="20"/>
          <w:szCs w:val="20"/>
          <w:highlight w:val="yellow"/>
          <w:u w:val="single"/>
        </w:rPr>
        <w:t>Parent/Carer comments:</w:t>
      </w:r>
    </w:p>
    <w:p w14:paraId="56D47CBF" w14:textId="18B35402" w:rsidR="00950B3E" w:rsidRDefault="00672AED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  <w:r w:rsidRPr="00672AED">
        <w:rPr>
          <w:rFonts w:ascii="XCCW Joined 7a" w:hAnsi="XCCW Joined 7a" w:cs="Arial"/>
          <w:noProof/>
          <w:sz w:val="20"/>
          <w:szCs w:val="20"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2ACD119" wp14:editId="437EDEE1">
                <wp:simplePos x="0" y="0"/>
                <wp:positionH relativeFrom="margin">
                  <wp:posOffset>-66675</wp:posOffset>
                </wp:positionH>
                <wp:positionV relativeFrom="paragraph">
                  <wp:posOffset>476885</wp:posOffset>
                </wp:positionV>
                <wp:extent cx="6530975" cy="12827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0975" cy="128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193" w14:textId="217E7194" w:rsidR="00950B3E" w:rsidRDefault="00950B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CD119" id="Text Box 2" o:spid="_x0000_s1028" type="#_x0000_t202" style="position:absolute;margin-left:-5.25pt;margin-top:37.55pt;width:514.25pt;height:101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" stroked="f">
                <v:textbox>
                  <w:txbxContent>
                    <w:p w14:paraId="1C2BC193" w14:textId="217E7194" w:rsidR="00950B3E" w:rsidRDefault="00950B3E"/>
                  </w:txbxContent>
                </v:textbox>
                <w10:wrap type="square" anchorx="margin"/>
              </v:shape>
            </w:pict>
          </mc:Fallback>
        </mc:AlternateContent>
      </w:r>
    </w:p>
    <w:p w14:paraId="35D92191" w14:textId="579FEFE7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3888CB5B" w14:textId="457D8ADC" w:rsidR="00950B3E" w:rsidRDefault="00950B3E" w:rsidP="00EB19C5">
      <w:pPr>
        <w:pStyle w:val="NoSpacing"/>
        <w:rPr>
          <w:rFonts w:ascii="XCCW Joined 7a" w:hAnsi="XCCW Joined 7a" w:cs="Arial"/>
          <w:b/>
          <w:noProof/>
          <w:sz w:val="20"/>
          <w:szCs w:val="20"/>
          <w:lang w:eastAsia="en-GB"/>
        </w:rPr>
      </w:pPr>
    </w:p>
    <w:p w14:paraId="1B5FD7DE" w14:textId="598A7562" w:rsidR="003B3858" w:rsidRPr="001F46E9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sectPr w:rsidR="003B3858" w:rsidRPr="001F46E9" w:rsidSect="005F4F6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59489C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16538"/>
    <w:rsid w:val="00057A62"/>
    <w:rsid w:val="00092878"/>
    <w:rsid w:val="000B17BD"/>
    <w:rsid w:val="000D0EEC"/>
    <w:rsid w:val="00133A29"/>
    <w:rsid w:val="0014711D"/>
    <w:rsid w:val="00154B98"/>
    <w:rsid w:val="00155295"/>
    <w:rsid w:val="00180179"/>
    <w:rsid w:val="00192855"/>
    <w:rsid w:val="001D5EA1"/>
    <w:rsid w:val="001D78EB"/>
    <w:rsid w:val="001E7D75"/>
    <w:rsid w:val="001F46E9"/>
    <w:rsid w:val="002006D3"/>
    <w:rsid w:val="00210F81"/>
    <w:rsid w:val="0022732F"/>
    <w:rsid w:val="002A5624"/>
    <w:rsid w:val="002F2B2F"/>
    <w:rsid w:val="00302613"/>
    <w:rsid w:val="00322444"/>
    <w:rsid w:val="00350151"/>
    <w:rsid w:val="003B3858"/>
    <w:rsid w:val="003B6B8F"/>
    <w:rsid w:val="00406819"/>
    <w:rsid w:val="00454D93"/>
    <w:rsid w:val="00455752"/>
    <w:rsid w:val="0048458D"/>
    <w:rsid w:val="004A67FD"/>
    <w:rsid w:val="004B3C76"/>
    <w:rsid w:val="004C1E45"/>
    <w:rsid w:val="004C479C"/>
    <w:rsid w:val="004D0C88"/>
    <w:rsid w:val="00502AD5"/>
    <w:rsid w:val="005235A1"/>
    <w:rsid w:val="00542EB6"/>
    <w:rsid w:val="00550C30"/>
    <w:rsid w:val="005703DE"/>
    <w:rsid w:val="0058194B"/>
    <w:rsid w:val="005A109B"/>
    <w:rsid w:val="005F4F62"/>
    <w:rsid w:val="00607188"/>
    <w:rsid w:val="0060737F"/>
    <w:rsid w:val="00610F53"/>
    <w:rsid w:val="00615A43"/>
    <w:rsid w:val="00623C1B"/>
    <w:rsid w:val="006301D8"/>
    <w:rsid w:val="00644E05"/>
    <w:rsid w:val="006709AA"/>
    <w:rsid w:val="00672AED"/>
    <w:rsid w:val="00687603"/>
    <w:rsid w:val="00687A4C"/>
    <w:rsid w:val="006A0385"/>
    <w:rsid w:val="006E09E9"/>
    <w:rsid w:val="006E7C1C"/>
    <w:rsid w:val="0070249D"/>
    <w:rsid w:val="00716684"/>
    <w:rsid w:val="0074418A"/>
    <w:rsid w:val="00782D78"/>
    <w:rsid w:val="00784FA2"/>
    <w:rsid w:val="007A6FF1"/>
    <w:rsid w:val="007B6D2B"/>
    <w:rsid w:val="007C3D46"/>
    <w:rsid w:val="008056CA"/>
    <w:rsid w:val="00822D38"/>
    <w:rsid w:val="00835FA5"/>
    <w:rsid w:val="00851AF3"/>
    <w:rsid w:val="0088017C"/>
    <w:rsid w:val="00893D27"/>
    <w:rsid w:val="008A08C5"/>
    <w:rsid w:val="008B128E"/>
    <w:rsid w:val="008E3918"/>
    <w:rsid w:val="0091530C"/>
    <w:rsid w:val="009408FC"/>
    <w:rsid w:val="00950B3E"/>
    <w:rsid w:val="00983247"/>
    <w:rsid w:val="00995AB5"/>
    <w:rsid w:val="009B4FEA"/>
    <w:rsid w:val="009C0F9A"/>
    <w:rsid w:val="009C1691"/>
    <w:rsid w:val="009E05B8"/>
    <w:rsid w:val="009F1E93"/>
    <w:rsid w:val="00A0698A"/>
    <w:rsid w:val="00A2162B"/>
    <w:rsid w:val="00A32C9C"/>
    <w:rsid w:val="00A50906"/>
    <w:rsid w:val="00A76F98"/>
    <w:rsid w:val="00A93F91"/>
    <w:rsid w:val="00AD37E9"/>
    <w:rsid w:val="00B07BBE"/>
    <w:rsid w:val="00B1214C"/>
    <w:rsid w:val="00B517D1"/>
    <w:rsid w:val="00B52093"/>
    <w:rsid w:val="00B946DB"/>
    <w:rsid w:val="00B965EE"/>
    <w:rsid w:val="00BC2529"/>
    <w:rsid w:val="00BC7941"/>
    <w:rsid w:val="00C17455"/>
    <w:rsid w:val="00C33593"/>
    <w:rsid w:val="00C52885"/>
    <w:rsid w:val="00C65268"/>
    <w:rsid w:val="00C91ADE"/>
    <w:rsid w:val="00CC1224"/>
    <w:rsid w:val="00CD2D62"/>
    <w:rsid w:val="00CE42A3"/>
    <w:rsid w:val="00D326DD"/>
    <w:rsid w:val="00D333D9"/>
    <w:rsid w:val="00D33E73"/>
    <w:rsid w:val="00D510AB"/>
    <w:rsid w:val="00D67B35"/>
    <w:rsid w:val="00D7058B"/>
    <w:rsid w:val="00D724F6"/>
    <w:rsid w:val="00D90C8D"/>
    <w:rsid w:val="00D91D44"/>
    <w:rsid w:val="00DA3545"/>
    <w:rsid w:val="00DD0270"/>
    <w:rsid w:val="00DD0A85"/>
    <w:rsid w:val="00DF1C2F"/>
    <w:rsid w:val="00DF6F42"/>
    <w:rsid w:val="00E03CAD"/>
    <w:rsid w:val="00E10031"/>
    <w:rsid w:val="00E15115"/>
    <w:rsid w:val="00E3073F"/>
    <w:rsid w:val="00E43B7F"/>
    <w:rsid w:val="00E601F9"/>
    <w:rsid w:val="00E77174"/>
    <w:rsid w:val="00EA320F"/>
    <w:rsid w:val="00EB19C5"/>
    <w:rsid w:val="00F07E11"/>
    <w:rsid w:val="00F13426"/>
    <w:rsid w:val="00F21A19"/>
    <w:rsid w:val="00F26949"/>
    <w:rsid w:val="00F46BE3"/>
    <w:rsid w:val="00F50C7A"/>
    <w:rsid w:val="00F76FB3"/>
    <w:rsid w:val="00FB13CD"/>
    <w:rsid w:val="00FC7820"/>
    <w:rsid w:val="00FE51DF"/>
    <w:rsid w:val="00FE5346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56F3B3F4-EF1B-4CC5-AF83-7A9504B9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7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78"/>
    <w:rPr>
      <w:rFonts w:ascii="Segoe UI" w:hAnsi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19285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pa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opmarks.co.uk/Flash.aspx?f=bingotimesordivide" TargetMode="External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BCD73478</Template>
  <TotalTime>102</TotalTime>
  <Pages>2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Mary Ibison</cp:lastModifiedBy>
  <cp:revision>5</cp:revision>
  <cp:lastPrinted>2023-11-10T07:51:00Z</cp:lastPrinted>
  <dcterms:created xsi:type="dcterms:W3CDTF">2023-11-09T14:56:00Z</dcterms:created>
  <dcterms:modified xsi:type="dcterms:W3CDTF">2023-11-10T16:16:00Z</dcterms:modified>
</cp:coreProperties>
</file>