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1E90DC3B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782D78">
        <w:rPr>
          <w:rFonts w:ascii="XCCW Joined 7a" w:hAnsi="XCCW Joined 7a" w:cs="Arial"/>
          <w:szCs w:val="20"/>
          <w:u w:val="single"/>
        </w:rPr>
        <w:t>03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2D892323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82D78">
        <w:rPr>
          <w:rFonts w:ascii="XCCW Joined 7a" w:hAnsi="XCCW Joined 7a" w:cs="Arial"/>
          <w:b/>
          <w:color w:val="FF0000"/>
          <w:szCs w:val="20"/>
          <w:u w:val="single"/>
        </w:rPr>
        <w:t>8</w:t>
      </w:r>
      <w:r w:rsidR="00782D78" w:rsidRPr="00782D78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November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6B8651C" w:rsidR="00B965EE" w:rsidRPr="005F4F62" w:rsidRDefault="00B965EE" w:rsidP="00B965EE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Welcome back! We have had a great first week back exploring The Highwayman, learning all about factors and prime numbers and beginning our new PE units: dance and football.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6B8651C" w:rsidR="00B965EE" w:rsidRPr="005F4F62" w:rsidRDefault="00B965EE" w:rsidP="00B965EE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Welcome back! We have had a great first week back exploring The Highwayman, learning all about factors and prime numbers and beginning our new PE units: dance and football.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589CE30" w:rsidR="00A76F98" w:rsidRDefault="00F13426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First week back…</w:t>
                            </w:r>
                          </w:p>
                          <w:p w14:paraId="1E653B69" w14:textId="571675A5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maths, children will </w:t>
                            </w:r>
                            <w:r w:rsid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be </w:t>
                            </w:r>
                            <w:r w:rsidR="00B965E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multiplying and dividing by 10, 100 and 1000</w:t>
                            </w:r>
                          </w:p>
                          <w:p w14:paraId="4602FAE5" w14:textId="03E9948F" w:rsid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English, we will be </w:t>
                            </w:r>
                            <w:r w:rsidR="00B965E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beginning to write a class narrative poe</w:t>
                            </w:r>
                            <w:r w:rsidR="00782D7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m</w:t>
                            </w:r>
                          </w:p>
                          <w:p w14:paraId="33E08DD6" w14:textId="32FF549D" w:rsidR="00B965EE" w:rsidRPr="009E05B8" w:rsidRDefault="00B965EE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Please bring in slips for the cinema and Liverpool trip</w:t>
                            </w:r>
                          </w:p>
                          <w:p w14:paraId="085DE45A" w14:textId="16BF0F30" w:rsidR="00B965EE" w:rsidRPr="009E05B8" w:rsidRDefault="00B965EE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Our new value is peace. Please bring in items to share in class worship next Thursday. This could be a poem, prayer, object etc</w:t>
                            </w:r>
                            <w:bookmarkStart w:id="0" w:name="_GoBack"/>
                            <w:bookmarkEnd w:id="0"/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6589CE30" w:rsidR="00A76F98" w:rsidRDefault="00F13426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First week back…</w:t>
                      </w:r>
                    </w:p>
                    <w:p w14:paraId="1E653B69" w14:textId="571675A5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maths, children will </w:t>
                      </w:r>
                      <w:r w:rsid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be </w:t>
                      </w:r>
                      <w:r w:rsidR="00B965EE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multiplying and dividing by 10, 100 and 1000</w:t>
                      </w:r>
                    </w:p>
                    <w:p w14:paraId="4602FAE5" w14:textId="03E9948F" w:rsid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English, we will be </w:t>
                      </w:r>
                      <w:r w:rsidR="00B965EE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beginning to write a class narrative poe</w:t>
                      </w:r>
                      <w:r w:rsidR="00782D7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m</w:t>
                      </w:r>
                    </w:p>
                    <w:p w14:paraId="33E08DD6" w14:textId="32FF549D" w:rsidR="00B965EE" w:rsidRPr="009E05B8" w:rsidRDefault="00B965EE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Please bring in slips for the cinema and Liverpool trip</w:t>
                      </w:r>
                    </w:p>
                    <w:p w14:paraId="085DE45A" w14:textId="16BF0F30" w:rsidR="00B965EE" w:rsidRPr="009E05B8" w:rsidRDefault="00B965EE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Our new value is peace. Please bring in items to share in class worship next Thursday. This could be a poem, prayer, object etc</w:t>
                      </w:r>
                      <w:bookmarkStart w:id="1" w:name="_GoBack"/>
                      <w:bookmarkEnd w:id="1"/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77D3ABD6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097FE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5F4F62">
        <w:rPr>
          <w:rFonts w:ascii="XCCW Joined 7a" w:hAnsi="XCCW Joined 7a" w:cs="Arial"/>
          <w:noProof/>
          <w:sz w:val="20"/>
          <w:szCs w:val="20"/>
          <w:lang w:eastAsia="en-GB"/>
        </w:rPr>
        <w:t>To recap and revise, p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782D78">
        <w:rPr>
          <w:rFonts w:ascii="XCCW Joined 7a" w:hAnsi="XCCW Joined 7a" w:cs="Arial"/>
          <w:b/>
          <w:noProof/>
          <w:sz w:val="20"/>
          <w:szCs w:val="20"/>
          <w:lang w:eastAsia="en-GB"/>
        </w:rPr>
        <w:t>18 and 19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782D78">
        <w:rPr>
          <w:rFonts w:ascii="XCCW Joined 7a" w:hAnsi="XCCW Joined 7a" w:cs="Arial"/>
          <w:b/>
          <w:noProof/>
          <w:sz w:val="20"/>
          <w:szCs w:val="20"/>
          <w:lang w:eastAsia="en-GB"/>
        </w:rPr>
        <w:t>Multiplication and Division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3537C513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94C08CE" w14:textId="77777777" w:rsidR="009E05B8" w:rsidRDefault="009E05B8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192E00" w14:textId="0FE257B9" w:rsidR="00672AED" w:rsidRPr="009E05B8" w:rsidRDefault="00672AED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1E791" w14:textId="78EDA739" w:rsidR="00950B3E" w:rsidRPr="00950B3E" w:rsidRDefault="00950B3E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C2BC193" w14:textId="13EECACD" w:rsidR="00950B3E" w:rsidRDefault="009E05B8">
                            <w:r>
                              <w:rPr>
                                <w:rFonts w:ascii="XCCW Joined 7a" w:eastAsia="Times New Roman" w:hAnsi="XCCW Joined 7a" w:cs="Times New Roman"/>
                                <w:b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Christians Value </w:t>
                            </w:r>
                            <w:r w:rsidR="00D67B35" w:rsidRPr="00CD2D62">
                              <w:rPr>
                                <w:rFonts w:ascii="XCCW Joined 7a" w:eastAsia="Times New Roman" w:hAnsi="XCCW Joined 7a" w:cs="Times New Roman"/>
                                <w:b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homework</w:t>
                            </w:r>
                            <w:r w:rsidR="00D67B35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Please </w:t>
                            </w:r>
                            <w:r w:rsidR="00782D78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refer to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separate document</w:t>
                            </w:r>
                            <w:r w:rsidR="00782D78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7B11E791" w14:textId="78EDA739" w:rsidR="00950B3E" w:rsidRPr="00950B3E" w:rsidRDefault="00950B3E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C2BC193" w14:textId="13EECACD" w:rsidR="00950B3E" w:rsidRDefault="009E05B8">
                      <w:r>
                        <w:rPr>
                          <w:rFonts w:ascii="XCCW Joined 7a" w:eastAsia="Times New Roman" w:hAnsi="XCCW Joined 7a" w:cs="Times New Roman"/>
                          <w:b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Christians Value </w:t>
                      </w:r>
                      <w:r w:rsidR="00D67B35" w:rsidRPr="00CD2D62">
                        <w:rPr>
                          <w:rFonts w:ascii="XCCW Joined 7a" w:eastAsia="Times New Roman" w:hAnsi="XCCW Joined 7a" w:cs="Times New Roman"/>
                          <w:b/>
                          <w:color w:val="242424"/>
                          <w:sz w:val="20"/>
                          <w:szCs w:val="20"/>
                          <w:lang w:eastAsia="en-GB"/>
                        </w:rPr>
                        <w:t>homework</w:t>
                      </w:r>
                      <w:r w:rsidR="00D67B35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– 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Please </w:t>
                      </w:r>
                      <w:r w:rsidR="00782D78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refer to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separate document</w:t>
                      </w:r>
                      <w:r w:rsidR="00782D78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XCCW Joined 7a" w:hAnsi="XCCW Joined 7a" w:cs="Arial"/>
          <w:b/>
          <w:sz w:val="20"/>
          <w:szCs w:val="20"/>
          <w:u w:val="single"/>
        </w:rPr>
        <w:t xml:space="preserve"> </w:t>
      </w:r>
    </w:p>
    <w:p w14:paraId="2677F5D5" w14:textId="3070C3A1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42FAF4E2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B17BD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965EE"/>
    <w:rsid w:val="00BC2529"/>
    <w:rsid w:val="00BC7941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F8D20379</Template>
  <TotalTime>17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2023-11-03T07:46:00Z</cp:lastPrinted>
  <dcterms:created xsi:type="dcterms:W3CDTF">2023-11-02T16:42:00Z</dcterms:created>
  <dcterms:modified xsi:type="dcterms:W3CDTF">2023-11-03T16:43:00Z</dcterms:modified>
</cp:coreProperties>
</file>