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070189C0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90FC6">
        <w:rPr>
          <w:rFonts w:ascii="XCCW Joined 7a" w:hAnsi="XCCW Joined 7a" w:cs="Arial"/>
          <w:szCs w:val="20"/>
          <w:u w:val="single"/>
        </w:rPr>
        <w:t>22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77CFA743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26FF3">
        <w:rPr>
          <w:rFonts w:ascii="XCCW Joined 7a" w:hAnsi="XCCW Joined 7a" w:cs="Arial"/>
          <w:b/>
          <w:color w:val="FF0000"/>
          <w:szCs w:val="20"/>
          <w:u w:val="single"/>
        </w:rPr>
        <w:t>2</w:t>
      </w:r>
      <w:r w:rsidR="00D90FC6">
        <w:rPr>
          <w:rFonts w:ascii="XCCW Joined 7a" w:hAnsi="XCCW Joined 7a" w:cs="Arial"/>
          <w:b/>
          <w:color w:val="FF0000"/>
          <w:szCs w:val="20"/>
          <w:u w:val="single"/>
        </w:rPr>
        <w:t>7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BF4D10">
        <w:rPr>
          <w:rFonts w:ascii="XCCW Joined 7a" w:hAnsi="XCCW Joined 7a" w:cs="Arial"/>
          <w:b/>
          <w:color w:val="FF0000"/>
          <w:szCs w:val="20"/>
          <w:u w:val="single"/>
        </w:rPr>
        <w:t>March</w:t>
      </w:r>
    </w:p>
    <w:p w14:paraId="29E74DDB" w14:textId="38922B02" w:rsidR="003B3858" w:rsidRPr="00DA3545" w:rsidRDefault="00A01AB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1E78B0C">
                <wp:simplePos x="0" y="0"/>
                <wp:positionH relativeFrom="column">
                  <wp:posOffset>2714226</wp:posOffset>
                </wp:positionH>
                <wp:positionV relativeFrom="paragraph">
                  <wp:posOffset>66350</wp:posOffset>
                </wp:positionV>
                <wp:extent cx="3793490" cy="292354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2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948FBB8" w14:textId="77777777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art and DT, we will be making Easter cards.</w:t>
                            </w:r>
                          </w:p>
                          <w:p w14:paraId="51D0CAFF" w14:textId="7FEDCB8F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maths, we will complete an Easter scavenger hunt.</w:t>
                            </w:r>
                          </w:p>
                          <w:p w14:paraId="341E6032" w14:textId="77777777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On Tuesday morning, we will be heading over to the church for our Experience Easter event.</w:t>
                            </w:r>
                          </w:p>
                          <w:p w14:paraId="79FAC5AB" w14:textId="6DB99D71" w:rsidR="002E58B5" w:rsidRPr="0070589B" w:rsidRDefault="00D90FC6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School finishes for Easter </w:t>
                            </w:r>
                            <w:r w:rsidRPr="0070589B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Thursday 28th </w:t>
                            </w:r>
                            <w:r w:rsidR="0070589B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March </w:t>
                            </w:r>
                            <w:r w:rsidRPr="0070589B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at 1.30pm 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23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948FBB8" w14:textId="77777777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art and DT, we will be making Easter cards.</w:t>
                      </w:r>
                    </w:p>
                    <w:p w14:paraId="51D0CAFF" w14:textId="7FEDCB8F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maths, we will complete an Easter scavenger hunt.</w:t>
                      </w:r>
                    </w:p>
                    <w:p w14:paraId="341E6032" w14:textId="77777777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On Tuesday morning, we will be heading over to the church for our Experience Easter event.</w:t>
                      </w:r>
                    </w:p>
                    <w:p w14:paraId="79FAC5AB" w14:textId="6DB99D71" w:rsidR="002E58B5" w:rsidRPr="0070589B" w:rsidRDefault="00D90FC6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School finishes for Easter </w:t>
                      </w:r>
                      <w:r w:rsidRPr="0070589B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Thursday 28th </w:t>
                      </w:r>
                      <w:r w:rsidR="0070589B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March </w:t>
                      </w:r>
                      <w:r w:rsidRPr="0070589B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at 1.30pm 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775334">
                <wp:simplePos x="0" y="0"/>
                <wp:positionH relativeFrom="column">
                  <wp:posOffset>-167197</wp:posOffset>
                </wp:positionH>
                <wp:positionV relativeFrom="paragraph">
                  <wp:posOffset>66351</wp:posOffset>
                </wp:positionV>
                <wp:extent cx="2857500" cy="2923954"/>
                <wp:effectExtent l="0" t="0" r="1905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2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B68037" w14:textId="02694FFA" w:rsidR="005572BC" w:rsidRPr="0070589B" w:rsidRDefault="0070589B" w:rsidP="005572BC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Another successful week in</w:t>
                            </w:r>
                            <w:r w:rsidR="005572BC"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Year 5! 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children have now completed all of their assessments for the spring term</w:t>
                            </w:r>
                            <w:r w:rsidR="009E3B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– well done everyone!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They </w:t>
                            </w:r>
                            <w:r w:rsidR="009E3B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also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had fun making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their very creative African masks and have really enjoyed reading our new class novel, Clockwork. The children enjoyed their final swimming lesson yesterday</w:t>
                            </w:r>
                            <w:r w:rsidR="009E3B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too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They have been brilliant St Philip’s role models each week they have attended – </w:t>
                            </w:r>
                            <w:r w:rsidR="009E3B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great job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Year 5!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B68037" w14:textId="02694FFA" w:rsidR="005572BC" w:rsidRPr="0070589B" w:rsidRDefault="0070589B" w:rsidP="005572BC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Another successful week in</w:t>
                      </w:r>
                      <w:r w:rsidR="005572BC"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Year 5! 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children have now completed all of their assessments for the spring term</w:t>
                      </w:r>
                      <w:r w:rsidR="009E3B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– well done everyone!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They </w:t>
                      </w:r>
                      <w:r w:rsidR="009E3B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also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had fun making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their very creative African masks and have really enjoyed reading our new class novel, Clockwork. The children enjoyed their final swimming lesson yesterday</w:t>
                      </w:r>
                      <w:r w:rsidR="009E3B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too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They have been brilliant St Philip’s role models each week they have attended – </w:t>
                      </w:r>
                      <w:r w:rsidR="009E3B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great job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Year 5!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668C942C" w:rsidR="00950283" w:rsidRDefault="0068312F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092E87FD" w:rsidR="002942A9" w:rsidRPr="002A01DB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8312F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Arithmetic (B) on </w:t>
      </w:r>
      <w:r w:rsidR="0068312F" w:rsidRPr="00404BD1">
        <w:rPr>
          <w:rFonts w:ascii="XCCW Joined 7a" w:hAnsi="XCCW Joined 7a" w:cs="Arial"/>
          <w:b/>
          <w:noProof/>
          <w:sz w:val="20"/>
          <w:szCs w:val="20"/>
          <w:lang w:eastAsia="en-GB"/>
        </w:rPr>
        <w:t>maths.co.uk</w:t>
      </w:r>
      <w:r w:rsidR="0068312F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practise your arithmetic skills!</w:t>
      </w:r>
    </w:p>
    <w:p w14:paraId="642EF25A" w14:textId="61330C12" w:rsidR="00803718" w:rsidRPr="00F87EAF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77777777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1374547C" w14:textId="70D9D12B" w:rsidR="003B3CB4" w:rsidRDefault="003B3CB4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E2E4498" w14:textId="1A9305E6" w:rsidR="00DA6118" w:rsidRPr="00950283" w:rsidRDefault="00DA6118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542009D5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bookmarkStart w:id="0" w:name="_GoBack"/>
      <w:bookmarkEnd w:id="0"/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151C316A" w14:textId="75A07F27" w:rsidR="00803718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BA6C69E3</Template>
  <TotalTime>44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6</cp:revision>
  <cp:lastPrinted>2024-03-22T07:52:00Z</cp:lastPrinted>
  <dcterms:created xsi:type="dcterms:W3CDTF">2024-03-19T20:40:00Z</dcterms:created>
  <dcterms:modified xsi:type="dcterms:W3CDTF">2024-03-22T08:01:00Z</dcterms:modified>
</cp:coreProperties>
</file>