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8FE4D9B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932F72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4999B615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BF4D10">
        <w:rPr>
          <w:rFonts w:ascii="XCCW Joined 7a" w:hAnsi="XCCW Joined 7a" w:cs="Arial"/>
          <w:b/>
          <w:color w:val="FF0000"/>
          <w:szCs w:val="20"/>
          <w:u w:val="single"/>
        </w:rPr>
        <w:t>6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BF4D10">
        <w:rPr>
          <w:rFonts w:ascii="XCCW Joined 7a" w:hAnsi="XCCW Joined 7a" w:cs="Arial"/>
          <w:b/>
          <w:color w:val="FF0000"/>
          <w:szCs w:val="20"/>
          <w:u w:val="single"/>
        </w:rPr>
        <w:t>March</w:t>
      </w:r>
      <w:bookmarkStart w:id="0" w:name="_GoBack"/>
      <w:bookmarkEnd w:id="0"/>
    </w:p>
    <w:p w14:paraId="29E74DDB" w14:textId="29C0A9DC" w:rsidR="003B3858" w:rsidRPr="00DA3545" w:rsidRDefault="002E58B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2EA83E4">
                <wp:simplePos x="0" y="0"/>
                <wp:positionH relativeFrom="column">
                  <wp:posOffset>-160532</wp:posOffset>
                </wp:positionH>
                <wp:positionV relativeFrom="paragraph">
                  <wp:posOffset>65558</wp:posOffset>
                </wp:positionV>
                <wp:extent cx="2857500" cy="2783840"/>
                <wp:effectExtent l="0" t="0" r="1905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AD50CC" w14:textId="16092409" w:rsidR="002E58B5" w:rsidRDefault="00BF4D10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Another great week in Year 5</w:t>
                            </w:r>
                            <w:r w:rsidR="002E58B5"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! 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children have worked hard finding fractions of amounts and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have 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generated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lots of 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brilliant figurative language for our class poem. The highlight of our week would have to be our Egyptian workshop at the Atkinson. Year 5 were amazing role models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 They learnt so much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and showcased all their Egyptian kn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owledge. Well done Year 5!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65pt;margin-top:5.15pt;width:225pt;height:2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AD50CC" w14:textId="16092409" w:rsidR="002E58B5" w:rsidRDefault="00BF4D10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Another great week in Year 5</w:t>
                      </w:r>
                      <w:r w:rsidR="002E58B5"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! 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children have worked hard finding fractions of amounts and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have 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generated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lots of 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brilliant figurative language for our class poem. The highlight of our week would have to be our Egyptian workshop at the Atkinson. Year 5 were amazing role models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 They learnt so much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and showcased all their Egyptian kn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owledge. Well done Year 5!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ADAF543">
                <wp:simplePos x="0" y="0"/>
                <wp:positionH relativeFrom="column">
                  <wp:posOffset>2719146</wp:posOffset>
                </wp:positionH>
                <wp:positionV relativeFrom="paragraph">
                  <wp:posOffset>65557</wp:posOffset>
                </wp:positionV>
                <wp:extent cx="3793490" cy="2784143"/>
                <wp:effectExtent l="0" t="0" r="1651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4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34E295F6" w:rsidR="00950283" w:rsidRPr="002E58B5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maths, we will </w:t>
                            </w:r>
                            <w:r w:rsidR="00F87EA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be finding</w:t>
                            </w:r>
                            <w:r w:rsid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equivalent fractions and decimals.</w:t>
                            </w:r>
                          </w:p>
                          <w:p w14:paraId="2658B100" w14:textId="36CEA798" w:rsidR="00950283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</w:t>
                            </w:r>
                            <w:r w:rsid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be writing poems about rivers.</w:t>
                            </w:r>
                          </w:p>
                          <w:p w14:paraId="310043AB" w14:textId="486FEA33" w:rsidR="00F87EAF" w:rsidRDefault="00F87EAF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Swimming </w:t>
                            </w:r>
                            <w:r w:rsidR="00932F7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is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back to normal next Thursday 7th March. Please bring swimming kits in. </w:t>
                            </w:r>
                          </w:p>
                          <w:p w14:paraId="0DE2111C" w14:textId="5DA8CA5F" w:rsidR="007E5C2F" w:rsidRPr="00F87EAF" w:rsidRDefault="00BF4D1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World Book Day Thursday 7th</w:t>
                            </w:r>
                            <w:r w:rsidR="00FA5D81" w:rsidRPr="002E58B5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March </w:t>
                            </w:r>
                            <w:r w:rsidR="00FA5D81" w:rsidRPr="002E58B5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– </w:t>
                            </w:r>
                            <w:r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dress up as a word. Please refer to last week’s newsletter for more information</w:t>
                            </w:r>
                            <w:r w:rsidR="00FA5D81" w:rsidRPr="002E58B5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.</w:t>
                            </w:r>
                            <w:r w:rsidR="00F87EAF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r w:rsidR="00F87EAF" w:rsidRPr="00932F72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Please be mindful when planning what to wear as we will be swimming in the afternoon!</w:t>
                            </w:r>
                            <w:r w:rsidR="00F87EAF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 </w:t>
                            </w:r>
                          </w:p>
                          <w:p w14:paraId="79FAC5AB" w14:textId="68089310" w:rsidR="002E58B5" w:rsidRPr="002E58B5" w:rsidRDefault="002E58B5" w:rsidP="00F87EA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1pt;margin-top:5.15pt;width:298.7pt;height:2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4978A544" w14:textId="34E295F6" w:rsidR="00950283" w:rsidRPr="002E58B5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maths, we will </w:t>
                      </w:r>
                      <w:r w:rsidR="00F87EA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be finding</w:t>
                      </w:r>
                      <w:r w:rsid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equivalent fractions and decimals.</w:t>
                      </w:r>
                    </w:p>
                    <w:p w14:paraId="2658B100" w14:textId="36CEA798" w:rsidR="00950283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</w:t>
                      </w:r>
                      <w:r w:rsid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be writing poems about rivers.</w:t>
                      </w:r>
                    </w:p>
                    <w:p w14:paraId="310043AB" w14:textId="486FEA33" w:rsidR="00F87EAF" w:rsidRDefault="00F87EAF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Swimming </w:t>
                      </w:r>
                      <w:r w:rsidR="00932F7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is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back to normal next Thursday 7th March. Please bring swimming kits in. </w:t>
                      </w:r>
                    </w:p>
                    <w:p w14:paraId="0DE2111C" w14:textId="5DA8CA5F" w:rsidR="007E5C2F" w:rsidRPr="00F87EAF" w:rsidRDefault="00BF4D1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World Book Day Thursday 7th</w:t>
                      </w:r>
                      <w:r w:rsidR="00FA5D81" w:rsidRPr="002E58B5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March </w:t>
                      </w:r>
                      <w:r w:rsidR="00FA5D81" w:rsidRPr="002E58B5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– </w:t>
                      </w:r>
                      <w:r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dress up as a word. Please refer to last week’s newsletter for more information</w:t>
                      </w:r>
                      <w:r w:rsidR="00FA5D81" w:rsidRPr="002E58B5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.</w:t>
                      </w:r>
                      <w:r w:rsidR="00F87EAF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r w:rsidR="00F87EAF" w:rsidRPr="00932F72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Please be mindful when planning what to wear as we will be swimming in the afternoon!</w:t>
                      </w:r>
                      <w:r w:rsidR="00F87EAF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 </w:t>
                      </w:r>
                    </w:p>
                    <w:p w14:paraId="79FAC5AB" w14:textId="68089310" w:rsidR="002E58B5" w:rsidRPr="002E58B5" w:rsidRDefault="002E58B5" w:rsidP="00F87EA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3BB7CF46" w14:textId="38F4D2DA" w:rsidR="003C4E41" w:rsidRPr="003C4E41" w:rsidRDefault="003C4E41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739FDFB2" w:rsidR="00950283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411C64DE">
                <wp:simplePos x="0" y="0"/>
                <wp:positionH relativeFrom="column">
                  <wp:posOffset>6010597</wp:posOffset>
                </wp:positionH>
                <wp:positionV relativeFrom="paragraph">
                  <wp:posOffset>120015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EE8962" id="Rectangle 8" o:spid="_x0000_s1026" style="position:absolute;margin-left:473.3pt;margin-top:9.4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" filled="f" strokecolor="windowText" strokeweight="2.25pt">
                <w10:wrap type="tight"/>
              </v:rect>
            </w:pict>
          </mc:Fallback>
        </mc:AlternateConten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5755ADFE" w14:textId="105C244C" w:rsidR="00F87EAF" w:rsidRDefault="00F87EAF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F87EAF">
        <w:rPr>
          <w:rFonts w:ascii="XCCW Joined 7a" w:hAnsi="XCCW Joined 7a" w:cs="Arial"/>
          <w:noProof/>
          <w:sz w:val="20"/>
          <w:szCs w:val="20"/>
          <w:lang w:eastAsia="en-GB"/>
        </w:rPr>
        <w:t>Please complete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AF3435">
        <w:rPr>
          <w:rFonts w:ascii="XCCW Joined 7a" w:hAnsi="XCCW Joined 7a" w:cs="Arial"/>
          <w:b/>
          <w:noProof/>
          <w:sz w:val="20"/>
          <w:szCs w:val="20"/>
          <w:lang w:eastAsia="en-GB"/>
        </w:rPr>
        <w:t>page 30</w:t>
      </w:r>
      <w:r w:rsidR="00AF3435" w:rsidRPr="00AF343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Mixed numbers and improper fractions</w:t>
      </w:r>
      <w:r w:rsidRPr="00AF343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in</w:t>
      </w:r>
      <w:r w:rsidR="00932F72">
        <w:rPr>
          <w:rFonts w:ascii="XCCW Joined 7a" w:hAnsi="XCCW Joined 7a" w:cs="Arial"/>
          <w:noProof/>
          <w:sz w:val="20"/>
          <w:szCs w:val="20"/>
          <w:lang w:eastAsia="en-GB"/>
        </w:rPr>
        <w:t xml:space="preserve"> your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Maths</w:t>
      </w:r>
      <w:r w:rsidR="00932F72">
        <w:rPr>
          <w:rFonts w:ascii="XCCW Joined 7a" w:hAnsi="XCCW Joined 7a" w:cs="Arial"/>
          <w:noProof/>
          <w:sz w:val="20"/>
          <w:szCs w:val="20"/>
          <w:lang w:eastAsia="en-GB"/>
        </w:rPr>
        <w:t xml:space="preserve"> Practice Questions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AF343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 as revision. </w:t>
      </w:r>
    </w:p>
    <w:p w14:paraId="2A24182A" w14:textId="77777777" w:rsidR="00AF3435" w:rsidRPr="00F87EAF" w:rsidRDefault="00AF3435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DE107" w14:textId="6E3E6A96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E2E4498" w14:textId="001C52E8" w:rsidR="00DA6118" w:rsidRPr="00950283" w:rsidRDefault="009B76CB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D7826D3" w14:textId="09D2A4BD" w:rsidR="00950283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B3858"/>
    <w:rsid w:val="003B6B8F"/>
    <w:rsid w:val="003C4E41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B6A56"/>
    <w:rsid w:val="008E3918"/>
    <w:rsid w:val="0091530C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DF4B178C</Template>
  <TotalTime>23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2024-02-02T07:52:00Z</cp:lastPrinted>
  <dcterms:created xsi:type="dcterms:W3CDTF">2024-02-29T19:21:00Z</dcterms:created>
  <dcterms:modified xsi:type="dcterms:W3CDTF">2024-03-01T07:42:00Z</dcterms:modified>
</cp:coreProperties>
</file>