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48689F5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FA5D81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0791FBE4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FA5D81">
        <w:rPr>
          <w:rFonts w:ascii="XCCW Joined 7a" w:hAnsi="XCCW Joined 7a" w:cs="Arial"/>
          <w:b/>
          <w:color w:val="FF0000"/>
          <w:szCs w:val="20"/>
          <w:u w:val="single"/>
        </w:rPr>
        <w:t>28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February</w:t>
      </w:r>
    </w:p>
    <w:p w14:paraId="29E74DDB" w14:textId="29C0A9DC" w:rsidR="003B3858" w:rsidRPr="00DA3545" w:rsidRDefault="002E58B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EA83E4">
                <wp:simplePos x="0" y="0"/>
                <wp:positionH relativeFrom="column">
                  <wp:posOffset>-160532</wp:posOffset>
                </wp:positionH>
                <wp:positionV relativeFrom="paragraph">
                  <wp:posOffset>65558</wp:posOffset>
                </wp:positionV>
                <wp:extent cx="2857500" cy="2783840"/>
                <wp:effectExtent l="0" t="0" r="1905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78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D50CC" w14:textId="444B9C57" w:rsidR="002E58B5" w:rsidRDefault="002E58B5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What a fantastic first week back! We have written brilliant reports about African animals, we’ve been very successful at learning how to multipl</w:t>
                            </w:r>
                            <w:r w:rsidR="00C253D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f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actions and </w:t>
                            </w:r>
                            <w:r w:rsidR="008B6A56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we’ve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enjoyed our gymnastics lesson.</w:t>
                            </w:r>
                          </w:p>
                          <w:p w14:paraId="7F970628" w14:textId="7C8F5D54" w:rsidR="00B965EE" w:rsidRPr="001E5A83" w:rsidRDefault="002E58B5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It was great to see so many parents on Wednesday. Thank you all for your continued support.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65pt;margin-top:5.15pt;width:225pt;height:2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D50CC" w14:textId="444B9C57" w:rsidR="002E58B5" w:rsidRDefault="002E58B5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What a fantastic first week back! We have written brilliant reports about African animals, we’ve been very successful at learning how to multipl</w:t>
                      </w:r>
                      <w:r w:rsidR="00C253D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y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f</w:t>
                      </w:r>
                      <w:r w:rsidR="002A01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r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actions and </w:t>
                      </w:r>
                      <w:r w:rsidR="008B6A56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we’ve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enjoyed our gymnastics lesson.</w:t>
                      </w:r>
                    </w:p>
                    <w:p w14:paraId="7F970628" w14:textId="7C8F5D54" w:rsidR="00B965EE" w:rsidRPr="001E5A83" w:rsidRDefault="002E58B5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It was great to see so many parents on Wednesday. Thank you all for your continued support.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ADAF543">
                <wp:simplePos x="0" y="0"/>
                <wp:positionH relativeFrom="column">
                  <wp:posOffset>2719146</wp:posOffset>
                </wp:positionH>
                <wp:positionV relativeFrom="paragraph">
                  <wp:posOffset>65557</wp:posOffset>
                </wp:positionV>
                <wp:extent cx="3793490" cy="2784143"/>
                <wp:effectExtent l="0" t="0" r="1651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784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23B97E4A" w:rsidR="00950283" w:rsidRPr="002E58B5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maths, we will be </w:t>
                            </w:r>
                            <w:r w:rsidR="00FA5D81"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finding fractions of different amounts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658B100" w14:textId="19AEF994" w:rsidR="00950283" w:rsidRPr="002E58B5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be </w:t>
                            </w:r>
                            <w:r w:rsidR="002E58B5"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exploring figurative language in poetry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40C3F9CB" w14:textId="1E2E97B4" w:rsidR="00FA5D81" w:rsidRPr="002E58B5" w:rsidRDefault="00FA5D81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New value – humility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70835903" w:rsidR="007E5C2F" w:rsidRPr="002E58B5" w:rsidRDefault="00FA5D81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Atkinson trip Wednesday 28</w:t>
                            </w:r>
                            <w:r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  <w:vertAlign w:val="superscript"/>
                              </w:rPr>
                              <w:t>th</w:t>
                            </w:r>
                            <w:r w:rsidRPr="002E58B5">
                              <w:rPr>
                                <w:rFonts w:ascii="XCCW Joined 7a" w:hAnsi="XCCW Joined 7a" w:cs="Calibri"/>
                                <w:b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 9-12pm – </w:t>
                            </w:r>
                            <w:r w:rsidRPr="002E58B5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please bring permission slips in.</w:t>
                            </w:r>
                          </w:p>
                          <w:p w14:paraId="79FAC5AB" w14:textId="625CF1C3" w:rsidR="002E58B5" w:rsidRPr="002E58B5" w:rsidRDefault="002E58B5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No swimming next week. 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Only children who received and letter and are taking part in the Swimming Gala 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trials 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will be going. Children who are not taking part in the </w:t>
                            </w:r>
                            <w:r w:rsidR="002A01D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trials </w:t>
                            </w:r>
                            <w:r w:rsidRPr="002E58B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>will stay in school with Mrs Lund.</w:t>
                            </w: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1pt;margin-top:5.15pt;width:298.7pt;height:2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4978A544" w14:textId="23B97E4A" w:rsidR="00950283" w:rsidRPr="002E58B5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maths, we will be </w:t>
                      </w:r>
                      <w:r w:rsidR="00FA5D81"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finding fractions of different amounts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2658B100" w14:textId="19AEF994" w:rsidR="00950283" w:rsidRPr="002E58B5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be </w:t>
                      </w:r>
                      <w:r w:rsidR="002E58B5"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exploring figurative language in poetry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40C3F9CB" w14:textId="1E2E97B4" w:rsidR="00FA5D81" w:rsidRPr="002E58B5" w:rsidRDefault="00FA5D81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New value – humility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DE2111C" w14:textId="70835903" w:rsidR="007E5C2F" w:rsidRPr="002E58B5" w:rsidRDefault="00FA5D81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Atkinson trip Wednesday 28</w:t>
                      </w:r>
                      <w:r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  <w:vertAlign w:val="superscript"/>
                        </w:rPr>
                        <w:t>th</w:t>
                      </w:r>
                      <w:r w:rsidRPr="002E58B5">
                        <w:rPr>
                          <w:rFonts w:ascii="XCCW Joined 7a" w:hAnsi="XCCW Joined 7a" w:cs="Calibri"/>
                          <w:b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 9-12pm – </w:t>
                      </w:r>
                      <w:r w:rsidRPr="002E58B5">
                        <w:rPr>
                          <w:rFonts w:ascii="XCCW Joined 7a" w:hAnsi="XCCW Joined 7a" w:cs="Calibri"/>
                          <w:sz w:val="18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please bring permission slips in.</w:t>
                      </w:r>
                    </w:p>
                    <w:p w14:paraId="79FAC5AB" w14:textId="625CF1C3" w:rsidR="002E58B5" w:rsidRPr="002E58B5" w:rsidRDefault="002E58B5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No swimming next week. 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Only children who received and letter and are taking part in the Swimming Gala 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trials 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will be going. Children who are not taking part in the </w:t>
                      </w:r>
                      <w:r w:rsidR="002A01DB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trials </w:t>
                      </w:r>
                      <w:r w:rsidRPr="002E58B5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>will stay in school with Mrs Lund.</w:t>
                      </w: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68F6229B" w14:textId="5CA7218B" w:rsidR="00950283" w:rsidRDefault="00950283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E93288E" w14:textId="581DE7FE" w:rsidR="00950283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6EEA000" wp14:editId="75FD8BFA">
                <wp:simplePos x="0" y="0"/>
                <wp:positionH relativeFrom="margin">
                  <wp:posOffset>6016625</wp:posOffset>
                </wp:positionH>
                <wp:positionV relativeFrom="paragraph">
                  <wp:posOffset>202252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B43F98" id="Rectangle 2" o:spid="_x0000_s1026" style="position:absolute;margin-left:473.75pt;margin-top:15.95pt;width:26.5pt;height:23.8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" filled="f" strokecolor="windowText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 xml:space="preserve">English: </w:t>
      </w:r>
    </w:p>
    <w:p w14:paraId="24117550" w14:textId="5EC8A9F1" w:rsidR="003C4E41" w:rsidRPr="002A01DB" w:rsidRDefault="003C4E41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the 10 </w:t>
      </w:r>
      <w:r w:rsidRPr="003C4E41">
        <w:rPr>
          <w:rFonts w:ascii="XCCW Joined 7a" w:hAnsi="XCCW Joined 7a" w:cs="Arial"/>
          <w:b/>
          <w:noProof/>
          <w:sz w:val="20"/>
          <w:szCs w:val="20"/>
          <w:lang w:eastAsia="en-GB"/>
        </w:rPr>
        <w:t>suffixes and prefixes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questions on </w:t>
      </w:r>
      <w:r w:rsidRPr="003C4E41">
        <w:rPr>
          <w:rFonts w:ascii="XCCW Joined 7a" w:hAnsi="XCCW Joined 7a" w:cs="Arial"/>
          <w:b/>
          <w:noProof/>
          <w:sz w:val="20"/>
          <w:szCs w:val="20"/>
          <w:lang w:eastAsia="en-GB"/>
        </w:rPr>
        <w:t>spag.com</w:t>
      </w:r>
      <w:r w:rsidR="002A01D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. </w:t>
      </w:r>
      <w:r w:rsidR="002A01DB"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This is a quick revision task. </w:t>
      </w:r>
      <w:r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BB7CF46" w14:textId="38F4D2DA" w:rsidR="003C4E41" w:rsidRPr="003C4E41" w:rsidRDefault="003C4E41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128C22B5" w:rsidR="00950283" w:rsidRPr="00950283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411C64DE">
                <wp:simplePos x="0" y="0"/>
                <wp:positionH relativeFrom="column">
                  <wp:posOffset>6010597</wp:posOffset>
                </wp:positionH>
                <wp:positionV relativeFrom="paragraph">
                  <wp:posOffset>120015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EE8962" id="Rectangle 8" o:spid="_x0000_s1026" style="position:absolute;margin-left:473.3pt;margin-top:9.4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" filled="f" strokecolor="windowText" strokeweight="2.25pt">
                <w10:wrap type="tight"/>
              </v:rect>
            </w:pict>
          </mc:Fallback>
        </mc:AlternateConten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205DE107" w14:textId="6E3E6A96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48717356" w14:textId="065F56A8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041E4B38" w14:textId="70A6D7B4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bookmarkStart w:id="0" w:name="_GoBack"/>
      <w:bookmarkEnd w:id="0"/>
    </w:p>
    <w:p w14:paraId="7C00B289" w14:textId="2B5D072D" w:rsidR="00A327AD" w:rsidRPr="00A327AD" w:rsidRDefault="003C4E41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2D631DBB" wp14:editId="1877CC65">
                <wp:simplePos x="0" y="0"/>
                <wp:positionH relativeFrom="column">
                  <wp:posOffset>6018662</wp:posOffset>
                </wp:positionH>
                <wp:positionV relativeFrom="paragraph">
                  <wp:posOffset>37275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EA7F5" id="Rectangle 1" o:spid="_x0000_s1026" style="position:absolute;margin-left:473.9pt;margin-top:2.95pt;width:26.5pt;height:23.85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0839F6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R:E</w:t>
      </w:r>
      <w:r w:rsidR="00F92B1C"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F92B1C"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7D4F62C2" w14:textId="484F758A" w:rsidR="009B76CB" w:rsidRDefault="000839F6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Hands of humility – please refer to separate document.</w:t>
      </w:r>
      <w:r w:rsidR="003C4E41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E2E4498" w14:textId="001C52E8" w:rsidR="00DA6118" w:rsidRPr="00950283" w:rsidRDefault="009B76CB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3D7826D3" w14:textId="09D2A4BD" w:rsidR="00950283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01DB"/>
    <w:rsid w:val="002A5624"/>
    <w:rsid w:val="002B078A"/>
    <w:rsid w:val="002E58B5"/>
    <w:rsid w:val="002F2B2F"/>
    <w:rsid w:val="00302613"/>
    <w:rsid w:val="00322444"/>
    <w:rsid w:val="00350151"/>
    <w:rsid w:val="003B3858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B6A56"/>
    <w:rsid w:val="008E3918"/>
    <w:rsid w:val="0091530C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27468F5D</Template>
  <TotalTime>95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5</cp:revision>
  <cp:lastPrinted>2024-02-02T07:52:00Z</cp:lastPrinted>
  <dcterms:created xsi:type="dcterms:W3CDTF">2024-02-21T19:53:00Z</dcterms:created>
  <dcterms:modified xsi:type="dcterms:W3CDTF">2024-02-23T07:40:00Z</dcterms:modified>
</cp:coreProperties>
</file>