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8A0254E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348BF249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7th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February</w:t>
      </w:r>
    </w:p>
    <w:p w14:paraId="29E74DDB" w14:textId="1B713F88" w:rsidR="003B3858" w:rsidRPr="00DA3545" w:rsidRDefault="009B76C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7383CBA">
                <wp:simplePos x="0" y="0"/>
                <wp:positionH relativeFrom="column">
                  <wp:posOffset>-163499</wp:posOffset>
                </wp:positionH>
                <wp:positionV relativeFrom="paragraph">
                  <wp:posOffset>64963</wp:posOffset>
                </wp:positionV>
                <wp:extent cx="2857500" cy="260794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607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4DD9CCBA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Year 5 have had a 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busy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week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We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have 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enjoyed are RSE lessons with Hettie this week. The children were brilliant in all of these lessons. We also loved sculpting our canopic jars out of clay</w:t>
                            </w:r>
                            <w:r w:rsidR="00495847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,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ready to paint next week.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5.1pt;width:225pt;height:2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4DD9CCBA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Year 5 have had a 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busy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week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We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have 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enjoyed are RSE lessons with Hettie this week. The children were brilliant in all of these lessons. We also loved sculpting our canopic jars out of clay</w:t>
                      </w:r>
                      <w:r w:rsidR="00495847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,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ready to paint next week.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3DB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E6E9FB5">
                <wp:simplePos x="0" y="0"/>
                <wp:positionH relativeFrom="column">
                  <wp:posOffset>2714873</wp:posOffset>
                </wp:positionH>
                <wp:positionV relativeFrom="paragraph">
                  <wp:posOffset>64963</wp:posOffset>
                </wp:positionV>
                <wp:extent cx="3793490" cy="2608028"/>
                <wp:effectExtent l="0" t="0" r="1651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8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6B4C56F7" w:rsidR="00950283" w:rsidRPr="00950283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will be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continuing with </w:t>
                            </w: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division.</w:t>
                            </w:r>
                          </w:p>
                          <w:p w14:paraId="2658B100" w14:textId="4B89A748" w:rsidR="00950283" w:rsidRPr="00950283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writing a report about the Ancient Egyptians.</w:t>
                            </w: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0DE2111C" w14:textId="25AA1B6B" w:rsidR="007E5C2F" w:rsidRPr="00976D00" w:rsidRDefault="00976D0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976D00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No swimming </w:t>
                            </w:r>
                            <w:r w:rsidR="00495847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o</w:t>
                            </w:r>
                            <w:r w:rsidRPr="00976D00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n Thursday.</w:t>
                            </w:r>
                          </w:p>
                          <w:p w14:paraId="4A942446" w14:textId="07A7B119" w:rsidR="00976D00" w:rsidRPr="00976D00" w:rsidRDefault="00976D0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CC52A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>Friendship Disco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– Wednesday 7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1.15- 1.45</w:t>
                            </w:r>
                          </w:p>
                          <w:p w14:paraId="4741D104" w14:textId="168D9328" w:rsidR="00976D00" w:rsidRPr="00976D00" w:rsidRDefault="00976D0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CC52A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>Rock Day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Thursday 8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. C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hildren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to dress up for this. Please see the newsletter for more information.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5pt;margin-top:5.1pt;width:298.7pt;height:20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" fillcolor="white [3201]" strokeweight=".5pt">
                <v:textbox>
                  <w:txbxContent>
                    <w:p w14:paraId="1FFBA781" w14:textId="4F2DAD28" w:rsidR="00976D00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4978A544" w14:textId="6B4C56F7" w:rsidR="00950283" w:rsidRPr="00950283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will be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continuing with </w:t>
                      </w: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division.</w:t>
                      </w:r>
                    </w:p>
                    <w:p w14:paraId="2658B100" w14:textId="4B89A748" w:rsidR="00950283" w:rsidRPr="00950283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writing a report about the Ancient Egyptians.</w:t>
                      </w: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0DE2111C" w14:textId="25AA1B6B" w:rsidR="007E5C2F" w:rsidRPr="00976D00" w:rsidRDefault="00976D0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</w:pPr>
                      <w:r w:rsidRPr="00976D00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No swimming </w:t>
                      </w:r>
                      <w:r w:rsidR="00495847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o</w:t>
                      </w:r>
                      <w:r w:rsidRPr="00976D00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n Thursday.</w:t>
                      </w:r>
                    </w:p>
                    <w:p w14:paraId="4A942446" w14:textId="07A7B119" w:rsidR="00976D00" w:rsidRPr="00976D00" w:rsidRDefault="00976D0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  <w:r w:rsidRPr="00CC52A6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>Friendship Disco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– Wednesday 7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1.15- 1.45</w:t>
                      </w:r>
                    </w:p>
                    <w:p w14:paraId="4741D104" w14:textId="168D9328" w:rsidR="00976D00" w:rsidRPr="00976D00" w:rsidRDefault="00976D0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  <w:r w:rsidRPr="00CC52A6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>Rock Day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Thursday 8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. C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hildren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to dress up for this. Please see the newsletter for more information.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68F6229B" w14:textId="5CA7218B" w:rsidR="00950283" w:rsidRDefault="00950283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E93288E" w14:textId="77777777" w:rsid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0E878550" w:rsidR="00950283" w:rsidRP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6EEA000" wp14:editId="4A1857C0">
                <wp:simplePos x="0" y="0"/>
                <wp:positionH relativeFrom="margin">
                  <wp:posOffset>6044432</wp:posOffset>
                </wp:positionH>
                <wp:positionV relativeFrom="paragraph">
                  <wp:posOffset>188595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D5CF75" id="Rectangle 2" o:spid="_x0000_s1026" style="position:absolute;margin-left:475.95pt;margin-top:14.85pt;width:26.5pt;height:23.85pt;z-index:-251624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DMcg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" filled="f" strokecolor="windowText" strokeweight="2.25pt">
                <w10:wrap type="tight" anchorx="margin"/>
              </v:rect>
            </w:pict>
          </mc:Fallback>
        </mc:AlternateContent>
      </w:r>
      <w:r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205DE107" w14:textId="19247F29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bookmarkStart w:id="0" w:name="_GoBack"/>
      <w:bookmarkEnd w:id="0"/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63A97665" w14:textId="77777777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41E4B38" w14:textId="77777777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7C00B289" w14:textId="772FE983" w:rsidR="00A327AD" w:rsidRPr="00A327AD" w:rsidRDefault="00976D00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History</w:t>
      </w:r>
      <w:r w:rsidR="00F92B1C"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F92B1C"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7D4F62C2" w14:textId="11D769CC" w:rsidR="009B76CB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976D00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choose </w:t>
      </w:r>
      <w:r w:rsidR="00950283">
        <w:rPr>
          <w:rFonts w:ascii="XCCW Joined 7a" w:hAnsi="XCCW Joined 7a" w:cs="Arial"/>
          <w:noProof/>
          <w:sz w:val="20"/>
          <w:szCs w:val="20"/>
          <w:lang w:eastAsia="en-GB"/>
        </w:rPr>
        <w:t>1</w:t>
      </w:r>
      <w:r w:rsidR="00976D00">
        <w:rPr>
          <w:rFonts w:ascii="XCCW Joined 7a" w:hAnsi="XCCW Joined 7a" w:cs="Arial"/>
          <w:noProof/>
          <w:sz w:val="20"/>
          <w:szCs w:val="20"/>
          <w:lang w:eastAsia="en-GB"/>
        </w:rPr>
        <w:t xml:space="preserve"> choice from your </w:t>
      </w:r>
      <w:r w:rsidR="00950283">
        <w:rPr>
          <w:rFonts w:ascii="XCCW Joined 7a" w:hAnsi="XCCW Joined 7a" w:cs="Arial"/>
          <w:noProof/>
          <w:sz w:val="20"/>
          <w:szCs w:val="20"/>
          <w:lang w:eastAsia="en-GB"/>
        </w:rPr>
        <w:t xml:space="preserve">Ancient Egypt </w:t>
      </w:r>
      <w:r w:rsidR="00976D00">
        <w:rPr>
          <w:rFonts w:ascii="XCCW Joined 7a" w:hAnsi="XCCW Joined 7a" w:cs="Arial"/>
          <w:noProof/>
          <w:sz w:val="20"/>
          <w:szCs w:val="20"/>
          <w:lang w:eastAsia="en-GB"/>
        </w:rPr>
        <w:t>Homework Choice</w:t>
      </w:r>
      <w:r w:rsidR="00950283">
        <w:rPr>
          <w:rFonts w:ascii="XCCW Joined 7a" w:hAnsi="XCCW Joined 7a" w:cs="Arial"/>
          <w:noProof/>
          <w:sz w:val="20"/>
          <w:szCs w:val="20"/>
          <w:lang w:eastAsia="en-GB"/>
        </w:rPr>
        <w:t xml:space="preserve"> Grid. If you would like to do more, please do!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E2E4498" w14:textId="001C52E8" w:rsidR="00DA6118" w:rsidRPr="00950283" w:rsidRDefault="009B76CB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04F7E49" w14:textId="6F15D17E" w:rsidR="000F5EB2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3312D499" w14:textId="27F357B3" w:rsidR="00950283" w:rsidRDefault="00950283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77777777" w:rsidR="00950283" w:rsidRPr="00093054" w:rsidRDefault="00950283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92A88"/>
    <w:rsid w:val="00F92B1C"/>
    <w:rsid w:val="00F9393B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B1C62D04</Template>
  <TotalTime>238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6</cp:revision>
  <cp:lastPrinted>2024-02-02T07:52:00Z</cp:lastPrinted>
  <dcterms:created xsi:type="dcterms:W3CDTF">2024-02-01T19:09:00Z</dcterms:created>
  <dcterms:modified xsi:type="dcterms:W3CDTF">2024-02-02T15:53:00Z</dcterms:modified>
</cp:coreProperties>
</file>