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34977813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D917F4">
        <w:rPr>
          <w:rFonts w:ascii="XCCW Joined 7a" w:hAnsi="XCCW Joined 7a" w:cs="Arial"/>
          <w:szCs w:val="20"/>
          <w:u w:val="single"/>
        </w:rPr>
        <w:t>1</w:t>
      </w:r>
      <w:r w:rsidR="00D34F00">
        <w:rPr>
          <w:rFonts w:ascii="XCCW Joined 7a" w:hAnsi="XCCW Joined 7a" w:cs="Arial"/>
          <w:szCs w:val="20"/>
          <w:u w:val="single"/>
        </w:rPr>
        <w:t>8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8939BA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2CCDC848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D34F00">
        <w:rPr>
          <w:rFonts w:ascii="XCCW Joined 7a" w:hAnsi="XCCW Joined 7a" w:cs="Arial"/>
          <w:b/>
          <w:color w:val="FF0000"/>
          <w:szCs w:val="20"/>
          <w:u w:val="single"/>
        </w:rPr>
        <w:t>24</w:t>
      </w:r>
      <w:proofErr w:type="gramStart"/>
      <w:r w:rsidR="007E5C2F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 xml:space="preserve">th </w:t>
      </w:r>
      <w:r w:rsidR="007E5C2F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2B078A">
        <w:rPr>
          <w:rFonts w:ascii="XCCW Joined 7a" w:hAnsi="XCCW Joined 7a" w:cs="Arial"/>
          <w:b/>
          <w:color w:val="FF0000"/>
          <w:szCs w:val="20"/>
          <w:u w:val="single"/>
        </w:rPr>
        <w:t>January</w:t>
      </w:r>
      <w:proofErr w:type="gramEnd"/>
      <w:r w:rsidR="002B07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26A92A06" w:rsidR="003B3858" w:rsidRPr="00DA3545" w:rsidRDefault="00D273DB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8676812">
                <wp:simplePos x="0" y="0"/>
                <wp:positionH relativeFrom="column">
                  <wp:posOffset>2714226</wp:posOffset>
                </wp:positionH>
                <wp:positionV relativeFrom="paragraph">
                  <wp:posOffset>66351</wp:posOffset>
                </wp:positionV>
                <wp:extent cx="3793490" cy="2498090"/>
                <wp:effectExtent l="0" t="0" r="1651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9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439AA157" w:rsidR="00A76F98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29992EC6" w14:textId="76B0A2AA" w:rsidR="008939BA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maths, we will be </w:t>
                            </w:r>
                            <w:r w:rsidR="00055418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moving onto our multiplication and division unit</w:t>
                            </w:r>
                          </w:p>
                          <w:p w14:paraId="6D5FB062" w14:textId="3424A174" w:rsidR="008939BA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English, we will be </w:t>
                            </w:r>
                            <w:r w:rsidR="00055418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writing our own story 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from </w:t>
                            </w:r>
                            <w:r w:rsidR="00C372D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another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culture </w:t>
                            </w:r>
                          </w:p>
                          <w:p w14:paraId="0DE2111C" w14:textId="1E2C6E89" w:rsidR="007E5C2F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Calibri"/>
                                <w:sz w:val="20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Swimming every Thursday. Please ensure that children come to school with their swimming bag. </w:t>
                            </w:r>
                          </w:p>
                          <w:p w14:paraId="74F0D3B9" w14:textId="2B6DA019" w:rsidR="00F9393B" w:rsidRPr="00D273DB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>Monday 29</w:t>
                            </w: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 xml:space="preserve"> January</w:t>
                            </w:r>
                            <w:r w:rsidR="00E36905"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 xml:space="preserve"> -</w:t>
                            </w: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 xml:space="preserve"> Thursday 1</w:t>
                            </w: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  <w:vertAlign w:val="superscript"/>
                              </w:rPr>
                              <w:t>st</w:t>
                            </w: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 xml:space="preserve"> February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 RSE lesson</w:t>
                            </w:r>
                            <w:r w:rsidR="00C64EE0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>s</w:t>
                            </w:r>
                            <w:r w:rsidR="00E36905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 each day</w:t>
                            </w:r>
                            <w:r w:rsidR="008939BA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>.</w:t>
                            </w: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pt;margin-top:5.2pt;width:298.7pt;height:19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" fillcolor="white [3201]" strokeweight=".5pt">
                <v:textbox>
                  <w:txbxContent>
                    <w:p w14:paraId="445AE76D" w14:textId="439AA157" w:rsidR="00A76F98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29992EC6" w14:textId="76B0A2AA" w:rsidR="008939BA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maths, we will be </w:t>
                      </w:r>
                      <w:r w:rsidR="00055418"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moving onto our multiplication and division unit</w:t>
                      </w:r>
                    </w:p>
                    <w:p w14:paraId="6D5FB062" w14:textId="3424A174" w:rsidR="008939BA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English, we will be </w:t>
                      </w:r>
                      <w:r w:rsidR="00055418"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writing our own story 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from </w:t>
                      </w:r>
                      <w:r w:rsidR="00C372D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another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culture </w:t>
                      </w:r>
                    </w:p>
                    <w:p w14:paraId="0DE2111C" w14:textId="1E2C6E89" w:rsidR="007E5C2F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Calibri"/>
                          <w:sz w:val="20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 xml:space="preserve">Swimming every Thursday. Please ensure that children come to school with their swimming bag. </w:t>
                      </w:r>
                    </w:p>
                    <w:p w14:paraId="74F0D3B9" w14:textId="2B6DA019" w:rsidR="00F9393B" w:rsidRPr="00D273DB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>Monday 29</w:t>
                      </w: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 xml:space="preserve"> January</w:t>
                      </w:r>
                      <w:r w:rsidR="00E36905"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 xml:space="preserve"> -</w:t>
                      </w: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 xml:space="preserve"> Thursday 1</w:t>
                      </w: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  <w:vertAlign w:val="superscript"/>
                        </w:rPr>
                        <w:t>st</w:t>
                      </w: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 xml:space="preserve"> February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 RSE lesson</w:t>
                      </w:r>
                      <w:r w:rsidR="00C64EE0" w:rsidRPr="00D273DB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>s</w:t>
                      </w:r>
                      <w:r w:rsidR="00E36905" w:rsidRPr="00D273DB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 each day</w:t>
                      </w:r>
                      <w:r w:rsidR="008939BA" w:rsidRPr="00D273DB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>.</w:t>
                      </w: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C5272C9">
                <wp:simplePos x="0" y="0"/>
                <wp:positionH relativeFrom="column">
                  <wp:posOffset>-167197</wp:posOffset>
                </wp:positionH>
                <wp:positionV relativeFrom="paragraph">
                  <wp:posOffset>66349</wp:posOffset>
                </wp:positionV>
                <wp:extent cx="2857500" cy="2498651"/>
                <wp:effectExtent l="0" t="0" r="1905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869A3C" w14:textId="4E94B2DC" w:rsidR="00A327AD" w:rsidRPr="00D273DB" w:rsidRDefault="00D273DB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Year 5 have had a great second week back. We finished our maths fraction unit, enjoyed exploring an exciting animation from another culture and had yet another successful trip swimming!</w:t>
                            </w:r>
                            <w:r w:rsidR="008939BA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15pt;margin-top:5.2pt;width:225pt;height:19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869A3C" w14:textId="4E94B2DC" w:rsidR="00A327AD" w:rsidRPr="00D273DB" w:rsidRDefault="00D273DB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Year 5 have had a great second week back. We finished our maths fraction unit, enjoyed exploring an exciting animation from another culture and had yet another successful trip swimming!</w:t>
                      </w:r>
                      <w:r w:rsidR="008939BA"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2CEBB24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7C00B289" w14:textId="659A6CF9" w:rsidR="00A327AD" w:rsidRPr="00A327AD" w:rsidRDefault="00F92B1C" w:rsidP="00EB19C5">
      <w:pPr>
        <w:pStyle w:val="NoSpacing"/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</w:pPr>
      <w:r w:rsidRPr="00A327AD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A327AD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t xml:space="preserve"> </w:t>
      </w:r>
    </w:p>
    <w:p w14:paraId="1F150722" w14:textId="2B632FB7" w:rsidR="00A327AD" w:rsidRDefault="00A327AD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79C8AA1">
                <wp:simplePos x="0" y="0"/>
                <wp:positionH relativeFrom="column">
                  <wp:posOffset>6038835</wp:posOffset>
                </wp:positionH>
                <wp:positionV relativeFrom="paragraph">
                  <wp:posOffset>27187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6FF9F5" id="Rectangle 8" o:spid="_x0000_s1026" style="position:absolute;margin-left:475.5pt;margin-top:2.1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093054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D34F00">
        <w:rPr>
          <w:rFonts w:ascii="XCCW Joined 7a" w:hAnsi="XCCW Joined 7a" w:cs="Arial"/>
          <w:noProof/>
          <w:sz w:val="20"/>
          <w:szCs w:val="20"/>
          <w:lang w:eastAsia="en-GB"/>
        </w:rPr>
        <w:t xml:space="preserve">spend some time this week on </w:t>
      </w:r>
      <w:r w:rsidR="00D34F00" w:rsidRPr="00D34F00">
        <w:rPr>
          <w:rFonts w:ascii="XCCW Joined 7a" w:hAnsi="XCCW Joined 7a" w:cs="Arial"/>
          <w:b/>
          <w:noProof/>
          <w:sz w:val="20"/>
          <w:szCs w:val="20"/>
          <w:lang w:eastAsia="en-GB"/>
        </w:rPr>
        <w:t>TTRS</w:t>
      </w:r>
      <w:r w:rsidR="00D34F00">
        <w:rPr>
          <w:rFonts w:ascii="XCCW Joined 7a" w:hAnsi="XCCW Joined 7a" w:cs="Arial"/>
          <w:noProof/>
          <w:sz w:val="20"/>
          <w:szCs w:val="20"/>
          <w:lang w:eastAsia="en-GB"/>
        </w:rPr>
        <w:t xml:space="preserve"> to speed up your multiplication and division recall. We have set up a battle – Teachers vs Y5! This battle ends on Thursday 25</w:t>
      </w:r>
      <w:r w:rsidR="00D34F00" w:rsidRPr="00D34F00">
        <w:rPr>
          <w:rFonts w:ascii="XCCW Joined 7a" w:hAnsi="XCCW Joined 7a" w:cs="Arial"/>
          <w:noProof/>
          <w:sz w:val="20"/>
          <w:szCs w:val="20"/>
          <w:vertAlign w:val="superscript"/>
          <w:lang w:eastAsia="en-GB"/>
        </w:rPr>
        <w:t>th</w:t>
      </w:r>
      <w:r w:rsidR="00D34F00">
        <w:rPr>
          <w:rFonts w:ascii="XCCW Joined 7a" w:hAnsi="XCCW Joined 7a" w:cs="Arial"/>
          <w:noProof/>
          <w:sz w:val="20"/>
          <w:szCs w:val="20"/>
          <w:lang w:eastAsia="en-GB"/>
        </w:rPr>
        <w:t xml:space="preserve">. </w:t>
      </w:r>
    </w:p>
    <w:p w14:paraId="0C924351" w14:textId="622D2043" w:rsidR="00093054" w:rsidRDefault="00093054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C9701F4" w14:textId="7E1E96BC" w:rsidR="00F92A88" w:rsidRDefault="00F92A88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English – grammar</w:t>
      </w:r>
    </w:p>
    <w:p w14:paraId="62042A40" w14:textId="674CB596" w:rsidR="00093054" w:rsidRPr="00055418" w:rsidRDefault="00093054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055418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488C2458" wp14:editId="26C93729">
                <wp:simplePos x="0" y="0"/>
                <wp:positionH relativeFrom="column">
                  <wp:posOffset>6056415</wp:posOffset>
                </wp:positionH>
                <wp:positionV relativeFrom="paragraph">
                  <wp:posOffset>30249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3A148" id="Rectangle 1" o:spid="_x0000_s1026" style="position:absolute;margin-left:476.9pt;margin-top:2.4pt;width:26.5pt;height:23.85pt;z-index:-251626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F92A88" w:rsidRPr="00055418">
        <w:rPr>
          <w:rFonts w:ascii="XCCW Joined 7a" w:hAnsi="XCCW Joined 7a" w:cs="Arial"/>
          <w:noProof/>
          <w:sz w:val="20"/>
          <w:szCs w:val="20"/>
          <w:lang w:eastAsia="en-GB"/>
        </w:rPr>
        <w:t>Please comp</w:t>
      </w:r>
      <w:r w:rsidR="00055418" w:rsidRPr="00055418">
        <w:rPr>
          <w:rFonts w:ascii="XCCW Joined 7a" w:hAnsi="XCCW Joined 7a" w:cs="Arial"/>
          <w:noProof/>
          <w:sz w:val="20"/>
          <w:szCs w:val="20"/>
          <w:lang w:eastAsia="en-GB"/>
        </w:rPr>
        <w:t>lete the grammar assignment set on spag</w:t>
      </w:r>
      <w:r w:rsidR="00C372DC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055418" w:rsidRPr="00055418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com. </w:t>
      </w:r>
      <w:r w:rsidR="00055418">
        <w:rPr>
          <w:rFonts w:ascii="XCCW Joined 7a" w:hAnsi="XCCW Joined 7a" w:cs="Arial"/>
          <w:noProof/>
          <w:sz w:val="20"/>
          <w:szCs w:val="20"/>
          <w:lang w:eastAsia="en-GB"/>
        </w:rPr>
        <w:t>There are 25 questions that focus on a variety of Y5 grammar skills. Please contact Mrs Ibison or Mrs Cooper if you are having difficulities logging in</w:t>
      </w:r>
      <w:r w:rsidR="00C372DC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05541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3E2E4498" w14:textId="452D4ADD" w:rsidR="00DA6118" w:rsidRDefault="00DA61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04F7E49" w14:textId="406F06B4" w:rsidR="000F5EB2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  <w:bookmarkStart w:id="0" w:name="_GoBack"/>
      <w:bookmarkEnd w:id="0"/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8B35402" w:rsidR="00950B3E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5624"/>
    <w:rsid w:val="002B078A"/>
    <w:rsid w:val="002F2B2F"/>
    <w:rsid w:val="00302613"/>
    <w:rsid w:val="00322444"/>
    <w:rsid w:val="00350151"/>
    <w:rsid w:val="003B3858"/>
    <w:rsid w:val="003B6B8F"/>
    <w:rsid w:val="0040417A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E3918"/>
    <w:rsid w:val="0091530C"/>
    <w:rsid w:val="009408FC"/>
    <w:rsid w:val="00950B3E"/>
    <w:rsid w:val="00983247"/>
    <w:rsid w:val="00987296"/>
    <w:rsid w:val="00995AB5"/>
    <w:rsid w:val="009B4FEA"/>
    <w:rsid w:val="009C0F9A"/>
    <w:rsid w:val="009C1691"/>
    <w:rsid w:val="009E05B8"/>
    <w:rsid w:val="009F1E93"/>
    <w:rsid w:val="00A0698A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372DC"/>
    <w:rsid w:val="00C52885"/>
    <w:rsid w:val="00C64EE0"/>
    <w:rsid w:val="00C65268"/>
    <w:rsid w:val="00C91ADE"/>
    <w:rsid w:val="00CB605E"/>
    <w:rsid w:val="00CC1224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92A88"/>
    <w:rsid w:val="00F92B1C"/>
    <w:rsid w:val="00F9393B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B43192FE</Template>
  <TotalTime>121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5</cp:revision>
  <cp:lastPrinted>2024-01-19T07:49:00Z</cp:lastPrinted>
  <dcterms:created xsi:type="dcterms:W3CDTF">2024-01-18T16:27:00Z</dcterms:created>
  <dcterms:modified xsi:type="dcterms:W3CDTF">2024-01-19T16:11:00Z</dcterms:modified>
</cp:coreProperties>
</file>