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4B25309A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D917F4">
        <w:rPr>
          <w:rFonts w:ascii="XCCW Joined 7a" w:hAnsi="XCCW Joined 7a" w:cs="Arial"/>
          <w:szCs w:val="20"/>
          <w:u w:val="single"/>
        </w:rPr>
        <w:t>1</w:t>
      </w:r>
      <w:r w:rsidR="008939BA">
        <w:rPr>
          <w:rFonts w:ascii="XCCW Joined 7a" w:hAnsi="XCCW Joined 7a" w:cs="Arial"/>
          <w:szCs w:val="20"/>
          <w:u w:val="single"/>
        </w:rPr>
        <w:t>2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8939BA">
        <w:rPr>
          <w:rFonts w:ascii="XCCW Joined 7a" w:hAnsi="XCCW Joined 7a" w:cs="Arial"/>
          <w:szCs w:val="20"/>
          <w:u w:val="single"/>
        </w:rPr>
        <w:t>1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8939BA">
        <w:rPr>
          <w:rFonts w:ascii="XCCW Joined 7a" w:hAnsi="XCCW Joined 7a" w:cs="Arial"/>
          <w:szCs w:val="20"/>
          <w:u w:val="single"/>
        </w:rPr>
        <w:t>4</w:t>
      </w:r>
    </w:p>
    <w:p w14:paraId="0B9AA8A4" w14:textId="72CA97EA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Pr="00995AB5">
        <w:rPr>
          <w:rFonts w:ascii="XCCW Joined 7a" w:hAnsi="XCCW Joined 7a" w:cs="Arial"/>
          <w:b/>
          <w:color w:val="FF0000"/>
          <w:szCs w:val="20"/>
          <w:u w:val="single"/>
        </w:rPr>
        <w:t>Wednesday</w:t>
      </w:r>
      <w:r w:rsidR="00F50C7A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8939BA">
        <w:rPr>
          <w:rFonts w:ascii="XCCW Joined 7a" w:hAnsi="XCCW Joined 7a" w:cs="Arial"/>
          <w:b/>
          <w:color w:val="FF0000"/>
          <w:szCs w:val="20"/>
          <w:u w:val="single"/>
        </w:rPr>
        <w:t>17</w:t>
      </w:r>
      <w:proofErr w:type="gramStart"/>
      <w:r w:rsidR="007E5C2F">
        <w:rPr>
          <w:rFonts w:ascii="XCCW Joined 7a" w:hAnsi="XCCW Joined 7a" w:cs="Arial"/>
          <w:b/>
          <w:color w:val="FF0000"/>
          <w:szCs w:val="20"/>
          <w:u w:val="single"/>
          <w:vertAlign w:val="superscript"/>
        </w:rPr>
        <w:t xml:space="preserve">th </w:t>
      </w:r>
      <w:r w:rsidR="007E5C2F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2B078A">
        <w:rPr>
          <w:rFonts w:ascii="XCCW Joined 7a" w:hAnsi="XCCW Joined 7a" w:cs="Arial"/>
          <w:b/>
          <w:color w:val="FF0000"/>
          <w:szCs w:val="20"/>
          <w:u w:val="single"/>
        </w:rPr>
        <w:t>January</w:t>
      </w:r>
      <w:proofErr w:type="gramEnd"/>
      <w:r w:rsidR="002B078A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</w:p>
    <w:p w14:paraId="29E74DDB" w14:textId="741CE929" w:rsidR="003B3858" w:rsidRPr="00DA3545" w:rsidRDefault="00093054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5206C75">
                <wp:simplePos x="0" y="0"/>
                <wp:positionH relativeFrom="column">
                  <wp:posOffset>2719146</wp:posOffset>
                </wp:positionH>
                <wp:positionV relativeFrom="paragraph">
                  <wp:posOffset>65557</wp:posOffset>
                </wp:positionV>
                <wp:extent cx="3793490" cy="3359785"/>
                <wp:effectExtent l="0" t="0" r="16510" b="120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3359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439AA157" w:rsidR="00A76F98" w:rsidRDefault="008939BA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</w:t>
                            </w:r>
                            <w:r w:rsidR="00F1342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…</w:t>
                            </w:r>
                          </w:p>
                          <w:p w14:paraId="29992EC6" w14:textId="784F6D81" w:rsidR="008939BA" w:rsidRPr="008939BA" w:rsidRDefault="008939BA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8939B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In maths, we will be continuing to learn about fractions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6D5FB062" w14:textId="40446B89" w:rsidR="008939BA" w:rsidRPr="008939BA" w:rsidRDefault="008939BA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8939B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In English, we will be exploring more stories from other cultures and planning our own. </w:t>
                            </w:r>
                          </w:p>
                          <w:p w14:paraId="0DE2111C" w14:textId="1E2C6E89" w:rsidR="007E5C2F" w:rsidRPr="008939BA" w:rsidRDefault="008939BA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8939BA">
                              <w:rPr>
                                <w:rFonts w:ascii="XCCW Joined 7a" w:hAnsi="XCCW Joined 7a" w:cs="Calibri"/>
                                <w:sz w:val="18"/>
                                <w:szCs w:val="18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Swimming every Thursday. Please ensure that children come to school with their swimming bag. </w:t>
                            </w:r>
                          </w:p>
                          <w:p w14:paraId="0CE92941" w14:textId="464731D7" w:rsidR="008939BA" w:rsidRPr="008939BA" w:rsidRDefault="008939BA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8939B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New value – friendship. Please bring in items to share in class worship next week. This could be a poem, prayer, object etc. </w:t>
                            </w:r>
                          </w:p>
                          <w:p w14:paraId="072D3AC7" w14:textId="1A28D485" w:rsidR="00F9393B" w:rsidRPr="008939BA" w:rsidRDefault="00F9393B" w:rsidP="00F9393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8939BA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January 18</w:t>
                            </w:r>
                            <w:r w:rsidRPr="008939BA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Pr="008939BA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5.30pm</w:t>
                            </w:r>
                            <w:r w:rsidRPr="008939B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 online RSE information meeting</w:t>
                            </w:r>
                            <w:r w:rsidR="008939B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>.</w:t>
                            </w:r>
                          </w:p>
                          <w:p w14:paraId="74F0D3B9" w14:textId="2B6DA019" w:rsidR="00F9393B" w:rsidRPr="008939BA" w:rsidRDefault="00F9393B" w:rsidP="00F9393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8939BA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Monday 29</w:t>
                            </w:r>
                            <w:r w:rsidRPr="008939BA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Pr="008939BA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January</w:t>
                            </w:r>
                            <w:r w:rsidR="00E36905" w:rsidRPr="008939BA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-</w:t>
                            </w:r>
                            <w:r w:rsidRPr="008939BA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Thursday 1</w:t>
                            </w:r>
                            <w:r w:rsidRPr="008939BA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  <w:vertAlign w:val="superscript"/>
                              </w:rPr>
                              <w:t>st</w:t>
                            </w:r>
                            <w:r w:rsidRPr="008939BA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February</w:t>
                            </w:r>
                            <w:r w:rsidRPr="008939B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 RSE lesson</w:t>
                            </w:r>
                            <w:r w:rsidR="00C64EE0" w:rsidRPr="008939B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>s</w:t>
                            </w:r>
                            <w:r w:rsidR="00E36905" w:rsidRPr="008939B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 each day</w:t>
                            </w:r>
                            <w:r w:rsidR="008939B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>.</w:t>
                            </w:r>
                          </w:p>
                          <w:p w14:paraId="086F2FE4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62B9EE26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AD07BD">
                              <w:rPr>
                                <w:rFonts w:ascii="New serif" w:eastAsia="Times New Roman" w:hAnsi="New serif" w:cs="Times New Roman"/>
                                <w:b/>
                                <w:bCs/>
                                <w:color w:val="242424"/>
                                <w:sz w:val="24"/>
                                <w:szCs w:val="24"/>
                                <w:bdr w:val="none" w:sz="0" w:space="0" w:color="auto" w:frame="1"/>
                                <w:lang w:eastAsia="en-GB"/>
                              </w:rPr>
                              <w:t>. </w:t>
                            </w: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1pt;margin-top:5.15pt;width:298.7pt;height:264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" fillcolor="white [3201]" strokeweight=".5pt">
                <v:textbox>
                  <w:txbxContent>
                    <w:p w14:paraId="445AE76D" w14:textId="439AA157" w:rsidR="00A76F98" w:rsidRDefault="008939BA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</w:t>
                      </w:r>
                      <w:r w:rsidR="00F1342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…</w:t>
                      </w:r>
                    </w:p>
                    <w:p w14:paraId="29992EC6" w14:textId="784F6D81" w:rsidR="008939BA" w:rsidRPr="008939BA" w:rsidRDefault="008939BA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8939B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In maths, we will be continuing to learn about fractions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.</w:t>
                      </w:r>
                    </w:p>
                    <w:p w14:paraId="6D5FB062" w14:textId="40446B89" w:rsidR="008939BA" w:rsidRPr="008939BA" w:rsidRDefault="008939BA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8939B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In English, we will be exploring more stories from other cultures and planning our own. </w:t>
                      </w:r>
                    </w:p>
                    <w:p w14:paraId="0DE2111C" w14:textId="1E2C6E89" w:rsidR="007E5C2F" w:rsidRPr="008939BA" w:rsidRDefault="008939BA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</w:pPr>
                      <w:r w:rsidRPr="008939BA">
                        <w:rPr>
                          <w:rFonts w:ascii="XCCW Joined 7a" w:hAnsi="XCCW Joined 7a" w:cs="Calibri"/>
                          <w:sz w:val="18"/>
                          <w:szCs w:val="18"/>
                          <w:bdr w:val="none" w:sz="0" w:space="0" w:color="auto" w:frame="1"/>
                          <w:shd w:val="clear" w:color="auto" w:fill="FFFFFF"/>
                        </w:rPr>
                        <w:t xml:space="preserve">Swimming every Thursday. Please ensure that children come to school with their swimming bag. </w:t>
                      </w:r>
                    </w:p>
                    <w:p w14:paraId="0CE92941" w14:textId="464731D7" w:rsidR="008939BA" w:rsidRPr="008939BA" w:rsidRDefault="008939BA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8939B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New value – friendship. Please bring in items to share in class worship next week. This could be a poem, prayer, object etc. </w:t>
                      </w:r>
                    </w:p>
                    <w:p w14:paraId="072D3AC7" w14:textId="1A28D485" w:rsidR="00F9393B" w:rsidRPr="008939BA" w:rsidRDefault="00F9393B" w:rsidP="00F9393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</w:pPr>
                      <w:r w:rsidRPr="008939BA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January 18</w:t>
                      </w:r>
                      <w:r w:rsidRPr="008939BA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  <w:vertAlign w:val="superscript"/>
                        </w:rPr>
                        <w:t>th</w:t>
                      </w:r>
                      <w:r w:rsidRPr="008939BA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 xml:space="preserve"> 5.30pm</w:t>
                      </w:r>
                      <w:r w:rsidRPr="008939BA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 online RSE information meeting</w:t>
                      </w:r>
                      <w:r w:rsidR="008939BA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>.</w:t>
                      </w:r>
                    </w:p>
                    <w:p w14:paraId="74F0D3B9" w14:textId="2B6DA019" w:rsidR="00F9393B" w:rsidRPr="008939BA" w:rsidRDefault="00F9393B" w:rsidP="00F9393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</w:pPr>
                      <w:r w:rsidRPr="008939BA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Monday 29</w:t>
                      </w:r>
                      <w:r w:rsidRPr="008939BA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  <w:vertAlign w:val="superscript"/>
                        </w:rPr>
                        <w:t>th</w:t>
                      </w:r>
                      <w:r w:rsidRPr="008939BA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 xml:space="preserve"> January</w:t>
                      </w:r>
                      <w:r w:rsidR="00E36905" w:rsidRPr="008939BA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 xml:space="preserve"> -</w:t>
                      </w:r>
                      <w:r w:rsidRPr="008939BA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 xml:space="preserve"> Thursday 1</w:t>
                      </w:r>
                      <w:r w:rsidRPr="008939BA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  <w:vertAlign w:val="superscript"/>
                        </w:rPr>
                        <w:t>st</w:t>
                      </w:r>
                      <w:r w:rsidRPr="008939BA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 xml:space="preserve"> February</w:t>
                      </w:r>
                      <w:r w:rsidRPr="008939BA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 RSE lesson</w:t>
                      </w:r>
                      <w:r w:rsidR="00C64EE0" w:rsidRPr="008939BA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>s</w:t>
                      </w:r>
                      <w:r w:rsidR="00E36905" w:rsidRPr="008939BA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 each day</w:t>
                      </w:r>
                      <w:r w:rsidR="008939BA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>.</w:t>
                      </w:r>
                    </w:p>
                    <w:p w14:paraId="086F2FE4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62B9EE26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  <w:r w:rsidRPr="00AD07BD">
                        <w:rPr>
                          <w:rFonts w:ascii="New serif" w:eastAsia="Times New Roman" w:hAnsi="New serif" w:cs="Times New Roman"/>
                          <w:b/>
                          <w:bCs/>
                          <w:color w:val="242424"/>
                          <w:sz w:val="24"/>
                          <w:szCs w:val="24"/>
                          <w:bdr w:val="none" w:sz="0" w:space="0" w:color="auto" w:frame="1"/>
                          <w:lang w:eastAsia="en-GB"/>
                        </w:rPr>
                        <w:t>. </w:t>
                      </w: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939BA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905CB7B">
                <wp:simplePos x="0" y="0"/>
                <wp:positionH relativeFrom="column">
                  <wp:posOffset>-167197</wp:posOffset>
                </wp:positionH>
                <wp:positionV relativeFrom="paragraph">
                  <wp:posOffset>66350</wp:posOffset>
                </wp:positionV>
                <wp:extent cx="2857500" cy="3359888"/>
                <wp:effectExtent l="0" t="0" r="19050" b="1206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33598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0F38D" w14:textId="77777777" w:rsidR="001E5A83" w:rsidRDefault="00A76F98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9869A3C" w14:textId="3042C147" w:rsidR="00A327AD" w:rsidRPr="006C3D3C" w:rsidRDefault="008939BA" w:rsidP="00F9393B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Welcome back! Y5 have had a great start to 2024. The children have be</w:t>
                            </w:r>
                            <w:r w:rsidR="00D3619D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en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working hard adding and subtraction fractions in maths</w:t>
                            </w:r>
                            <w:r w:rsidR="00D3619D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;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reading and understanding different stories from </w:t>
                            </w:r>
                            <w:r w:rsidR="00093054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African cultures and</w:t>
                            </w:r>
                            <w:r w:rsidR="00D3619D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093054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had a brilliant first session swimming. They were amazing St Philip’s role models – well done Year 5. </w:t>
                            </w:r>
                          </w:p>
                          <w:p w14:paraId="7F970628" w14:textId="0742055B" w:rsidR="00B965EE" w:rsidRPr="001E5A83" w:rsidRDefault="000901B2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B494358" w14:textId="77777777" w:rsidR="005F4F62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15pt;margin-top:5.2pt;width:225pt;height:264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" fillcolor="white [3201]" strokeweight=".5pt">
                <v:textbox>
                  <w:txbxContent>
                    <w:p w14:paraId="3180F38D" w14:textId="77777777" w:rsidR="001E5A83" w:rsidRDefault="00A76F98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9869A3C" w14:textId="3042C147" w:rsidR="00A327AD" w:rsidRPr="006C3D3C" w:rsidRDefault="008939BA" w:rsidP="00F9393B">
                      <w:pP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Welcome back! Y5 have had a great start to 2024. The children have be</w:t>
                      </w:r>
                      <w:r w:rsidR="00D3619D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en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working hard adding and subtraction fractions in maths</w:t>
                      </w:r>
                      <w:r w:rsidR="00D3619D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;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reading and understanding different stories from </w:t>
                      </w:r>
                      <w:r w:rsidR="00093054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African cultures and</w:t>
                      </w:r>
                      <w:r w:rsidR="00D3619D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</w:t>
                      </w:r>
                      <w:r w:rsidR="00093054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had a brilliant first session swimming. They were amazing St Philip’s role models – well done Year 5. </w:t>
                      </w:r>
                    </w:p>
                    <w:p w14:paraId="7F970628" w14:textId="0742055B" w:rsidR="00B965EE" w:rsidRPr="001E5A83" w:rsidRDefault="000901B2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B494358" w14:textId="77777777" w:rsidR="005F4F62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F4E1C3D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984E626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D73D89A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1D5AAC" w14:textId="77777777" w:rsidR="006C3D3C" w:rsidRDefault="006C3D3C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7679E9A" w14:textId="77777777" w:rsidR="00093054" w:rsidRDefault="00093054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72CEBB24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1AE3EE40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Please refer to the</w:t>
      </w:r>
      <w:r w:rsidR="00672AED">
        <w:rPr>
          <w:rFonts w:ascii="XCCW Joined 7a" w:hAnsi="XCCW Joined 7a" w:cs="Arial"/>
          <w:noProof/>
          <w:sz w:val="20"/>
          <w:szCs w:val="20"/>
          <w:lang w:eastAsia="en-GB"/>
        </w:rPr>
        <w:t xml:space="preserve"> new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43944BF5" w14:textId="796F40F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48717356" w14:textId="268C6693" w:rsidR="000F5EB2" w:rsidRDefault="000F5EB2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red"/>
          <w:lang w:eastAsia="en-GB"/>
        </w:rPr>
      </w:pPr>
    </w:p>
    <w:p w14:paraId="7C00B289" w14:textId="659A6CF9" w:rsidR="00A327AD" w:rsidRPr="00A327AD" w:rsidRDefault="00F92B1C" w:rsidP="00EB19C5">
      <w:pPr>
        <w:pStyle w:val="NoSpacing"/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</w:pPr>
      <w:r w:rsidRPr="00A327AD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Pr="00A327AD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w:t xml:space="preserve"> </w:t>
      </w:r>
    </w:p>
    <w:p w14:paraId="1F150722" w14:textId="4F8BC770" w:rsidR="00A327AD" w:rsidRDefault="00A327AD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079C8AA1">
                <wp:simplePos x="0" y="0"/>
                <wp:positionH relativeFrom="column">
                  <wp:posOffset>6038835</wp:posOffset>
                </wp:positionH>
                <wp:positionV relativeFrom="paragraph">
                  <wp:posOffset>27187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6FF9F5" id="Rectangle 8" o:spid="_x0000_s1026" style="position:absolute;margin-left:475.5pt;margin-top:2.15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/gfcQ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" filled="f" strokecolor="windowText" strokeweight="2.25pt">
                <w10:wrap type="tight"/>
              </v:rect>
            </w:pict>
          </mc:Fallback>
        </mc:AlternateContent>
      </w:r>
      <w:r w:rsidR="00093054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complete the fractions assignment on </w:t>
      </w:r>
      <w:r w:rsidR="00093054" w:rsidRPr="00093054">
        <w:rPr>
          <w:rFonts w:ascii="XCCW Joined 7a" w:hAnsi="XCCW Joined 7a" w:cs="Arial"/>
          <w:b/>
          <w:noProof/>
          <w:sz w:val="20"/>
          <w:szCs w:val="20"/>
          <w:lang w:eastAsia="en-GB"/>
        </w:rPr>
        <w:t>maths.co.uk.</w:t>
      </w:r>
      <w:r w:rsidR="00093054">
        <w:rPr>
          <w:rFonts w:ascii="XCCW Joined 7a" w:hAnsi="XCCW Joined 7a" w:cs="Arial"/>
          <w:noProof/>
          <w:sz w:val="20"/>
          <w:szCs w:val="20"/>
          <w:lang w:eastAsia="en-GB"/>
        </w:rPr>
        <w:t xml:space="preserve"> Children have been given their logins. Please email Mrs Ibison or Mrs Cooper if you are having trouble logging on. </w:t>
      </w:r>
    </w:p>
    <w:p w14:paraId="0C924351" w14:textId="622D2043" w:rsidR="00093054" w:rsidRDefault="00093054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bookmarkStart w:id="0" w:name="_GoBack"/>
      <w:bookmarkEnd w:id="0"/>
    </w:p>
    <w:p w14:paraId="783BA020" w14:textId="28FBE16F" w:rsidR="00093054" w:rsidRPr="00093054" w:rsidRDefault="00093054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 w:rsidRPr="00093054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History:</w:t>
      </w:r>
    </w:p>
    <w:p w14:paraId="62042A40" w14:textId="759DE4D6" w:rsidR="00093054" w:rsidRPr="00A327AD" w:rsidRDefault="00093054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488C2458" wp14:editId="26C93729">
                <wp:simplePos x="0" y="0"/>
                <wp:positionH relativeFrom="column">
                  <wp:posOffset>6056415</wp:posOffset>
                </wp:positionH>
                <wp:positionV relativeFrom="paragraph">
                  <wp:posOffset>30249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33A148" id="Rectangle 1" o:spid="_x0000_s1026" style="position:absolute;margin-left:476.9pt;margin-top:2.4pt;width:26.5pt;height:23.85pt;z-index:-251626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vRdcQ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" filled="f" strokecolor="windowText" strokeweight="2.25pt">
                <w10:wrap type="tight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Find 5 (or more!) interesting facts about the ancient Egyptians to share with the class in our history lesson on Thursday. </w:t>
      </w:r>
    </w:p>
    <w:p w14:paraId="3E2E4498" w14:textId="452D4ADD" w:rsidR="00DA6118" w:rsidRDefault="00DA6118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404F7E49" w14:textId="406F06B4" w:rsidR="000F5EB2" w:rsidRPr="00093054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lease note that late or missing homework will be completed during Thursday lunchtime.</w:t>
      </w: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8B35402" w:rsidR="00950B3E" w:rsidRDefault="00672AED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672AED">
        <w:rPr>
          <w:rFonts w:ascii="XCCW Joined 7a" w:hAnsi="XCCW Joined 7a" w:cs="Arial"/>
          <w:noProof/>
          <w:sz w:val="20"/>
          <w:szCs w:val="20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2ACD119" wp14:editId="437EDEE1">
                <wp:simplePos x="0" y="0"/>
                <wp:positionH relativeFrom="margin">
                  <wp:posOffset>-66675</wp:posOffset>
                </wp:positionH>
                <wp:positionV relativeFrom="paragraph">
                  <wp:posOffset>476885</wp:posOffset>
                </wp:positionV>
                <wp:extent cx="6530975" cy="1282700"/>
                <wp:effectExtent l="0" t="0" r="317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0975" cy="128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2BC193" w14:textId="217E7194" w:rsidR="00950B3E" w:rsidRDefault="00950B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CD119" id="Text Box 2" o:spid="_x0000_s1028" type="#_x0000_t202" style="position:absolute;margin-left:-5.25pt;margin-top:37.55pt;width:514.25pt;height:101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" stroked="f">
                <v:textbox>
                  <w:txbxContent>
                    <w:p w14:paraId="1C2BC193" w14:textId="217E7194" w:rsidR="00950B3E" w:rsidRDefault="00950B3E"/>
                  </w:txbxContent>
                </v:textbox>
                <w10:wrap type="square" anchorx="margin"/>
              </v:shape>
            </w:pict>
          </mc:Fallback>
        </mc:AlternateContent>
      </w: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888CB5B" w14:textId="457D8ADC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 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7A62"/>
    <w:rsid w:val="00060CFB"/>
    <w:rsid w:val="000901B2"/>
    <w:rsid w:val="00092878"/>
    <w:rsid w:val="00093054"/>
    <w:rsid w:val="000B17BD"/>
    <w:rsid w:val="000D0EEC"/>
    <w:rsid w:val="000F5EB2"/>
    <w:rsid w:val="00105140"/>
    <w:rsid w:val="00133A29"/>
    <w:rsid w:val="0014711D"/>
    <w:rsid w:val="00154B98"/>
    <w:rsid w:val="00155295"/>
    <w:rsid w:val="00180179"/>
    <w:rsid w:val="00192855"/>
    <w:rsid w:val="001D48E9"/>
    <w:rsid w:val="001D5EA1"/>
    <w:rsid w:val="001D78EB"/>
    <w:rsid w:val="001E5A83"/>
    <w:rsid w:val="001E7D75"/>
    <w:rsid w:val="001F46E9"/>
    <w:rsid w:val="001F68E7"/>
    <w:rsid w:val="002006D3"/>
    <w:rsid w:val="00210F81"/>
    <w:rsid w:val="0022732F"/>
    <w:rsid w:val="00257C96"/>
    <w:rsid w:val="002A5624"/>
    <w:rsid w:val="002B078A"/>
    <w:rsid w:val="002F2B2F"/>
    <w:rsid w:val="00302613"/>
    <w:rsid w:val="00322444"/>
    <w:rsid w:val="00350151"/>
    <w:rsid w:val="003B3858"/>
    <w:rsid w:val="003B6B8F"/>
    <w:rsid w:val="00406819"/>
    <w:rsid w:val="00454D93"/>
    <w:rsid w:val="00455752"/>
    <w:rsid w:val="0048458D"/>
    <w:rsid w:val="004A67FD"/>
    <w:rsid w:val="004B3C76"/>
    <w:rsid w:val="004C1E45"/>
    <w:rsid w:val="004C479C"/>
    <w:rsid w:val="004D0C88"/>
    <w:rsid w:val="00502AD5"/>
    <w:rsid w:val="005235A1"/>
    <w:rsid w:val="00542EB6"/>
    <w:rsid w:val="00550C30"/>
    <w:rsid w:val="00560C67"/>
    <w:rsid w:val="005703DE"/>
    <w:rsid w:val="0058194B"/>
    <w:rsid w:val="005A109B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7603"/>
    <w:rsid w:val="00687A4C"/>
    <w:rsid w:val="006A0385"/>
    <w:rsid w:val="006C3D3C"/>
    <w:rsid w:val="006E09E9"/>
    <w:rsid w:val="006E7C1C"/>
    <w:rsid w:val="0070249D"/>
    <w:rsid w:val="00716684"/>
    <w:rsid w:val="0074418A"/>
    <w:rsid w:val="00782D78"/>
    <w:rsid w:val="00784FA2"/>
    <w:rsid w:val="007A6FF1"/>
    <w:rsid w:val="007B6D2B"/>
    <w:rsid w:val="007C3D46"/>
    <w:rsid w:val="007D477A"/>
    <w:rsid w:val="007E5C2F"/>
    <w:rsid w:val="008056CA"/>
    <w:rsid w:val="00822D38"/>
    <w:rsid w:val="00835FA5"/>
    <w:rsid w:val="00846AA7"/>
    <w:rsid w:val="00851AF3"/>
    <w:rsid w:val="00864AD9"/>
    <w:rsid w:val="0088017C"/>
    <w:rsid w:val="008939BA"/>
    <w:rsid w:val="00893D27"/>
    <w:rsid w:val="008A08C5"/>
    <w:rsid w:val="008B128E"/>
    <w:rsid w:val="008E3918"/>
    <w:rsid w:val="0091530C"/>
    <w:rsid w:val="009408FC"/>
    <w:rsid w:val="00950B3E"/>
    <w:rsid w:val="00983247"/>
    <w:rsid w:val="00987296"/>
    <w:rsid w:val="00995AB5"/>
    <w:rsid w:val="009B4FEA"/>
    <w:rsid w:val="009C0F9A"/>
    <w:rsid w:val="009C1691"/>
    <w:rsid w:val="009E05B8"/>
    <w:rsid w:val="009F1E93"/>
    <w:rsid w:val="00A0698A"/>
    <w:rsid w:val="00A1390C"/>
    <w:rsid w:val="00A2162B"/>
    <w:rsid w:val="00A327AD"/>
    <w:rsid w:val="00A32C9C"/>
    <w:rsid w:val="00A50906"/>
    <w:rsid w:val="00A76F98"/>
    <w:rsid w:val="00A82224"/>
    <w:rsid w:val="00A93F91"/>
    <w:rsid w:val="00AA3B64"/>
    <w:rsid w:val="00AD07BD"/>
    <w:rsid w:val="00AD37E9"/>
    <w:rsid w:val="00B07BBE"/>
    <w:rsid w:val="00B1214C"/>
    <w:rsid w:val="00B3124D"/>
    <w:rsid w:val="00B517D1"/>
    <w:rsid w:val="00B52093"/>
    <w:rsid w:val="00B946DB"/>
    <w:rsid w:val="00B965EE"/>
    <w:rsid w:val="00BC2529"/>
    <w:rsid w:val="00BC7941"/>
    <w:rsid w:val="00C17455"/>
    <w:rsid w:val="00C33593"/>
    <w:rsid w:val="00C52885"/>
    <w:rsid w:val="00C64EE0"/>
    <w:rsid w:val="00C65268"/>
    <w:rsid w:val="00C91ADE"/>
    <w:rsid w:val="00CB605E"/>
    <w:rsid w:val="00CC1224"/>
    <w:rsid w:val="00CD2D62"/>
    <w:rsid w:val="00CE42A3"/>
    <w:rsid w:val="00D326DD"/>
    <w:rsid w:val="00D333D9"/>
    <w:rsid w:val="00D33E73"/>
    <w:rsid w:val="00D3619D"/>
    <w:rsid w:val="00D510AB"/>
    <w:rsid w:val="00D67B35"/>
    <w:rsid w:val="00D7058B"/>
    <w:rsid w:val="00D724F6"/>
    <w:rsid w:val="00D90C8D"/>
    <w:rsid w:val="00D917F4"/>
    <w:rsid w:val="00D91D44"/>
    <w:rsid w:val="00DA3545"/>
    <w:rsid w:val="00DA6118"/>
    <w:rsid w:val="00DD0270"/>
    <w:rsid w:val="00DD0A85"/>
    <w:rsid w:val="00DF1C2F"/>
    <w:rsid w:val="00DF6F42"/>
    <w:rsid w:val="00E03CAD"/>
    <w:rsid w:val="00E10031"/>
    <w:rsid w:val="00E15115"/>
    <w:rsid w:val="00E3073F"/>
    <w:rsid w:val="00E36905"/>
    <w:rsid w:val="00E43B7F"/>
    <w:rsid w:val="00E601F9"/>
    <w:rsid w:val="00E70831"/>
    <w:rsid w:val="00E77174"/>
    <w:rsid w:val="00EA320F"/>
    <w:rsid w:val="00EB19C5"/>
    <w:rsid w:val="00EC7992"/>
    <w:rsid w:val="00F07E11"/>
    <w:rsid w:val="00F13426"/>
    <w:rsid w:val="00F21A19"/>
    <w:rsid w:val="00F26949"/>
    <w:rsid w:val="00F46BE3"/>
    <w:rsid w:val="00F50C7A"/>
    <w:rsid w:val="00F76FB3"/>
    <w:rsid w:val="00F92B1C"/>
    <w:rsid w:val="00F9393B"/>
    <w:rsid w:val="00FB13CD"/>
    <w:rsid w:val="00FC7820"/>
    <w:rsid w:val="00FE51DF"/>
    <w:rsid w:val="00FE5346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C2421132</Template>
  <TotalTime>121</TotalTime>
  <Pages>2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Mary Ibison</cp:lastModifiedBy>
  <cp:revision>4</cp:revision>
  <cp:lastPrinted>2024-01-12T13:13:00Z</cp:lastPrinted>
  <dcterms:created xsi:type="dcterms:W3CDTF">2024-01-11T19:55:00Z</dcterms:created>
  <dcterms:modified xsi:type="dcterms:W3CDTF">2024-01-12T16:23:00Z</dcterms:modified>
</cp:coreProperties>
</file>