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260"/>
        <w:tblW w:w="10768" w:type="dxa"/>
        <w:tblLayout w:type="fixed"/>
        <w:tblLook w:val="0000" w:firstRow="0" w:lastRow="0" w:firstColumn="0" w:lastColumn="0" w:noHBand="0" w:noVBand="0"/>
      </w:tblPr>
      <w:tblGrid>
        <w:gridCol w:w="3470"/>
        <w:gridCol w:w="3442"/>
        <w:gridCol w:w="596"/>
        <w:gridCol w:w="567"/>
        <w:gridCol w:w="567"/>
        <w:gridCol w:w="709"/>
        <w:gridCol w:w="709"/>
        <w:gridCol w:w="708"/>
      </w:tblGrid>
      <w:tr w:rsidR="001E0209" w:rsidRPr="008F062E" w:rsidTr="008F062E">
        <w:trPr>
          <w:trHeight w:val="253"/>
        </w:trPr>
        <w:tc>
          <w:tcPr>
            <w:tcW w:w="10060" w:type="dxa"/>
            <w:gridSpan w:val="7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B15243" w:rsidRDefault="008F062E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15243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2118360</wp:posOffset>
                      </wp:positionH>
                      <wp:positionV relativeFrom="paragraph">
                        <wp:posOffset>-1221105</wp:posOffset>
                      </wp:positionV>
                      <wp:extent cx="2552700" cy="94297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700" cy="942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F062E" w:rsidRDefault="008F062E" w:rsidP="008F062E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B2440A1" wp14:editId="681551C7">
                                        <wp:extent cx="904875" cy="818515"/>
                                        <wp:effectExtent l="0" t="0" r="9525" b="635"/>
                                        <wp:docPr id="2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04875" cy="8185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66.8pt;margin-top:-96.15pt;width:201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" fillcolor="white [3201]" stroked="f" strokeweight=".5pt">
                      <v:textbox>
                        <w:txbxContent>
                          <w:p w:rsidR="008F062E" w:rsidRDefault="008F062E" w:rsidP="008F062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2440A1" wp14:editId="681551C7">
                                  <wp:extent cx="904875" cy="818515"/>
                                  <wp:effectExtent l="0" t="0" r="9525" b="63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818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0209" w:rsidRPr="00B15243">
              <w:rPr>
                <w:rFonts w:ascii="Arial" w:hAnsi="Arial" w:cs="Arial"/>
                <w:sz w:val="20"/>
                <w:szCs w:val="20"/>
              </w:rPr>
              <w:br w:type="page"/>
            </w:r>
            <w:r w:rsidR="001E0209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Year </w:t>
            </w:r>
            <w:r w:rsidR="00B15243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="001E0209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– Working at the expected standard</w:t>
            </w:r>
            <w:r w:rsidR="00A13529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E0667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- </w:t>
            </w:r>
            <w:r w:rsidR="00B15243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="00A13529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w+ or </w:t>
            </w:r>
            <w:r w:rsidR="00B15243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="00A13529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209" w:rsidRPr="008F062E" w:rsidTr="008F062E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B15243" w:rsidRDefault="00B15243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bCs/>
                <w:sz w:val="20"/>
                <w:szCs w:val="20"/>
              </w:rPr>
              <w:t>The pupil should be taught to write sentences by saying out loud what they are going to write about, compose a sentence orally before writing it and sequencing sentences to form a short narrative.  Pupils should be encouraged to re-read what they have written to check it makes sense:</w:t>
            </w: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</w:tr>
      <w:tr w:rsidR="001E0209" w:rsidRPr="008F062E" w:rsidTr="008F062E">
        <w:trPr>
          <w:trHeight w:val="397"/>
        </w:trPr>
        <w:tc>
          <w:tcPr>
            <w:tcW w:w="3470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punctuation to demarcate simple sentences which can be read by others.</w:t>
            </w:r>
          </w:p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FF0000"/>
                <w:sz w:val="20"/>
                <w:szCs w:val="20"/>
              </w:rPr>
              <w:t>Identify and begin to use –</w:t>
            </w:r>
          </w:p>
          <w:p w:rsidR="00B15243" w:rsidRPr="00B15243" w:rsidRDefault="00B15243" w:rsidP="00B1524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capital letters to –</w:t>
            </w:r>
          </w:p>
          <w:p w:rsidR="001E0209" w:rsidRPr="00B15243" w:rsidRDefault="001E0209" w:rsidP="00B1524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B15243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Capital letters and full stops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FF0000"/>
                <w:sz w:val="20"/>
                <w:szCs w:val="20"/>
              </w:rPr>
              <w:t>Question marks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FF0000"/>
                <w:sz w:val="20"/>
                <w:szCs w:val="20"/>
              </w:rPr>
              <w:t>Exclamation marks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Names of people and places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Days of the week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Personal pronoun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Write from memory simple sentences dictated by the teacher that include words using the GPC’s and common exception words taught so far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formulaic phrases to open and close texts.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the joining word and to link words and clauses.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the prefix un-</w:t>
            </w:r>
            <w:bookmarkStart w:id="0" w:name="_GoBack"/>
            <w:bookmarkEnd w:id="0"/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Using –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ing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, -ed, -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er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–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est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 where no change is needed in the spelling of root words (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helping, helped, helper and quickest.)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Using the spelling rule for adding – s and – es as the plural marker for nouns (dog – dogs, fox – foxes and I go, he goes)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Segmenting spoken words into phonemes and representing these 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bygraphemes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, spelling some correctly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Spelling some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Name the letters of the alphabet in order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Using letter names to distinguish between alternative spellings of the same sound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Spell words using the 40+ phonemes already taught, including making phonically plausible attempts at more complex words – see English Appendix 1 and KLIPS document.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Begin to form lower case letters in the correct direction, starting and finishing in the right place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Form capital letters and digits 0-9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E938B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spaces between words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253"/>
        </w:trPr>
        <w:tc>
          <w:tcPr>
            <w:tcW w:w="10060" w:type="dxa"/>
            <w:gridSpan w:val="7"/>
            <w:tcBorders>
              <w:right w:val="single" w:sz="4" w:space="0" w:color="auto"/>
            </w:tcBorders>
            <w:shd w:val="clear" w:color="auto" w:fill="1F497D" w:themeFill="text2"/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15243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Year 1 – Working at greater depth within the expected standard – 1S+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1F497D" w:themeFill="text2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5243" w:rsidRPr="008F062E" w:rsidTr="00B15243">
        <w:trPr>
          <w:trHeight w:val="18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92327"/>
              <w:bottom w:val="single" w:sz="4" w:space="0" w:color="3F3A3F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" w:hAnsi="Avenir LT Std" w:cs="Avenir LT Std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The pupil can write for different purposes, after discussion with the teacher:</w:t>
            </w:r>
          </w:p>
        </w:tc>
        <w:tc>
          <w:tcPr>
            <w:tcW w:w="596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Write in different forms with simple text type features, </w:t>
            </w:r>
            <w:proofErr w:type="spellStart"/>
            <w:r w:rsidRPr="00B15243">
              <w:rPr>
                <w:rFonts w:ascii="Arial" w:hAnsi="Arial" w:cs="Arial"/>
                <w:b/>
                <w:i/>
                <w:color w:val="2A2928"/>
                <w:sz w:val="20"/>
                <w:szCs w:val="20"/>
              </w:rPr>
              <w:t>eg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–narratives, recounts, poems and information texts.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familiar plots for structuring the opening, middle and end of their stories.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Extend range of joining words to link clauses using but, and or.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Spell most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</w:tbl>
    <w:p w:rsidR="00CD1DE0" w:rsidRPr="008F062E" w:rsidRDefault="00CD1DE0" w:rsidP="00CD1DE0">
      <w:pPr>
        <w:rPr>
          <w:rFonts w:ascii="Arial" w:hAnsi="Arial" w:cs="Arial"/>
          <w:sz w:val="20"/>
          <w:szCs w:val="20"/>
        </w:rPr>
      </w:pPr>
    </w:p>
    <w:p w:rsidR="00CD1DE0" w:rsidRPr="008F062E" w:rsidRDefault="00CD1DE0" w:rsidP="00B616BD">
      <w:pPr>
        <w:rPr>
          <w:rFonts w:ascii="Arial" w:hAnsi="Arial" w:cs="Arial"/>
          <w:sz w:val="20"/>
          <w:szCs w:val="20"/>
        </w:rPr>
      </w:pPr>
    </w:p>
    <w:p w:rsidR="00D54C60" w:rsidRPr="008F062E" w:rsidRDefault="00D54C60" w:rsidP="00B616BD">
      <w:pPr>
        <w:rPr>
          <w:rFonts w:ascii="Arial" w:hAnsi="Arial" w:cs="Arial"/>
          <w:sz w:val="20"/>
          <w:szCs w:val="20"/>
        </w:rPr>
      </w:pPr>
    </w:p>
    <w:sectPr w:rsidR="00D54C60" w:rsidRPr="008F062E" w:rsidSect="008F062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62E" w:rsidRDefault="008F062E" w:rsidP="008F062E">
      <w:pPr>
        <w:spacing w:after="0" w:line="240" w:lineRule="auto"/>
      </w:pPr>
      <w:r>
        <w:separator/>
      </w:r>
    </w:p>
  </w:endnote>
  <w:end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LT 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62E" w:rsidRDefault="008F062E" w:rsidP="008F062E">
      <w:pPr>
        <w:spacing w:after="0" w:line="240" w:lineRule="auto"/>
      </w:pPr>
      <w:r>
        <w:separator/>
      </w:r>
    </w:p>
  </w:footnote>
  <w:foot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93F5E"/>
    <w:rsid w:val="00124B15"/>
    <w:rsid w:val="00175026"/>
    <w:rsid w:val="001E0209"/>
    <w:rsid w:val="002A5926"/>
    <w:rsid w:val="00445D76"/>
    <w:rsid w:val="004C2892"/>
    <w:rsid w:val="004C3A34"/>
    <w:rsid w:val="004C5279"/>
    <w:rsid w:val="00507981"/>
    <w:rsid w:val="00643F5E"/>
    <w:rsid w:val="00646E55"/>
    <w:rsid w:val="006865F9"/>
    <w:rsid w:val="007665B3"/>
    <w:rsid w:val="007915DE"/>
    <w:rsid w:val="007E0667"/>
    <w:rsid w:val="007F20C5"/>
    <w:rsid w:val="0088463C"/>
    <w:rsid w:val="008B3AF0"/>
    <w:rsid w:val="008C5AFC"/>
    <w:rsid w:val="008F062E"/>
    <w:rsid w:val="009302AD"/>
    <w:rsid w:val="0094506C"/>
    <w:rsid w:val="009C5050"/>
    <w:rsid w:val="009C7613"/>
    <w:rsid w:val="00A13529"/>
    <w:rsid w:val="00A228DB"/>
    <w:rsid w:val="00A909F8"/>
    <w:rsid w:val="00B06494"/>
    <w:rsid w:val="00B15243"/>
    <w:rsid w:val="00B616BD"/>
    <w:rsid w:val="00CD1DE0"/>
    <w:rsid w:val="00D20DC3"/>
    <w:rsid w:val="00D54C60"/>
    <w:rsid w:val="00D7306B"/>
    <w:rsid w:val="00DF6350"/>
    <w:rsid w:val="00E32097"/>
    <w:rsid w:val="00E36040"/>
    <w:rsid w:val="00E86735"/>
    <w:rsid w:val="00ED374E"/>
    <w:rsid w:val="00EF5323"/>
    <w:rsid w:val="00F04BFC"/>
    <w:rsid w:val="00F75A8A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20E38A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62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6A33BF10</Template>
  <TotalTime>3</TotalTime>
  <Pages>1</Pages>
  <Words>349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Alison Klaassen</cp:lastModifiedBy>
  <cp:revision>3</cp:revision>
  <dcterms:created xsi:type="dcterms:W3CDTF">2019-09-12T11:28:00Z</dcterms:created>
  <dcterms:modified xsi:type="dcterms:W3CDTF">2019-09-12T11:32:00Z</dcterms:modified>
</cp:coreProperties>
</file>