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C640B2">
        <w:trPr>
          <w:trHeight w:val="2258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0</w:t>
            </w:r>
            <w:r w:rsidR="00827646"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DA0CCB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Pr="00DA0CCB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365921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365921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365921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9E754E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9E754E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9E754E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9E754E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</w:tr>
      <w:tr w:rsidR="009E754E" w:rsidRPr="001F3D07" w:rsidTr="00C640B2">
        <w:trPr>
          <w:trHeight w:val="2194"/>
        </w:trPr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9E754E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9E754E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9E754E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9E754E" w:rsidRPr="00C640B2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401B15"/>
    <w:rsid w:val="00440593"/>
    <w:rsid w:val="00517B90"/>
    <w:rsid w:val="005479D1"/>
    <w:rsid w:val="005702AC"/>
    <w:rsid w:val="00593A52"/>
    <w:rsid w:val="005A766B"/>
    <w:rsid w:val="007148EF"/>
    <w:rsid w:val="00817CC8"/>
    <w:rsid w:val="00827646"/>
    <w:rsid w:val="008559D7"/>
    <w:rsid w:val="008924F3"/>
    <w:rsid w:val="008D146E"/>
    <w:rsid w:val="009E754E"/>
    <w:rsid w:val="00B2669F"/>
    <w:rsid w:val="00B60C3A"/>
    <w:rsid w:val="00C640B2"/>
    <w:rsid w:val="00C6556F"/>
    <w:rsid w:val="00CC2128"/>
    <w:rsid w:val="00D82E23"/>
    <w:rsid w:val="00DA0CCB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A6901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AAA50F56</Template>
  <TotalTime>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Luke Highton</cp:lastModifiedBy>
  <cp:revision>3</cp:revision>
  <cp:lastPrinted>2024-02-29T16:31:00Z</cp:lastPrinted>
  <dcterms:created xsi:type="dcterms:W3CDTF">2024-02-29T16:32:00Z</dcterms:created>
  <dcterms:modified xsi:type="dcterms:W3CDTF">2024-02-29T16:33:00Z</dcterms:modified>
</cp:coreProperties>
</file>