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DA0CCB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0</w:t>
            </w:r>
            <w:r w:rsidR="00827646"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.0</w:t>
            </w:r>
            <w:r w:rsidR="00DA0CCB" w:rsidRPr="00DA0CCB">
              <w:rPr>
                <w:rFonts w:ascii="Comic Sans MS" w:hAnsi="Comic Sans MS"/>
                <w:b/>
                <w:sz w:val="24"/>
                <w:szCs w:val="24"/>
              </w:rPr>
              <w:t>3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.24</w:t>
            </w:r>
          </w:p>
          <w:p w:rsidR="00DA0CCB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827646" w:rsidRPr="00DA0CCB" w:rsidRDefault="00827646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365921" w:rsidRPr="005479D1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365921" w:rsidRPr="005479D1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365921" w:rsidRPr="005479D1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9E754E" w:rsidRPr="005479D1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9E754E" w:rsidRPr="005479D1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9E754E" w:rsidRPr="005479D1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9E754E" w:rsidRPr="005479D1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9E754E" w:rsidRPr="009E754E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9E754E" w:rsidRPr="008559D7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9E754E" w:rsidRPr="008559D7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</w:p>
        </w:tc>
        <w:tc>
          <w:tcPr>
            <w:tcW w:w="2094" w:type="dxa"/>
          </w:tcPr>
          <w:p w:rsidR="00827646" w:rsidRPr="00DA0CCB" w:rsidRDefault="00827646" w:rsidP="0082764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>Test 0</w:t>
            </w: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.03.24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>
              <w:rPr>
                <w:rFonts w:ascii="Comic Sans MS" w:hAnsi="Comic Sans MS"/>
                <w:color w:val="58595B"/>
                <w:shd w:val="clear" w:color="auto" w:fill="FFFFFF"/>
              </w:rPr>
              <w:t>pear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tear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bear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children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one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do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said</w:t>
            </w:r>
          </w:p>
          <w:p w:rsidR="00827646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world</w:t>
            </w:r>
          </w:p>
          <w:p w:rsidR="009E754E" w:rsidRPr="009E754E" w:rsidRDefault="00827646" w:rsidP="00827646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</w:rPr>
              <w:t>work</w:t>
            </w:r>
            <w:bookmarkStart w:id="0" w:name="_GoBack"/>
            <w:bookmarkEnd w:id="0"/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C11A7"/>
    <w:rsid w:val="002141F9"/>
    <w:rsid w:val="00214D0D"/>
    <w:rsid w:val="00276AD6"/>
    <w:rsid w:val="002A7DBF"/>
    <w:rsid w:val="00362CC9"/>
    <w:rsid w:val="00365921"/>
    <w:rsid w:val="003A062F"/>
    <w:rsid w:val="003B272E"/>
    <w:rsid w:val="003F0BA1"/>
    <w:rsid w:val="00401B15"/>
    <w:rsid w:val="00440593"/>
    <w:rsid w:val="00517B90"/>
    <w:rsid w:val="005479D1"/>
    <w:rsid w:val="00593A52"/>
    <w:rsid w:val="005A766B"/>
    <w:rsid w:val="007148EF"/>
    <w:rsid w:val="00817CC8"/>
    <w:rsid w:val="00827646"/>
    <w:rsid w:val="008559D7"/>
    <w:rsid w:val="008924F3"/>
    <w:rsid w:val="008D146E"/>
    <w:rsid w:val="009E754E"/>
    <w:rsid w:val="00B2669F"/>
    <w:rsid w:val="00B60C3A"/>
    <w:rsid w:val="00C6556F"/>
    <w:rsid w:val="00CC2128"/>
    <w:rsid w:val="00D82E23"/>
    <w:rsid w:val="00DA0CCB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A6901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AAA50F56</Template>
  <TotalTime>5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Luke Highton</cp:lastModifiedBy>
  <cp:revision>3</cp:revision>
  <cp:lastPrinted>2023-11-23T16:44:00Z</cp:lastPrinted>
  <dcterms:created xsi:type="dcterms:W3CDTF">2024-02-29T16:26:00Z</dcterms:created>
  <dcterms:modified xsi:type="dcterms:W3CDTF">2024-02-29T16:31:00Z</dcterms:modified>
</cp:coreProperties>
</file>