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4A1774">
        <w:trPr>
          <w:trHeight w:val="2400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01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593A52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DA0CCB" w:rsidRPr="00DA0CCB" w:rsidRDefault="00DA0CCB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4A1774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365921" w:rsidRPr="005479D1" w:rsidRDefault="00365921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365921" w:rsidRPr="004A1774" w:rsidRDefault="004A1774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  <w:bookmarkStart w:id="0" w:name="_GoBack"/>
            <w:bookmarkEnd w:id="0"/>
          </w:p>
        </w:tc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365921" w:rsidRPr="004A1774" w:rsidRDefault="004A1774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4A1774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9E754E" w:rsidRPr="005479D1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4A1774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9E754E" w:rsidRPr="005479D1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4A1774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9E754E" w:rsidRPr="005479D1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4A1774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9E754E" w:rsidRPr="005479D1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4A1774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9E754E" w:rsidRPr="009E754E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4A1774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9E754E" w:rsidRPr="008559D7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4A1774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  <w:p w:rsidR="009E754E" w:rsidRPr="008559D7" w:rsidRDefault="009E754E" w:rsidP="00DA0CC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4A1774" w:rsidRPr="00DA0CCB" w:rsidRDefault="004A1774" w:rsidP="004A1774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01.03.24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s</w:t>
            </w:r>
            <w:r w:rsidRPr="00DA0CCB">
              <w:rPr>
                <w:rFonts w:ascii="Comic Sans MS" w:hAnsi="Comic Sans MS"/>
                <w:color w:val="58595B"/>
                <w:shd w:val="clear" w:color="auto" w:fill="FFFFFF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care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share</w:t>
            </w:r>
          </w:p>
          <w:p w:rsidR="004A1774" w:rsidRPr="00DA0CCB" w:rsidRDefault="004A1774" w:rsidP="004A1774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where</w:t>
            </w:r>
          </w:p>
          <w:p w:rsidR="009E754E" w:rsidRPr="004A1774" w:rsidRDefault="004A1774" w:rsidP="00DA0CC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DA0CCB">
              <w:rPr>
                <w:rFonts w:ascii="Comic Sans MS" w:hAnsi="Comic Sans MS"/>
                <w:color w:val="58595B"/>
              </w:rPr>
              <w:t>there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40593"/>
    <w:rsid w:val="004A1774"/>
    <w:rsid w:val="00517B90"/>
    <w:rsid w:val="005479D1"/>
    <w:rsid w:val="00593A52"/>
    <w:rsid w:val="005A766B"/>
    <w:rsid w:val="007148EF"/>
    <w:rsid w:val="008559D7"/>
    <w:rsid w:val="008924F3"/>
    <w:rsid w:val="008D146E"/>
    <w:rsid w:val="009E754E"/>
    <w:rsid w:val="00B2669F"/>
    <w:rsid w:val="00B60C3A"/>
    <w:rsid w:val="00C6556F"/>
    <w:rsid w:val="00CC2128"/>
    <w:rsid w:val="00D82E23"/>
    <w:rsid w:val="00DA0CCB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95D07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E87ED58A</Template>
  <TotalTime>0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2023-11-23T16:44:00Z</cp:lastPrinted>
  <dcterms:created xsi:type="dcterms:W3CDTF">2024-02-23T08:44:00Z</dcterms:created>
  <dcterms:modified xsi:type="dcterms:W3CDTF">2024-02-23T08:44:00Z</dcterms:modified>
</cp:coreProperties>
</file>